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top" w:displacedByCustomXml="next"/>
    <w:bookmarkEnd w:id="0" w:displacedByCustomXml="next"/>
    <w:sdt>
      <w:sdtPr>
        <w:rPr>
          <w:b w:val="0"/>
          <w:caps w:val="0"/>
          <w:sz w:val="24"/>
        </w:rPr>
        <w:id w:val="-241188294"/>
        <w:docPartObj>
          <w:docPartGallery w:val="Cover Pages"/>
          <w:docPartUnique/>
        </w:docPartObj>
      </w:sdtPr>
      <w:sdtEndPr/>
      <w:sdtContent>
        <w:tbl>
          <w:tblPr>
            <w:tblpPr w:leftFromText="181" w:rightFromText="181" w:vertAnchor="page" w:horzAnchor="margin" w:tblpY="2317"/>
            <w:tblOverlap w:val="never"/>
            <w:tblW w:w="0" w:type="auto"/>
            <w:tblLook w:val="04A0" w:firstRow="1" w:lastRow="0" w:firstColumn="1" w:lastColumn="0" w:noHBand="0" w:noVBand="1"/>
          </w:tblPr>
          <w:tblGrid>
            <w:gridCol w:w="5097"/>
            <w:gridCol w:w="5098"/>
          </w:tblGrid>
          <w:tr w:rsidR="00C63957" w14:paraId="7A73680E" w14:textId="77777777" w:rsidTr="007C2D9E">
            <w:trPr>
              <w:trHeight w:val="420"/>
            </w:trPr>
            <w:tc>
              <w:tcPr>
                <w:tcW w:w="5097" w:type="dxa"/>
              </w:tcPr>
              <w:p w14:paraId="7E1E9D5A" w14:textId="77777777" w:rsidR="00C63957" w:rsidRPr="0045164D" w:rsidRDefault="00C63957" w:rsidP="001556BF">
                <w:pPr>
                  <w:pStyle w:val="gostheadernonStruct1"/>
                  <w:spacing w:after="72" w:line="276" w:lineRule="auto"/>
                  <w:jc w:val="right"/>
                </w:pPr>
              </w:p>
            </w:tc>
            <w:tc>
              <w:tcPr>
                <w:tcW w:w="5098" w:type="dxa"/>
              </w:tcPr>
              <w:p w14:paraId="778780A6" w14:textId="77777777" w:rsidR="000235F9" w:rsidRDefault="000235F9" w:rsidP="006277DB">
                <w:pPr>
                  <w:pStyle w:val="gosttitlesystem"/>
                  <w:framePr w:hSpace="0" w:wrap="auto" w:vAnchor="margin" w:hAnchor="text" w:yAlign="inline"/>
                  <w:spacing w:line="276" w:lineRule="auto"/>
                  <w:suppressOverlap w:val="0"/>
                </w:pPr>
              </w:p>
              <w:p w14:paraId="245F635B" w14:textId="0073C603" w:rsidR="00C63957" w:rsidRPr="00E06BEF" w:rsidRDefault="00B70D08" w:rsidP="006277DB">
                <w:pPr>
                  <w:pStyle w:val="gosttitlesystem"/>
                  <w:framePr w:hSpace="0" w:wrap="auto" w:vAnchor="margin" w:hAnchor="text" w:yAlign="inline"/>
                  <w:spacing w:line="276" w:lineRule="auto"/>
                  <w:suppressOverlap w:val="0"/>
                </w:pPr>
                <w:proofErr w:type="spellStart"/>
                <w:r w:rsidRPr="00E06BEF">
                  <w:t>Омни</w:t>
                </w:r>
                <w:r w:rsidR="006160B4">
                  <w:t>ч</w:t>
                </w:r>
                <w:r w:rsidRPr="00E06BEF">
                  <w:t>ат</w:t>
                </w:r>
                <w:proofErr w:type="spellEnd"/>
                <w:r w:rsidR="006160B4">
                  <w:t xml:space="preserve"> РТК</w:t>
                </w:r>
              </w:p>
            </w:tc>
          </w:tr>
          <w:tr w:rsidR="00797184" w14:paraId="74B28B2B" w14:textId="77777777" w:rsidTr="007C2D9E">
            <w:trPr>
              <w:trHeight w:val="420"/>
            </w:trPr>
            <w:tc>
              <w:tcPr>
                <w:tcW w:w="5097" w:type="dxa"/>
              </w:tcPr>
              <w:p w14:paraId="386BE4A9" w14:textId="77777777" w:rsidR="00797184" w:rsidRPr="00E91EF9" w:rsidRDefault="00797184" w:rsidP="006277DB">
                <w:pPr>
                  <w:pStyle w:val="gosttitleversion"/>
                  <w:framePr w:hSpace="0" w:wrap="auto" w:hAnchor="text" w:xAlign="left" w:yAlign="inline"/>
                  <w:spacing w:before="36" w:after="36" w:line="276" w:lineRule="auto"/>
                  <w:suppressOverlap w:val="0"/>
                </w:pPr>
              </w:p>
            </w:tc>
            <w:tc>
              <w:tcPr>
                <w:tcW w:w="5098" w:type="dxa"/>
              </w:tcPr>
              <w:p w14:paraId="1E2FFFBD" w14:textId="6225013B" w:rsidR="00797184" w:rsidRPr="007D4C18" w:rsidRDefault="00797184" w:rsidP="006277DB">
                <w:pPr>
                  <w:pStyle w:val="gosttitleversion"/>
                  <w:framePr w:hSpace="0" w:wrap="auto" w:hAnchor="text" w:xAlign="left" w:yAlign="inline"/>
                  <w:spacing w:before="36" w:after="36" w:line="276" w:lineRule="auto"/>
                  <w:suppressOverlap w:val="0"/>
                </w:pPr>
                <w:r>
                  <w:rPr>
                    <w:lang w:val="en-US"/>
                  </w:rPr>
                  <w:t>ver</w:t>
                </w:r>
                <w:r w:rsidRPr="00797184">
                  <w:t xml:space="preserve">. </w:t>
                </w:r>
                <w:r w:rsidR="000F1094">
                  <w:t>3</w:t>
                </w:r>
                <w:r w:rsidRPr="007D4C18">
                  <w:t>.</w:t>
                </w:r>
                <w:r w:rsidR="00FA6EFE">
                  <w:t>6</w:t>
                </w:r>
                <w:r w:rsidRPr="007D4C18">
                  <w:t>.</w:t>
                </w:r>
                <w:r w:rsidR="00ED7885">
                  <w:t>0</w:t>
                </w:r>
              </w:p>
              <w:p w14:paraId="3272AF0E" w14:textId="4D761DA8" w:rsidR="008F4C04" w:rsidRPr="008F4C04" w:rsidRDefault="008F4C04" w:rsidP="00FA6EFE">
                <w:pPr>
                  <w:pStyle w:val="gosttitleversion"/>
                  <w:framePr w:hSpace="0" w:wrap="auto" w:hAnchor="text" w:xAlign="left" w:yAlign="inline"/>
                  <w:spacing w:before="36" w:after="36" w:line="276" w:lineRule="auto"/>
                  <w:suppressOverlap w:val="0"/>
                </w:pPr>
                <w:r>
                  <w:rPr>
                    <w:lang w:val="en-US"/>
                  </w:rPr>
                  <w:t>Rls</w:t>
                </w:r>
                <w:r w:rsidRPr="007D4C18">
                  <w:t xml:space="preserve"> </w:t>
                </w:r>
                <w:r w:rsidR="000F1094">
                  <w:t>3</w:t>
                </w:r>
                <w:r w:rsidRPr="007D4C18">
                  <w:t>.</w:t>
                </w:r>
                <w:r w:rsidR="00FA6EFE">
                  <w:t>6</w:t>
                </w:r>
                <w:r w:rsidRPr="007D4C18">
                  <w:t>.0</w:t>
                </w:r>
              </w:p>
            </w:tc>
          </w:tr>
        </w:tbl>
        <w:tbl>
          <w:tblPr>
            <w:tblpPr w:leftFromText="181" w:rightFromText="181" w:horzAnchor="margin" w:tblpXSpec="center" w:tblpYSpec="center"/>
            <w:tblOverlap w:val="never"/>
            <w:tblW w:w="4995" w:type="pct"/>
            <w:tblLook w:val="04A0" w:firstRow="1" w:lastRow="0" w:firstColumn="1" w:lastColumn="0" w:noHBand="0" w:noVBand="1"/>
          </w:tblPr>
          <w:tblGrid>
            <w:gridCol w:w="7136"/>
            <w:gridCol w:w="3059"/>
          </w:tblGrid>
          <w:tr w:rsidR="00B70D08" w14:paraId="7B7FEF6C" w14:textId="77777777" w:rsidTr="00B70D08">
            <w:tc>
              <w:tcPr>
                <w:tcW w:w="3500" w:type="pct"/>
                <w:tcBorders>
                  <w:bottom w:val="single" w:sz="24" w:space="0" w:color="808080" w:themeColor="background1" w:themeShade="80"/>
                </w:tcBorders>
                <w:vAlign w:val="center"/>
              </w:tcPr>
              <w:p w14:paraId="0091DDB9" w14:textId="77777777" w:rsidR="00B70D08" w:rsidRDefault="00B93CBA" w:rsidP="006277DB">
                <w:pPr>
                  <w:pStyle w:val="gosttitletitleLeft"/>
                  <w:framePr w:hSpace="0" w:wrap="auto" w:hAnchor="text" w:xAlign="left" w:yAlign="inline"/>
                  <w:spacing w:before="36" w:after="36" w:line="276" w:lineRule="auto"/>
                  <w:suppressOverlap w:val="0"/>
                </w:pPr>
                <w:r>
                  <w:fldChar w:fldCharType="begin"/>
                </w:r>
                <w:r>
                  <w:instrText xml:space="preserve"> INFO  Title  \* MERGEFORMAT </w:instrText>
                </w:r>
                <w:r>
                  <w:fldChar w:fldCharType="separate"/>
                </w:r>
                <w:r w:rsidR="00F12F9B">
                  <w:t>Руководство пользователя</w:t>
                </w:r>
                <w:r>
                  <w:fldChar w:fldCharType="end"/>
                </w:r>
              </w:p>
            </w:tc>
            <w:tc>
              <w:tcPr>
                <w:tcW w:w="2010" w:type="pct"/>
                <w:tcBorders>
                  <w:bottom w:val="single" w:sz="24" w:space="0" w:color="FF6600"/>
                </w:tcBorders>
                <w:vAlign w:val="center"/>
              </w:tcPr>
              <w:p w14:paraId="76F3A14D" w14:textId="10AC19B2" w:rsidR="00B70D08" w:rsidRPr="007D4C18" w:rsidRDefault="00B70D08" w:rsidP="000F1094">
                <w:pPr>
                  <w:pStyle w:val="gosttitleversion"/>
                  <w:framePr w:hSpace="0" w:wrap="auto" w:hAnchor="text" w:xAlign="left" w:yAlign="inline"/>
                  <w:spacing w:before="36" w:after="36" w:line="276" w:lineRule="auto"/>
                  <w:suppressOverlap w:val="0"/>
                </w:pPr>
                <w:r>
                  <w:t xml:space="preserve">Версия </w:t>
                </w:r>
                <w:r w:rsidR="000F1094">
                  <w:t>3</w:t>
                </w:r>
              </w:p>
            </w:tc>
          </w:tr>
          <w:tr w:rsidR="00E16D5B" w14:paraId="0C3ECA50" w14:textId="77777777" w:rsidTr="00B70D08">
            <w:tc>
              <w:tcPr>
                <w:tcW w:w="3500" w:type="pct"/>
                <w:tcBorders>
                  <w:top w:val="single" w:sz="24" w:space="0" w:color="808080" w:themeColor="background1" w:themeShade="80"/>
                </w:tcBorders>
              </w:tcPr>
              <w:p w14:paraId="7610EF8D" w14:textId="77777777" w:rsidR="00E16D5B" w:rsidRPr="00E16D5B" w:rsidRDefault="00E16D5B" w:rsidP="006277DB">
                <w:pPr>
                  <w:pStyle w:val="gosttableemptyline"/>
                  <w:framePr w:hSpace="0" w:wrap="auto" w:hAnchor="text" w:xAlign="left" w:yAlign="inline"/>
                  <w:spacing w:line="276" w:lineRule="auto"/>
                  <w:suppressOverlap w:val="0"/>
                </w:pPr>
              </w:p>
            </w:tc>
            <w:tc>
              <w:tcPr>
                <w:tcW w:w="1366" w:type="pct"/>
                <w:tcBorders>
                  <w:top w:val="single" w:sz="24" w:space="0" w:color="FF6600"/>
                </w:tcBorders>
              </w:tcPr>
              <w:p w14:paraId="02C2F507" w14:textId="77777777" w:rsidR="00E16D5B" w:rsidRPr="00E16D5B" w:rsidRDefault="00E16D5B" w:rsidP="006277DB">
                <w:pPr>
                  <w:pStyle w:val="gosttableemptyline"/>
                  <w:framePr w:hSpace="0" w:wrap="auto" w:hAnchor="text" w:xAlign="left" w:yAlign="inline"/>
                  <w:spacing w:line="276" w:lineRule="auto"/>
                  <w:suppressOverlap w:val="0"/>
                </w:pPr>
              </w:p>
            </w:tc>
          </w:tr>
          <w:tr w:rsidR="00C63957" w14:paraId="4D712C3C" w14:textId="77777777" w:rsidTr="00B70D08">
            <w:tc>
              <w:tcPr>
                <w:tcW w:w="3500" w:type="pct"/>
                <w:gridSpan w:val="2"/>
              </w:tcPr>
              <w:p w14:paraId="5FE41E74" w14:textId="77777777" w:rsidR="00C63957" w:rsidRPr="0025375C" w:rsidRDefault="00C63957" w:rsidP="006277DB">
                <w:pPr>
                  <w:pStyle w:val="gosttitlesubtitle"/>
                  <w:framePr w:hSpace="0" w:wrap="auto" w:hAnchor="text" w:xAlign="left" w:yAlign="inline"/>
                  <w:spacing w:before="36" w:after="36" w:line="276" w:lineRule="auto"/>
                  <w:suppressOverlap w:val="0"/>
                </w:pPr>
              </w:p>
            </w:tc>
          </w:tr>
        </w:tbl>
        <w:tbl>
          <w:tblPr>
            <w:tblpPr w:leftFromText="181" w:rightFromText="181" w:horzAnchor="margin" w:tblpXSpec="center" w:tblpYSpec="bottom"/>
            <w:tblOverlap w:val="never"/>
            <w:tblW w:w="0" w:type="auto"/>
            <w:tblLook w:val="04A0" w:firstRow="1" w:lastRow="0" w:firstColumn="1" w:lastColumn="0" w:noHBand="0" w:noVBand="1"/>
          </w:tblPr>
          <w:tblGrid>
            <w:gridCol w:w="5097"/>
            <w:gridCol w:w="5098"/>
          </w:tblGrid>
          <w:tr w:rsidR="00C63957" w14:paraId="4BE2F78C" w14:textId="77777777" w:rsidTr="0081326D">
            <w:tc>
              <w:tcPr>
                <w:tcW w:w="5097" w:type="dxa"/>
              </w:tcPr>
              <w:p w14:paraId="09BADE21" w14:textId="77777777" w:rsidR="00C63957" w:rsidRPr="00122805" w:rsidRDefault="00C63957" w:rsidP="006277DB">
                <w:pPr>
                  <w:pStyle w:val="gosttitleaddress"/>
                  <w:framePr w:hSpace="0" w:wrap="auto" w:hAnchor="text" w:xAlign="left" w:yAlign="inline"/>
                  <w:spacing w:before="36" w:after="36" w:line="276" w:lineRule="auto"/>
                  <w:suppressOverlap w:val="0"/>
                </w:pPr>
                <w:r w:rsidRPr="00122805">
                  <w:t xml:space="preserve">г. </w:t>
                </w:r>
                <w:r w:rsidRPr="00541628">
                  <w:t>Москва</w:t>
                </w:r>
              </w:p>
            </w:tc>
            <w:tc>
              <w:tcPr>
                <w:tcW w:w="5098" w:type="dxa"/>
              </w:tcPr>
              <w:p w14:paraId="60E853C8" w14:textId="6F8A8D7F" w:rsidR="00C63957" w:rsidRPr="00541628" w:rsidRDefault="00C63957" w:rsidP="0056751F">
                <w:pPr>
                  <w:pStyle w:val="gosttitledate"/>
                  <w:framePr w:hSpace="0" w:wrap="auto" w:hAnchor="text" w:xAlign="left" w:yAlign="inline"/>
                  <w:spacing w:before="36" w:after="36" w:line="276" w:lineRule="auto"/>
                  <w:suppressOverlap w:val="0"/>
                </w:pPr>
                <w:r w:rsidRPr="00541628">
                  <w:t>20</w:t>
                </w:r>
                <w:r w:rsidR="0030245E" w:rsidRPr="00541628">
                  <w:t>2</w:t>
                </w:r>
                <w:r w:rsidR="0056751F">
                  <w:t>4</w:t>
                </w:r>
                <w:r w:rsidRPr="00541628">
                  <w:t xml:space="preserve"> г.</w:t>
                </w:r>
              </w:p>
            </w:tc>
          </w:tr>
        </w:tbl>
        <w:p w14:paraId="5D3F922B" w14:textId="4F05E8CB" w:rsidR="00C63957" w:rsidRDefault="00B93CBA" w:rsidP="006277DB">
          <w:pPr>
            <w:pStyle w:val="gostbase"/>
            <w:spacing w:line="276" w:lineRule="auto"/>
            <w:sectPr w:rsidR="00C63957" w:rsidSect="00C63957">
              <w:headerReference w:type="default" r:id="rId8"/>
              <w:footerReference w:type="default" r:id="rId9"/>
              <w:headerReference w:type="first" r:id="rId10"/>
              <w:pgSz w:w="11906" w:h="16838"/>
              <w:pgMar w:top="1418" w:right="567" w:bottom="851" w:left="1134" w:header="708" w:footer="708" w:gutter="0"/>
              <w:pgNumType w:start="0"/>
              <w:cols w:space="708"/>
              <w:titlePg/>
              <w:docGrid w:linePitch="360"/>
            </w:sectPr>
          </w:pPr>
        </w:p>
      </w:sdtContent>
    </w:sdt>
    <w:sdt>
      <w:sdtPr>
        <w:rPr>
          <w:b w:val="0"/>
          <w:caps w:val="0"/>
          <w:sz w:val="24"/>
        </w:rPr>
        <w:id w:val="-1207099139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6AD7736E" w14:textId="77777777" w:rsidR="00A10CB9" w:rsidRDefault="00A10CB9" w:rsidP="006277DB">
          <w:pPr>
            <w:pStyle w:val="gostheadernonStruct1"/>
            <w:spacing w:line="276" w:lineRule="auto"/>
          </w:pPr>
          <w:r>
            <w:t>Оглавление</w:t>
          </w:r>
        </w:p>
        <w:p w14:paraId="6C788578" w14:textId="700020A7" w:rsidR="006160B4" w:rsidRDefault="00C313C5">
          <w:pPr>
            <w:pStyle w:val="13"/>
            <w:tabs>
              <w:tab w:val="left" w:pos="660"/>
              <w:tab w:val="right" w:leader="dot" w:pos="10195"/>
            </w:tabs>
            <w:rPr>
              <w:rFonts w:asciiTheme="minorHAnsi" w:eastAsiaTheme="minorEastAsia" w:hAnsiTheme="minorHAnsi" w:cstheme="minorBidi"/>
              <w:noProof/>
              <w:snapToGrid/>
              <w:lang w:eastAsia="ru-RU"/>
            </w:rPr>
          </w:pPr>
          <w:r>
            <w:fldChar w:fldCharType="begin"/>
          </w:r>
          <w:r w:rsidR="00A10CB9">
            <w:instrText xml:space="preserve"> TOC \o "1-3" \h \z \u </w:instrText>
          </w:r>
          <w:r>
            <w:fldChar w:fldCharType="separate"/>
          </w:r>
          <w:hyperlink w:anchor="_Toc173165170" w:history="1">
            <w:r w:rsidR="006160B4" w:rsidRPr="006D5DEE">
              <w:rPr>
                <w:rStyle w:val="aa"/>
                <w:noProof/>
              </w:rPr>
              <w:t>1</w:t>
            </w:r>
            <w:r w:rsidR="006160B4">
              <w:rPr>
                <w:rFonts w:asciiTheme="minorHAnsi" w:eastAsiaTheme="minorEastAsia" w:hAnsiTheme="minorHAnsi" w:cstheme="minorBidi"/>
                <w:noProof/>
                <w:snapToGrid/>
                <w:lang w:eastAsia="ru-RU"/>
              </w:rPr>
              <w:tab/>
            </w:r>
            <w:r w:rsidR="006160B4" w:rsidRPr="006D5DEE">
              <w:rPr>
                <w:rStyle w:val="aa"/>
                <w:noProof/>
              </w:rPr>
              <w:t>Общие сведения</w:t>
            </w:r>
            <w:r w:rsidR="006160B4">
              <w:rPr>
                <w:noProof/>
                <w:webHidden/>
              </w:rPr>
              <w:tab/>
            </w:r>
            <w:r w:rsidR="006160B4">
              <w:rPr>
                <w:noProof/>
                <w:webHidden/>
              </w:rPr>
              <w:fldChar w:fldCharType="begin"/>
            </w:r>
            <w:r w:rsidR="006160B4">
              <w:rPr>
                <w:noProof/>
                <w:webHidden/>
              </w:rPr>
              <w:instrText xml:space="preserve"> PAGEREF _Toc173165170 \h </w:instrText>
            </w:r>
            <w:r w:rsidR="006160B4">
              <w:rPr>
                <w:noProof/>
                <w:webHidden/>
              </w:rPr>
            </w:r>
            <w:r w:rsidR="006160B4">
              <w:rPr>
                <w:noProof/>
                <w:webHidden/>
              </w:rPr>
              <w:fldChar w:fldCharType="separate"/>
            </w:r>
            <w:r w:rsidR="006160B4">
              <w:rPr>
                <w:noProof/>
                <w:webHidden/>
              </w:rPr>
              <w:t>5</w:t>
            </w:r>
            <w:r w:rsidR="006160B4">
              <w:rPr>
                <w:noProof/>
                <w:webHidden/>
              </w:rPr>
              <w:fldChar w:fldCharType="end"/>
            </w:r>
          </w:hyperlink>
        </w:p>
        <w:p w14:paraId="66A54933" w14:textId="055CB125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171" w:history="1">
            <w:r w:rsidRPr="006D5DEE">
              <w:rPr>
                <w:rStyle w:val="aa"/>
              </w:rPr>
              <w:t>1.1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Наименование системы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14:paraId="6DF60610" w14:textId="2B338878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172" w:history="1">
            <w:r w:rsidRPr="006D5DEE">
              <w:rPr>
                <w:rStyle w:val="aa"/>
              </w:rPr>
              <w:t>1.2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Назначение системы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14:paraId="12537A2B" w14:textId="20D302EF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173" w:history="1">
            <w:r w:rsidRPr="006D5DEE">
              <w:rPr>
                <w:rStyle w:val="aa"/>
              </w:rPr>
              <w:t>1.3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Назначение документа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_Toc173165173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14:paraId="27827BE5" w14:textId="11D37D33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174" w:history="1">
            <w:r w:rsidRPr="006D5DEE">
              <w:rPr>
                <w:rStyle w:val="aa"/>
              </w:rPr>
              <w:t>1.4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Сведения о продукте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_Toc173165174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14:paraId="53D7C37A" w14:textId="705D3BBF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175" w:history="1">
            <w:r w:rsidRPr="006D5DEE">
              <w:rPr>
                <w:rStyle w:val="aa"/>
              </w:rPr>
              <w:t>1.5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Глоссарий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_Toc173165175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14:paraId="1772FD82" w14:textId="2B8101D7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176" w:history="1">
            <w:r w:rsidRPr="006D5DEE">
              <w:rPr>
                <w:rStyle w:val="aa"/>
              </w:rPr>
              <w:t>1.5.1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Термины и определения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_Toc173165176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14:paraId="31742411" w14:textId="69094B00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177" w:history="1">
            <w:r w:rsidRPr="006D5DEE">
              <w:rPr>
                <w:rStyle w:val="aa"/>
              </w:rPr>
              <w:t>1.5.2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Сокращения и обозначения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_Toc173165177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</w:t>
            </w:r>
            <w:r>
              <w:rPr>
                <w:webHidden/>
              </w:rPr>
              <w:fldChar w:fldCharType="end"/>
            </w:r>
          </w:hyperlink>
        </w:p>
        <w:p w14:paraId="4F9870B9" w14:textId="21C5E75C" w:rsidR="006160B4" w:rsidRDefault="006160B4">
          <w:pPr>
            <w:pStyle w:val="13"/>
            <w:tabs>
              <w:tab w:val="left" w:pos="660"/>
              <w:tab w:val="right" w:leader="dot" w:pos="10195"/>
            </w:tabs>
            <w:rPr>
              <w:rFonts w:asciiTheme="minorHAnsi" w:eastAsiaTheme="minorEastAsia" w:hAnsiTheme="minorHAnsi" w:cstheme="minorBidi"/>
              <w:noProof/>
              <w:snapToGrid/>
              <w:lang w:eastAsia="ru-RU"/>
            </w:rPr>
          </w:pPr>
          <w:hyperlink w:anchor="_Toc173165178" w:history="1">
            <w:r w:rsidRPr="006D5DEE">
              <w:rPr>
                <w:rStyle w:val="aa"/>
                <w:noProof/>
              </w:rPr>
              <w:t>2</w:t>
            </w:r>
            <w:r>
              <w:rPr>
                <w:rFonts w:asciiTheme="minorHAnsi" w:eastAsiaTheme="minorEastAsia" w:hAnsiTheme="minorHAnsi" w:cstheme="minorBidi"/>
                <w:noProof/>
                <w:snapToGrid/>
                <w:lang w:eastAsia="ru-RU"/>
              </w:rPr>
              <w:tab/>
            </w:r>
            <w:r w:rsidRPr="006D5DEE">
              <w:rPr>
                <w:rStyle w:val="aa"/>
                <w:noProof/>
              </w:rPr>
              <w:t>Начало работы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_Toc173165178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294D2A" w14:textId="7FFC3A0C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179" w:history="1">
            <w:r w:rsidRPr="006D5DEE">
              <w:rPr>
                <w:rStyle w:val="aa"/>
              </w:rPr>
              <w:t>2.1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Окружение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_Toc173165179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14:paraId="19820393" w14:textId="03769F73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180" w:history="1">
            <w:r w:rsidRPr="006D5DEE">
              <w:rPr>
                <w:rStyle w:val="aa"/>
              </w:rPr>
              <w:t>2.2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Вход в систему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_Toc173165180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14:paraId="2BCFE489" w14:textId="4F1CF4C9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181" w:history="1">
            <w:r w:rsidRPr="006D5DEE">
              <w:rPr>
                <w:rStyle w:val="aa"/>
              </w:rPr>
              <w:t>2.3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Выход из системы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_Toc173165181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14:paraId="617F3635" w14:textId="228A507B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182" w:history="1">
            <w:r w:rsidRPr="006D5DEE">
              <w:rPr>
                <w:rStyle w:val="aa"/>
              </w:rPr>
              <w:t>2.4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Ошибки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_Toc173165182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14:paraId="684F724F" w14:textId="7A40FFB8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183" w:history="1">
            <w:r w:rsidRPr="006D5DEE">
              <w:rPr>
                <w:rStyle w:val="aa"/>
              </w:rPr>
              <w:t>2.4.1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Нет подключения к интернету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_Toc173165183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14:paraId="4AE11F7C" w14:textId="41AEAD12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184" w:history="1">
            <w:r w:rsidRPr="006D5DEE">
              <w:rPr>
                <w:rStyle w:val="aa"/>
              </w:rPr>
              <w:t>2.4.2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Ошибки 404 и 403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_Toc173165184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14:paraId="3981A945" w14:textId="3E885DF3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185" w:history="1">
            <w:r w:rsidRPr="006D5DEE">
              <w:rPr>
                <w:rStyle w:val="aa"/>
              </w:rPr>
              <w:t>2.5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Основное меню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_Toc173165185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14:paraId="3E479202" w14:textId="1C3E78AD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186" w:history="1">
            <w:r w:rsidRPr="006D5DEE">
              <w:rPr>
                <w:rStyle w:val="aa"/>
              </w:rPr>
              <w:t>2.5.1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Раздел «Чат»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_Toc173165186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14:paraId="5AB93DAD" w14:textId="6BC482D6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187" w:history="1">
            <w:r w:rsidRPr="006D5DEE">
              <w:rPr>
                <w:rStyle w:val="aa"/>
              </w:rPr>
              <w:t>2.5.2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Раздел «Дашборд»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_Toc173165187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14:paraId="0F8005B8" w14:textId="5F8F2102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188" w:history="1">
            <w:r w:rsidRPr="006D5DEE">
              <w:rPr>
                <w:rStyle w:val="aa"/>
              </w:rPr>
              <w:t>2.5.3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Раздел «Настройки»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_Toc173165188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14:paraId="3D681E97" w14:textId="3FD78372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189" w:history="1">
            <w:r w:rsidRPr="006D5DEE">
              <w:rPr>
                <w:rStyle w:val="aa"/>
              </w:rPr>
              <w:t>2.6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Ролевая матрица доступа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_Toc173165189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14:paraId="5E6A49EA" w14:textId="569CE328" w:rsidR="006160B4" w:rsidRDefault="006160B4">
          <w:pPr>
            <w:pStyle w:val="13"/>
            <w:tabs>
              <w:tab w:val="left" w:pos="660"/>
              <w:tab w:val="right" w:leader="dot" w:pos="10195"/>
            </w:tabs>
            <w:rPr>
              <w:rFonts w:asciiTheme="minorHAnsi" w:eastAsiaTheme="minorEastAsia" w:hAnsiTheme="minorHAnsi" w:cstheme="minorBidi"/>
              <w:noProof/>
              <w:snapToGrid/>
              <w:lang w:eastAsia="ru-RU"/>
            </w:rPr>
          </w:pPr>
          <w:hyperlink w:anchor="_Toc173165190" w:history="1">
            <w:r w:rsidRPr="006D5DEE">
              <w:rPr>
                <w:rStyle w:val="aa"/>
                <w:noProof/>
              </w:rPr>
              <w:t>3</w:t>
            </w:r>
            <w:r>
              <w:rPr>
                <w:rFonts w:asciiTheme="minorHAnsi" w:eastAsiaTheme="minorEastAsia" w:hAnsiTheme="minorHAnsi" w:cstheme="minorBidi"/>
                <w:noProof/>
                <w:snapToGrid/>
                <w:lang w:eastAsia="ru-RU"/>
              </w:rPr>
              <w:tab/>
            </w:r>
            <w:r w:rsidRPr="006D5DEE">
              <w:rPr>
                <w:rStyle w:val="aa"/>
                <w:noProof/>
              </w:rPr>
              <w:t>Распределение обращений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_Toc173165190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A285A7" w14:textId="6CE22C1E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191" w:history="1">
            <w:r w:rsidRPr="006D5DEE">
              <w:rPr>
                <w:rStyle w:val="aa"/>
              </w:rPr>
              <w:t>3.1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Распределение обращений между агентами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_Toc173165191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25</w:t>
            </w:r>
            <w:r>
              <w:rPr>
                <w:webHidden/>
              </w:rPr>
              <w:fldChar w:fldCharType="end"/>
            </w:r>
          </w:hyperlink>
        </w:p>
        <w:p w14:paraId="2BEE23DF" w14:textId="58483EA4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192" w:history="1">
            <w:r w:rsidRPr="006D5DEE">
              <w:rPr>
                <w:rStyle w:val="aa"/>
              </w:rPr>
              <w:t>3.2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Распределение обращений при использовании чат-бота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_Toc173165192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26</w:t>
            </w:r>
            <w:r>
              <w:rPr>
                <w:webHidden/>
              </w:rPr>
              <w:fldChar w:fldCharType="end"/>
            </w:r>
          </w:hyperlink>
        </w:p>
        <w:p w14:paraId="69E2F16F" w14:textId="3F39D245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193" w:history="1">
            <w:r w:rsidRPr="006D5DEE">
              <w:rPr>
                <w:rStyle w:val="aa"/>
              </w:rPr>
              <w:t>3.3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Ограничение количества открытых обращений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_Toc173165193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27</w:t>
            </w:r>
            <w:r>
              <w:rPr>
                <w:webHidden/>
              </w:rPr>
              <w:fldChar w:fldCharType="end"/>
            </w:r>
          </w:hyperlink>
        </w:p>
        <w:p w14:paraId="42551DD8" w14:textId="19AE5F53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194" w:history="1">
            <w:r w:rsidRPr="006D5DEE">
              <w:rPr>
                <w:rStyle w:val="aa"/>
              </w:rPr>
              <w:t>3.4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Очередь обращений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_Toc173165194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28</w:t>
            </w:r>
            <w:r>
              <w:rPr>
                <w:webHidden/>
              </w:rPr>
              <w:fldChar w:fldCharType="end"/>
            </w:r>
          </w:hyperlink>
        </w:p>
        <w:p w14:paraId="5666BE3C" w14:textId="318D8A9E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195" w:history="1">
            <w:r w:rsidRPr="006D5DEE">
              <w:rPr>
                <w:rStyle w:val="aa"/>
              </w:rPr>
              <w:t>3.5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Время ответа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_Toc173165195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30</w:t>
            </w:r>
            <w:r>
              <w:rPr>
                <w:webHidden/>
              </w:rPr>
              <w:fldChar w:fldCharType="end"/>
            </w:r>
          </w:hyperlink>
        </w:p>
        <w:p w14:paraId="3E9CEAAD" w14:textId="25B98620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196" w:history="1">
            <w:r w:rsidRPr="006D5DEE">
              <w:rPr>
                <w:rStyle w:val="aa"/>
              </w:rPr>
              <w:t>3.6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Приоритет скилл-групп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_Toc173165196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30</w:t>
            </w:r>
            <w:r>
              <w:rPr>
                <w:webHidden/>
              </w:rPr>
              <w:fldChar w:fldCharType="end"/>
            </w:r>
          </w:hyperlink>
        </w:p>
        <w:p w14:paraId="24E3B163" w14:textId="7D601E04" w:rsidR="006160B4" w:rsidRDefault="006160B4">
          <w:pPr>
            <w:pStyle w:val="13"/>
            <w:tabs>
              <w:tab w:val="left" w:pos="660"/>
              <w:tab w:val="right" w:leader="dot" w:pos="10195"/>
            </w:tabs>
            <w:rPr>
              <w:rFonts w:asciiTheme="minorHAnsi" w:eastAsiaTheme="minorEastAsia" w:hAnsiTheme="minorHAnsi" w:cstheme="minorBidi"/>
              <w:noProof/>
              <w:snapToGrid/>
              <w:lang w:eastAsia="ru-RU"/>
            </w:rPr>
          </w:pPr>
          <w:hyperlink w:anchor="_Toc173165197" w:history="1">
            <w:r w:rsidRPr="006D5DEE">
              <w:rPr>
                <w:rStyle w:val="aa"/>
                <w:noProof/>
              </w:rPr>
              <w:t>4</w:t>
            </w:r>
            <w:r>
              <w:rPr>
                <w:rFonts w:asciiTheme="minorHAnsi" w:eastAsiaTheme="minorEastAsia" w:hAnsiTheme="minorHAnsi" w:cstheme="minorBidi"/>
                <w:noProof/>
                <w:snapToGrid/>
                <w:lang w:eastAsia="ru-RU"/>
              </w:rPr>
              <w:tab/>
            </w:r>
            <w:r w:rsidRPr="006D5DEE">
              <w:rPr>
                <w:rStyle w:val="aa"/>
                <w:noProof/>
              </w:rPr>
              <w:t>Интерфейс пользователя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_Toc173165197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18E1D4" w14:textId="36CDE06F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198" w:history="1">
            <w:r w:rsidRPr="006D5DEE">
              <w:rPr>
                <w:rStyle w:val="aa"/>
              </w:rPr>
              <w:t>4.1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Экранные кнопки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_Toc173165198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14:paraId="2B9C6B11" w14:textId="1ABFBE34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199" w:history="1">
            <w:r w:rsidRPr="006D5DEE">
              <w:rPr>
                <w:rStyle w:val="aa"/>
              </w:rPr>
              <w:t>4.1.1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Основные экранные кнопки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_Toc173165199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14:paraId="2AC437FB" w14:textId="03E7C93C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00" w:history="1">
            <w:r w:rsidRPr="006D5DEE">
              <w:rPr>
                <w:rStyle w:val="aa"/>
              </w:rPr>
              <w:t>4.1.2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Раздел «Чат»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_Toc173165200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14:paraId="44A452A1" w14:textId="78ED1F6A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01" w:history="1">
            <w:r w:rsidRPr="006D5DEE">
              <w:rPr>
                <w:rStyle w:val="aa"/>
              </w:rPr>
              <w:t>4.1.3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Раздел «Дашборд»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_Toc173165201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6F02B809" w14:textId="764401E7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02" w:history="1">
            <w:r w:rsidRPr="006D5DEE">
              <w:rPr>
                <w:rStyle w:val="aa"/>
              </w:rPr>
              <w:t>4.1.4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Раздел «Настройки»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_Toc173165202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565B3165" w14:textId="0955405C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203" w:history="1">
            <w:r w:rsidRPr="006D5DEE">
              <w:rPr>
                <w:rStyle w:val="aa"/>
              </w:rPr>
              <w:t>4.2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Горячие клавиши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_Toc173165203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0382E0E9" w14:textId="224FFD45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204" w:history="1">
            <w:r w:rsidRPr="006D5DEE">
              <w:rPr>
                <w:rStyle w:val="aa"/>
              </w:rPr>
              <w:t>4.3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Системные сообщения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_Toc173165204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37</w:t>
            </w:r>
            <w:r>
              <w:rPr>
                <w:webHidden/>
              </w:rPr>
              <w:fldChar w:fldCharType="end"/>
            </w:r>
          </w:hyperlink>
        </w:p>
        <w:p w14:paraId="4EFB0FBA" w14:textId="5A6C61E3" w:rsidR="006160B4" w:rsidRDefault="006160B4">
          <w:pPr>
            <w:pStyle w:val="13"/>
            <w:tabs>
              <w:tab w:val="left" w:pos="660"/>
              <w:tab w:val="right" w:leader="dot" w:pos="10195"/>
            </w:tabs>
            <w:rPr>
              <w:rFonts w:asciiTheme="minorHAnsi" w:eastAsiaTheme="minorEastAsia" w:hAnsiTheme="minorHAnsi" w:cstheme="minorBidi"/>
              <w:noProof/>
              <w:snapToGrid/>
              <w:lang w:eastAsia="ru-RU"/>
            </w:rPr>
          </w:pPr>
          <w:hyperlink w:anchor="_Toc173165205" w:history="1">
            <w:r w:rsidRPr="006D5DEE">
              <w:rPr>
                <w:rStyle w:val="aa"/>
                <w:noProof/>
              </w:rPr>
              <w:t>5</w:t>
            </w:r>
            <w:r>
              <w:rPr>
                <w:rFonts w:asciiTheme="minorHAnsi" w:eastAsiaTheme="minorEastAsia" w:hAnsiTheme="minorHAnsi" w:cstheme="minorBidi"/>
                <w:noProof/>
                <w:snapToGrid/>
                <w:lang w:eastAsia="ru-RU"/>
              </w:rPr>
              <w:tab/>
            </w:r>
            <w:r w:rsidRPr="006D5DEE">
              <w:rPr>
                <w:rStyle w:val="aa"/>
                <w:noProof/>
              </w:rPr>
              <w:t>Чат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_Toc173165205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973E8C" w14:textId="0DA930CB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206" w:history="1">
            <w:r w:rsidRPr="006D5DEE">
              <w:rPr>
                <w:rStyle w:val="aa"/>
              </w:rPr>
              <w:t>5.1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Список обращений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_Toc173165206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38</w:t>
            </w:r>
            <w:r>
              <w:rPr>
                <w:webHidden/>
              </w:rPr>
              <w:fldChar w:fldCharType="end"/>
            </w:r>
          </w:hyperlink>
        </w:p>
        <w:p w14:paraId="15472A86" w14:textId="1E3FDEF3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207" w:history="1">
            <w:r w:rsidRPr="006D5DEE">
              <w:rPr>
                <w:rStyle w:val="aa"/>
              </w:rPr>
              <w:t>5.2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Обработка обращений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_Toc173165207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39</w:t>
            </w:r>
            <w:r>
              <w:rPr>
                <w:webHidden/>
              </w:rPr>
              <w:fldChar w:fldCharType="end"/>
            </w:r>
          </w:hyperlink>
        </w:p>
        <w:p w14:paraId="663709DB" w14:textId="1DA2CF3B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08" w:history="1">
            <w:r w:rsidRPr="006D5DEE">
              <w:rPr>
                <w:rStyle w:val="aa"/>
              </w:rPr>
              <w:t>5.2.1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Начало работы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_Toc173165208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39</w:t>
            </w:r>
            <w:r>
              <w:rPr>
                <w:webHidden/>
              </w:rPr>
              <w:fldChar w:fldCharType="end"/>
            </w:r>
          </w:hyperlink>
        </w:p>
        <w:p w14:paraId="6881F2B8" w14:textId="01786FA8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09" w:history="1">
            <w:r w:rsidRPr="006D5DEE">
              <w:rPr>
                <w:rStyle w:val="aa"/>
              </w:rPr>
              <w:t>5.2.2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Выбор обращения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_Toc173165209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40</w:t>
            </w:r>
            <w:r>
              <w:rPr>
                <w:webHidden/>
              </w:rPr>
              <w:fldChar w:fldCharType="end"/>
            </w:r>
          </w:hyperlink>
        </w:p>
        <w:p w14:paraId="5C4966B7" w14:textId="6E006A98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10" w:history="1">
            <w:r w:rsidRPr="006D5DEE">
              <w:rPr>
                <w:rStyle w:val="aa"/>
              </w:rPr>
              <w:t>5.2.3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Ответ на сообщение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_Toc173165210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14:paraId="06F66D93" w14:textId="2BBAB1D3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11" w:history="1">
            <w:r w:rsidRPr="006D5DEE">
              <w:rPr>
                <w:rStyle w:val="aa"/>
                <w:lang w:val="en-US"/>
              </w:rPr>
              <w:t>5.2.4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  <w:lang w:val="en-US"/>
              </w:rPr>
              <w:t>Цитирование сообщения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_Toc173165211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46</w:t>
            </w:r>
            <w:r>
              <w:rPr>
                <w:webHidden/>
              </w:rPr>
              <w:fldChar w:fldCharType="end"/>
            </w:r>
          </w:hyperlink>
        </w:p>
        <w:p w14:paraId="36D653E1" w14:textId="6223855B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12" w:history="1">
            <w:r w:rsidRPr="006D5DEE">
              <w:rPr>
                <w:rStyle w:val="aa"/>
              </w:rPr>
              <w:t>5.2.5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Передача файлов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_Toc173165212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46</w:t>
            </w:r>
            <w:r>
              <w:rPr>
                <w:webHidden/>
              </w:rPr>
              <w:fldChar w:fldCharType="end"/>
            </w:r>
          </w:hyperlink>
        </w:p>
        <w:p w14:paraId="575CB069" w14:textId="1699B06A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13" w:history="1">
            <w:r w:rsidRPr="006D5DEE">
              <w:rPr>
                <w:rStyle w:val="aa"/>
              </w:rPr>
              <w:t>5.2.6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Отправка смайлов или стикеров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_Toc173165213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47</w:t>
            </w:r>
            <w:r>
              <w:rPr>
                <w:webHidden/>
              </w:rPr>
              <w:fldChar w:fldCharType="end"/>
            </w:r>
          </w:hyperlink>
        </w:p>
        <w:p w14:paraId="19E88589" w14:textId="49F6A4C0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14" w:history="1">
            <w:r w:rsidRPr="006D5DEE">
              <w:rPr>
                <w:rStyle w:val="aa"/>
              </w:rPr>
              <w:t>5.2.7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Вставка шаблона ответа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_Toc173165214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47</w:t>
            </w:r>
            <w:r>
              <w:rPr>
                <w:webHidden/>
              </w:rPr>
              <w:fldChar w:fldCharType="end"/>
            </w:r>
          </w:hyperlink>
        </w:p>
        <w:p w14:paraId="0857A700" w14:textId="4E7605E9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15" w:history="1">
            <w:r w:rsidRPr="006D5DEE">
              <w:rPr>
                <w:rStyle w:val="aa"/>
              </w:rPr>
              <w:t>5.2.8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Горячие клавиши для вставки шаблона ответа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_Toc173165215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52</w:t>
            </w:r>
            <w:r>
              <w:rPr>
                <w:webHidden/>
              </w:rPr>
              <w:fldChar w:fldCharType="end"/>
            </w:r>
          </w:hyperlink>
        </w:p>
        <w:p w14:paraId="25AE5064" w14:textId="3A35E0B1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16" w:history="1">
            <w:r w:rsidRPr="006D5DEE">
              <w:rPr>
                <w:rStyle w:val="aa"/>
              </w:rPr>
              <w:t>5.2.9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Шаблоны для удержания обращения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_Toc173165216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53</w:t>
            </w:r>
            <w:r>
              <w:rPr>
                <w:webHidden/>
              </w:rPr>
              <w:fldChar w:fldCharType="end"/>
            </w:r>
          </w:hyperlink>
        </w:p>
        <w:p w14:paraId="2B4ED84F" w14:textId="789B5A12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17" w:history="1">
            <w:r w:rsidRPr="006D5DEE">
              <w:rPr>
                <w:rStyle w:val="aa"/>
              </w:rPr>
              <w:t>5.2.10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Шаблоны ожидания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_Toc173165217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54</w:t>
            </w:r>
            <w:r>
              <w:rPr>
                <w:webHidden/>
              </w:rPr>
              <w:fldChar w:fldCharType="end"/>
            </w:r>
          </w:hyperlink>
        </w:p>
        <w:p w14:paraId="0ACD0939" w14:textId="291A6636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18" w:history="1">
            <w:r w:rsidRPr="006D5DEE">
              <w:rPr>
                <w:rStyle w:val="aa"/>
              </w:rPr>
              <w:t>5.2.11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Выход из окна диалога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_Toc173165218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56</w:t>
            </w:r>
            <w:r>
              <w:rPr>
                <w:webHidden/>
              </w:rPr>
              <w:fldChar w:fldCharType="end"/>
            </w:r>
          </w:hyperlink>
        </w:p>
        <w:p w14:paraId="76E77DDC" w14:textId="40E8AAAD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19" w:history="1">
            <w:r w:rsidRPr="006D5DEE">
              <w:rPr>
                <w:rStyle w:val="aa"/>
              </w:rPr>
              <w:t>5.2.12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Перевод обращения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_Toc173165219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56</w:t>
            </w:r>
            <w:r>
              <w:rPr>
                <w:webHidden/>
              </w:rPr>
              <w:fldChar w:fldCharType="end"/>
            </w:r>
          </w:hyperlink>
        </w:p>
        <w:p w14:paraId="29D45CEE" w14:textId="4ED248C8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20" w:history="1">
            <w:r w:rsidRPr="006D5DEE">
              <w:rPr>
                <w:rStyle w:val="aa"/>
              </w:rPr>
              <w:t>5.2.13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Обработка обращений в статусе “Не в сети”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_Toc173165220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58</w:t>
            </w:r>
            <w:r>
              <w:rPr>
                <w:webHidden/>
              </w:rPr>
              <w:fldChar w:fldCharType="end"/>
            </w:r>
          </w:hyperlink>
        </w:p>
        <w:p w14:paraId="52FDE19D" w14:textId="15C86FD8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21" w:history="1">
            <w:r w:rsidRPr="006D5DEE">
              <w:rPr>
                <w:rStyle w:val="aa"/>
              </w:rPr>
              <w:t>5.2.14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Автопрощание и закрытие чата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_Toc173165221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59</w:t>
            </w:r>
            <w:r>
              <w:rPr>
                <w:webHidden/>
              </w:rPr>
              <w:fldChar w:fldCharType="end"/>
            </w:r>
          </w:hyperlink>
        </w:p>
        <w:p w14:paraId="70C524FD" w14:textId="2028A819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22" w:history="1">
            <w:r w:rsidRPr="006D5DEE">
              <w:rPr>
                <w:rStyle w:val="aa"/>
              </w:rPr>
              <w:t>5.2.15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Оценка клиентом работы оператора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_Toc173165222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63</w:t>
            </w:r>
            <w:r>
              <w:rPr>
                <w:webHidden/>
              </w:rPr>
              <w:fldChar w:fldCharType="end"/>
            </w:r>
          </w:hyperlink>
        </w:p>
        <w:p w14:paraId="5628FFC3" w14:textId="7C55C934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223" w:history="1">
            <w:r w:rsidRPr="006D5DEE">
              <w:rPr>
                <w:rStyle w:val="aa"/>
              </w:rPr>
              <w:t>5.3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Оповещение оператора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_Toc173165223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67</w:t>
            </w:r>
            <w:r>
              <w:rPr>
                <w:webHidden/>
              </w:rPr>
              <w:fldChar w:fldCharType="end"/>
            </w:r>
          </w:hyperlink>
        </w:p>
        <w:p w14:paraId="7DE8AD6F" w14:textId="093E4E11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24" w:history="1">
            <w:r w:rsidRPr="006D5DEE">
              <w:rPr>
                <w:rStyle w:val="aa"/>
              </w:rPr>
              <w:t>5.3.1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Оповещение при поступлении нового сообщения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_Toc173165224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67</w:t>
            </w:r>
            <w:r>
              <w:rPr>
                <w:webHidden/>
              </w:rPr>
              <w:fldChar w:fldCharType="end"/>
            </w:r>
          </w:hyperlink>
        </w:p>
        <w:p w14:paraId="6252741B" w14:textId="43404814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25" w:history="1">
            <w:r w:rsidRPr="006D5DEE">
              <w:rPr>
                <w:rStyle w:val="aa"/>
              </w:rPr>
              <w:t>5.3.2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Оповещение об остановке таймера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_Toc173165225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68</w:t>
            </w:r>
            <w:r>
              <w:rPr>
                <w:webHidden/>
              </w:rPr>
              <w:fldChar w:fldCharType="end"/>
            </w:r>
          </w:hyperlink>
        </w:p>
        <w:p w14:paraId="103D2885" w14:textId="496132A7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26" w:history="1">
            <w:r w:rsidRPr="006D5DEE">
              <w:rPr>
                <w:rStyle w:val="aa"/>
              </w:rPr>
              <w:t>5.3.3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Оповещение о переходе во вкладку «Дашборд» и «Настройки»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_Toc173165226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68</w:t>
            </w:r>
            <w:r>
              <w:rPr>
                <w:webHidden/>
              </w:rPr>
              <w:fldChar w:fldCharType="end"/>
            </w:r>
          </w:hyperlink>
        </w:p>
        <w:p w14:paraId="154841B2" w14:textId="08607E9A" w:rsidR="006160B4" w:rsidRDefault="006160B4">
          <w:pPr>
            <w:pStyle w:val="13"/>
            <w:tabs>
              <w:tab w:val="left" w:pos="660"/>
              <w:tab w:val="right" w:leader="dot" w:pos="10195"/>
            </w:tabs>
            <w:rPr>
              <w:rFonts w:asciiTheme="minorHAnsi" w:eastAsiaTheme="minorEastAsia" w:hAnsiTheme="minorHAnsi" w:cstheme="minorBidi"/>
              <w:noProof/>
              <w:snapToGrid/>
              <w:lang w:eastAsia="ru-RU"/>
            </w:rPr>
          </w:pPr>
          <w:hyperlink w:anchor="_Toc173165227" w:history="1">
            <w:r w:rsidRPr="006D5DEE">
              <w:rPr>
                <w:rStyle w:val="aa"/>
                <w:noProof/>
              </w:rPr>
              <w:t>6</w:t>
            </w:r>
            <w:r>
              <w:rPr>
                <w:rFonts w:asciiTheme="minorHAnsi" w:eastAsiaTheme="minorEastAsia" w:hAnsiTheme="minorHAnsi" w:cstheme="minorBidi"/>
                <w:noProof/>
                <w:snapToGrid/>
                <w:lang w:eastAsia="ru-RU"/>
              </w:rPr>
              <w:tab/>
            </w:r>
            <w:r w:rsidRPr="006D5DEE">
              <w:rPr>
                <w:rStyle w:val="aa"/>
                <w:noProof/>
              </w:rPr>
              <w:t>Дашборд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_Toc173165227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0D192B" w14:textId="791ADE22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228" w:history="1">
            <w:r w:rsidRPr="006D5DEE">
              <w:rPr>
                <w:rStyle w:val="aa"/>
              </w:rPr>
              <w:t>6.1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Формирование статистики и таблицы обращений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_Toc173165228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70</w:t>
            </w:r>
            <w:r>
              <w:rPr>
                <w:webHidden/>
              </w:rPr>
              <w:fldChar w:fldCharType="end"/>
            </w:r>
          </w:hyperlink>
        </w:p>
        <w:p w14:paraId="618B2F61" w14:textId="26F9D187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229" w:history="1">
            <w:r w:rsidRPr="006D5DEE">
              <w:rPr>
                <w:rStyle w:val="aa"/>
              </w:rPr>
              <w:t>6.2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Статистика в режиме реального времени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_Toc173165229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72</w:t>
            </w:r>
            <w:r>
              <w:rPr>
                <w:webHidden/>
              </w:rPr>
              <w:fldChar w:fldCharType="end"/>
            </w:r>
          </w:hyperlink>
        </w:p>
        <w:p w14:paraId="33A59540" w14:textId="082F32A8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230" w:history="1">
            <w:r w:rsidRPr="006D5DEE">
              <w:rPr>
                <w:rStyle w:val="aa"/>
              </w:rPr>
              <w:t>6.3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Управление нагрузкой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_Toc173165230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73</w:t>
            </w:r>
            <w:r>
              <w:rPr>
                <w:webHidden/>
              </w:rPr>
              <w:fldChar w:fldCharType="end"/>
            </w:r>
          </w:hyperlink>
        </w:p>
        <w:p w14:paraId="725B7923" w14:textId="468CA5FF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31" w:history="1">
            <w:r w:rsidRPr="006D5DEE">
              <w:rPr>
                <w:rStyle w:val="aa"/>
              </w:rPr>
              <w:t>6.3.1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Нагрузка на скилл-группу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_Toc173165231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73</w:t>
            </w:r>
            <w:r>
              <w:rPr>
                <w:webHidden/>
              </w:rPr>
              <w:fldChar w:fldCharType="end"/>
            </w:r>
          </w:hyperlink>
        </w:p>
        <w:p w14:paraId="3A431918" w14:textId="0248780F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32" w:history="1">
            <w:r w:rsidRPr="006D5DEE">
              <w:rPr>
                <w:rStyle w:val="aa"/>
              </w:rPr>
              <w:t>6.3.2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Нагрузка на сотрудника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_Toc173165232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74</w:t>
            </w:r>
            <w:r>
              <w:rPr>
                <w:webHidden/>
              </w:rPr>
              <w:fldChar w:fldCharType="end"/>
            </w:r>
          </w:hyperlink>
        </w:p>
        <w:p w14:paraId="3B267E6B" w14:textId="18B6536C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33" w:history="1">
            <w:r w:rsidRPr="006D5DEE">
              <w:rPr>
                <w:rStyle w:val="aa"/>
              </w:rPr>
              <w:t>6.3.3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Статусы агентов скилл-группы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_Toc173165233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77</w:t>
            </w:r>
            <w:r>
              <w:rPr>
                <w:webHidden/>
              </w:rPr>
              <w:fldChar w:fldCharType="end"/>
            </w:r>
          </w:hyperlink>
        </w:p>
        <w:p w14:paraId="4ECC9A66" w14:textId="39FDAF9D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34" w:history="1">
            <w:r w:rsidRPr="006D5DEE">
              <w:rPr>
                <w:rStyle w:val="aa"/>
              </w:rPr>
              <w:t>6.3.4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Множественный выбор скилл-групп, сотрудников, фильтрация групп.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_Toc173165234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79</w:t>
            </w:r>
            <w:r>
              <w:rPr>
                <w:webHidden/>
              </w:rPr>
              <w:fldChar w:fldCharType="end"/>
            </w:r>
          </w:hyperlink>
        </w:p>
        <w:p w14:paraId="1A4C187E" w14:textId="09E197CB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35" w:history="1">
            <w:r w:rsidRPr="006D5DEE">
              <w:rPr>
                <w:rStyle w:val="aa"/>
              </w:rPr>
              <w:t>6.3.5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Доступ при праве только на просмотр.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_Toc173165235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80</w:t>
            </w:r>
            <w:r>
              <w:rPr>
                <w:webHidden/>
              </w:rPr>
              <w:fldChar w:fldCharType="end"/>
            </w:r>
          </w:hyperlink>
        </w:p>
        <w:p w14:paraId="745460A7" w14:textId="4B8EA076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236" w:history="1">
            <w:r w:rsidRPr="006D5DEE">
              <w:rPr>
                <w:rStyle w:val="aa"/>
              </w:rPr>
              <w:t>6.4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Фильтрация статистики и списка обращений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_Toc173165236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81</w:t>
            </w:r>
            <w:r>
              <w:rPr>
                <w:webHidden/>
              </w:rPr>
              <w:fldChar w:fldCharType="end"/>
            </w:r>
          </w:hyperlink>
        </w:p>
        <w:p w14:paraId="640CE06D" w14:textId="2D0878C1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37" w:history="1">
            <w:r w:rsidRPr="006D5DEE">
              <w:rPr>
                <w:rStyle w:val="aa"/>
              </w:rPr>
              <w:t>6.4.1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Фильтр «Обращение»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_Toc173165237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81</w:t>
            </w:r>
            <w:r>
              <w:rPr>
                <w:webHidden/>
              </w:rPr>
              <w:fldChar w:fldCharType="end"/>
            </w:r>
          </w:hyperlink>
        </w:p>
        <w:p w14:paraId="5D0A95E1" w14:textId="5D904B12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38" w:history="1">
            <w:r w:rsidRPr="006D5DEE">
              <w:rPr>
                <w:rStyle w:val="aa"/>
              </w:rPr>
              <w:t>6.4.2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Выбор периода времени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_Toc173165238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81</w:t>
            </w:r>
            <w:r>
              <w:rPr>
                <w:webHidden/>
              </w:rPr>
              <w:fldChar w:fldCharType="end"/>
            </w:r>
          </w:hyperlink>
        </w:p>
        <w:p w14:paraId="7A24C23C" w14:textId="7FD02B89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39" w:history="1">
            <w:r w:rsidRPr="006D5DEE">
              <w:rPr>
                <w:rStyle w:val="aa"/>
              </w:rPr>
              <w:t>6.4.3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Дополнительные фильтры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_Toc173165239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82</w:t>
            </w:r>
            <w:r>
              <w:rPr>
                <w:webHidden/>
              </w:rPr>
              <w:fldChar w:fldCharType="end"/>
            </w:r>
          </w:hyperlink>
        </w:p>
        <w:p w14:paraId="6F3C6E68" w14:textId="4DD09AA8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40" w:history="1">
            <w:r w:rsidRPr="006D5DEE">
              <w:rPr>
                <w:rStyle w:val="aa"/>
              </w:rPr>
              <w:t>6.4.4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Фильтр Клиент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_Toc173165240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83</w:t>
            </w:r>
            <w:r>
              <w:rPr>
                <w:webHidden/>
              </w:rPr>
              <w:fldChar w:fldCharType="end"/>
            </w:r>
          </w:hyperlink>
        </w:p>
        <w:p w14:paraId="7C647A4C" w14:textId="53C00167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41" w:history="1">
            <w:r w:rsidRPr="006D5DEE">
              <w:rPr>
                <w:rStyle w:val="aa"/>
              </w:rPr>
              <w:t>6.4.5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Фильтр Агент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_Toc173165241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83</w:t>
            </w:r>
            <w:r>
              <w:rPr>
                <w:webHidden/>
              </w:rPr>
              <w:fldChar w:fldCharType="end"/>
            </w:r>
          </w:hyperlink>
        </w:p>
        <w:p w14:paraId="35B4B2D1" w14:textId="6D3CC708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42" w:history="1">
            <w:r w:rsidRPr="006D5DEE">
              <w:rPr>
                <w:rStyle w:val="aa"/>
              </w:rPr>
              <w:t>6.4.6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Фильтр МРФ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_Toc173165242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84</w:t>
            </w:r>
            <w:r>
              <w:rPr>
                <w:webHidden/>
              </w:rPr>
              <w:fldChar w:fldCharType="end"/>
            </w:r>
          </w:hyperlink>
        </w:p>
        <w:p w14:paraId="703CC37B" w14:textId="00EC0B60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43" w:history="1">
            <w:r w:rsidRPr="006D5DEE">
              <w:rPr>
                <w:rStyle w:val="aa"/>
              </w:rPr>
              <w:t>6.4.7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Фильтр РФ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_Toc173165243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84</w:t>
            </w:r>
            <w:r>
              <w:rPr>
                <w:webHidden/>
              </w:rPr>
              <w:fldChar w:fldCharType="end"/>
            </w:r>
          </w:hyperlink>
        </w:p>
        <w:p w14:paraId="6624316E" w14:textId="3EFB85EE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44" w:history="1">
            <w:r w:rsidRPr="006D5DEE">
              <w:rPr>
                <w:rStyle w:val="aa"/>
              </w:rPr>
              <w:t>6.4.8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Фильтр Регион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_Toc173165244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85</w:t>
            </w:r>
            <w:r>
              <w:rPr>
                <w:webHidden/>
              </w:rPr>
              <w:fldChar w:fldCharType="end"/>
            </w:r>
          </w:hyperlink>
        </w:p>
        <w:p w14:paraId="15892A98" w14:textId="05FDFC25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45" w:history="1">
            <w:r w:rsidRPr="006D5DEE">
              <w:rPr>
                <w:rStyle w:val="aa"/>
              </w:rPr>
              <w:t>6.4.9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Фильтр Канал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_Toc173165245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85</w:t>
            </w:r>
            <w:r>
              <w:rPr>
                <w:webHidden/>
              </w:rPr>
              <w:fldChar w:fldCharType="end"/>
            </w:r>
          </w:hyperlink>
        </w:p>
        <w:p w14:paraId="4A33D6B2" w14:textId="1CF5E28A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46" w:history="1">
            <w:r w:rsidRPr="006D5DEE">
              <w:rPr>
                <w:rStyle w:val="aa"/>
              </w:rPr>
              <w:t>6.4.10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Фильтр Уровень Клиентского SL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_Toc173165246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86</w:t>
            </w:r>
            <w:r>
              <w:rPr>
                <w:webHidden/>
              </w:rPr>
              <w:fldChar w:fldCharType="end"/>
            </w:r>
          </w:hyperlink>
        </w:p>
        <w:p w14:paraId="41C03D76" w14:textId="419D269D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47" w:history="1">
            <w:r w:rsidRPr="006D5DEE">
              <w:rPr>
                <w:rStyle w:val="aa"/>
              </w:rPr>
              <w:t>6.4.11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Фильтр Оценка CSI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_Toc173165247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86</w:t>
            </w:r>
            <w:r>
              <w:rPr>
                <w:webHidden/>
              </w:rPr>
              <w:fldChar w:fldCharType="end"/>
            </w:r>
          </w:hyperlink>
        </w:p>
        <w:p w14:paraId="0702A6B2" w14:textId="1E979E26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48" w:history="1">
            <w:r w:rsidRPr="006D5DEE">
              <w:rPr>
                <w:rStyle w:val="aa"/>
              </w:rPr>
              <w:t>6.4.12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Фильтр Статус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_Toc173165248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87</w:t>
            </w:r>
            <w:r>
              <w:rPr>
                <w:webHidden/>
              </w:rPr>
              <w:fldChar w:fldCharType="end"/>
            </w:r>
          </w:hyperlink>
        </w:p>
        <w:p w14:paraId="0BC1B171" w14:textId="3A922D83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49" w:history="1">
            <w:r w:rsidRPr="006D5DEE">
              <w:rPr>
                <w:rStyle w:val="aa"/>
              </w:rPr>
              <w:t>6.4.13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Фильтр ФИО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_Toc173165249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88</w:t>
            </w:r>
            <w:r>
              <w:rPr>
                <w:webHidden/>
              </w:rPr>
              <w:fldChar w:fldCharType="end"/>
            </w:r>
          </w:hyperlink>
        </w:p>
        <w:p w14:paraId="20C0E710" w14:textId="631C52C4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50" w:history="1">
            <w:r w:rsidRPr="006D5DEE">
              <w:rPr>
                <w:rStyle w:val="aa"/>
              </w:rPr>
              <w:t>6.4.14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Фильтр Телефон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_Toc173165250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88</w:t>
            </w:r>
            <w:r>
              <w:rPr>
                <w:webHidden/>
              </w:rPr>
              <w:fldChar w:fldCharType="end"/>
            </w:r>
          </w:hyperlink>
        </w:p>
        <w:p w14:paraId="236D0E55" w14:textId="55C45099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51" w:history="1">
            <w:r w:rsidRPr="006D5DEE">
              <w:rPr>
                <w:rStyle w:val="aa"/>
              </w:rPr>
              <w:t>6.4.15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Фильтр Дата рождения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_Toc173165251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88</w:t>
            </w:r>
            <w:r>
              <w:rPr>
                <w:webHidden/>
              </w:rPr>
              <w:fldChar w:fldCharType="end"/>
            </w:r>
          </w:hyperlink>
        </w:p>
        <w:p w14:paraId="29CB8B3A" w14:textId="3F4392A7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252" w:history="1">
            <w:r w:rsidRPr="006D5DEE">
              <w:rPr>
                <w:rStyle w:val="aa"/>
              </w:rPr>
              <w:t>6.5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Работа с графиками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_Toc173165252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89</w:t>
            </w:r>
            <w:r>
              <w:rPr>
                <w:webHidden/>
              </w:rPr>
              <w:fldChar w:fldCharType="end"/>
            </w:r>
          </w:hyperlink>
        </w:p>
        <w:p w14:paraId="00A8FA54" w14:textId="7F9E4E64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53" w:history="1">
            <w:r w:rsidRPr="006D5DEE">
              <w:rPr>
                <w:rStyle w:val="aa"/>
              </w:rPr>
              <w:t>6.5.1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График Общее количество запросов, принятых системой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_Toc173165253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91</w:t>
            </w:r>
            <w:r>
              <w:rPr>
                <w:webHidden/>
              </w:rPr>
              <w:fldChar w:fldCharType="end"/>
            </w:r>
          </w:hyperlink>
        </w:p>
        <w:p w14:paraId="6D981C37" w14:textId="7B1CAA9C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54" w:history="1">
            <w:r w:rsidRPr="006D5DEE">
              <w:rPr>
                <w:rStyle w:val="aa"/>
                <w:lang w:val="en-US"/>
              </w:rPr>
              <w:t>6.5.2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 xml:space="preserve">График Запросы к системе, самообслуженные с помощью </w:t>
            </w:r>
            <w:r w:rsidRPr="006D5DEE">
              <w:rPr>
                <w:rStyle w:val="aa"/>
                <w:lang w:val="en-US"/>
              </w:rPr>
              <w:t>ЭУ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_Toc173165254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92</w:t>
            </w:r>
            <w:r>
              <w:rPr>
                <w:webHidden/>
              </w:rPr>
              <w:fldChar w:fldCharType="end"/>
            </w:r>
          </w:hyperlink>
        </w:p>
        <w:p w14:paraId="7F7F508E" w14:textId="2F3658FF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55" w:history="1">
            <w:r w:rsidRPr="006D5DEE">
              <w:rPr>
                <w:rStyle w:val="aa"/>
              </w:rPr>
              <w:t>6.5.3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График Запросы к системе, перешедшие в консультацию после ЭУ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_Toc173165255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92</w:t>
            </w:r>
            <w:r>
              <w:rPr>
                <w:webHidden/>
              </w:rPr>
              <w:fldChar w:fldCharType="end"/>
            </w:r>
          </w:hyperlink>
        </w:p>
        <w:p w14:paraId="52425697" w14:textId="1F04ACCA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56" w:history="1">
            <w:r w:rsidRPr="006D5DEE">
              <w:rPr>
                <w:rStyle w:val="aa"/>
              </w:rPr>
              <w:t>6.5.4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График Пропущенные запросы к системе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_Toc173165256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93</w:t>
            </w:r>
            <w:r>
              <w:rPr>
                <w:webHidden/>
              </w:rPr>
              <w:fldChar w:fldCharType="end"/>
            </w:r>
          </w:hyperlink>
        </w:p>
        <w:p w14:paraId="5600B433" w14:textId="7877DDD8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57" w:history="1">
            <w:r w:rsidRPr="006D5DEE">
              <w:rPr>
                <w:rStyle w:val="aa"/>
              </w:rPr>
              <w:t>6.5.5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График Запросы к системе, пропущенные из-за ЭУ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_Toc173165257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93</w:t>
            </w:r>
            <w:r>
              <w:rPr>
                <w:webHidden/>
              </w:rPr>
              <w:fldChar w:fldCharType="end"/>
            </w:r>
          </w:hyperlink>
        </w:p>
        <w:p w14:paraId="740DDE18" w14:textId="1DCFDB72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58" w:history="1">
            <w:r w:rsidRPr="006D5DEE">
              <w:rPr>
                <w:rStyle w:val="aa"/>
              </w:rPr>
              <w:t>6.5.6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График Среднее время работы с обращением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_Toc173165258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94</w:t>
            </w:r>
            <w:r>
              <w:rPr>
                <w:webHidden/>
              </w:rPr>
              <w:fldChar w:fldCharType="end"/>
            </w:r>
          </w:hyperlink>
        </w:p>
        <w:p w14:paraId="530E2931" w14:textId="16A67B13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59" w:history="1">
            <w:r w:rsidRPr="006D5DEE">
              <w:rPr>
                <w:rStyle w:val="aa"/>
              </w:rPr>
              <w:t>6.5.7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График Средний уровень клиентского SL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_Toc173165259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94</w:t>
            </w:r>
            <w:r>
              <w:rPr>
                <w:webHidden/>
              </w:rPr>
              <w:fldChar w:fldCharType="end"/>
            </w:r>
          </w:hyperlink>
        </w:p>
        <w:p w14:paraId="614F1AFC" w14:textId="28C4DBDC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60" w:history="1">
            <w:r w:rsidRPr="006D5DEE">
              <w:rPr>
                <w:rStyle w:val="aa"/>
              </w:rPr>
              <w:t>6.5.8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График SL 1RT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_Toc173165260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95</w:t>
            </w:r>
            <w:r>
              <w:rPr>
                <w:webHidden/>
              </w:rPr>
              <w:fldChar w:fldCharType="end"/>
            </w:r>
          </w:hyperlink>
        </w:p>
        <w:p w14:paraId="32CB1BC0" w14:textId="67136F67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61" w:history="1">
            <w:r w:rsidRPr="006D5DEE">
              <w:rPr>
                <w:rStyle w:val="aa"/>
              </w:rPr>
              <w:t>6.5.9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График СSI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_Toc173165261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95</w:t>
            </w:r>
            <w:r>
              <w:rPr>
                <w:webHidden/>
              </w:rPr>
              <w:fldChar w:fldCharType="end"/>
            </w:r>
          </w:hyperlink>
        </w:p>
        <w:p w14:paraId="34F4654D" w14:textId="486C3AF8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262" w:history="1">
            <w:r w:rsidRPr="006D5DEE">
              <w:rPr>
                <w:rStyle w:val="aa"/>
              </w:rPr>
              <w:t>6.6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Таблица Обращения клиентов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_Toc173165262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96</w:t>
            </w:r>
            <w:r>
              <w:rPr>
                <w:webHidden/>
              </w:rPr>
              <w:fldChar w:fldCharType="end"/>
            </w:r>
          </w:hyperlink>
        </w:p>
        <w:p w14:paraId="1EDEF891" w14:textId="7B8BB60A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263" w:history="1">
            <w:r w:rsidRPr="006D5DEE">
              <w:rPr>
                <w:rStyle w:val="aa"/>
              </w:rPr>
              <w:t>6.7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Карточка обращения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_Toc173165263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98</w:t>
            </w:r>
            <w:r>
              <w:rPr>
                <w:webHidden/>
              </w:rPr>
              <w:fldChar w:fldCharType="end"/>
            </w:r>
          </w:hyperlink>
        </w:p>
        <w:p w14:paraId="6AF291FD" w14:textId="5085CC75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264" w:history="1">
            <w:r w:rsidRPr="006D5DEE">
              <w:rPr>
                <w:rStyle w:val="aa"/>
              </w:rPr>
              <w:t>6.8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Возможные действия с обращениями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_Toc173165264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99</w:t>
            </w:r>
            <w:r>
              <w:rPr>
                <w:webHidden/>
              </w:rPr>
              <w:fldChar w:fldCharType="end"/>
            </w:r>
          </w:hyperlink>
        </w:p>
        <w:p w14:paraId="76D78367" w14:textId="4217943F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65" w:history="1">
            <w:r w:rsidRPr="006D5DEE">
              <w:rPr>
                <w:rStyle w:val="aa"/>
              </w:rPr>
              <w:t>6.8.1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Передача обращения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_Toc173165265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100</w:t>
            </w:r>
            <w:r>
              <w:rPr>
                <w:webHidden/>
              </w:rPr>
              <w:fldChar w:fldCharType="end"/>
            </w:r>
          </w:hyperlink>
        </w:p>
        <w:p w14:paraId="44D90738" w14:textId="7319CC55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66" w:history="1">
            <w:r w:rsidRPr="006D5DEE">
              <w:rPr>
                <w:rStyle w:val="aa"/>
              </w:rPr>
              <w:t>6.8.2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Открытие обращения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_Toc173165266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101</w:t>
            </w:r>
            <w:r>
              <w:rPr>
                <w:webHidden/>
              </w:rPr>
              <w:fldChar w:fldCharType="end"/>
            </w:r>
          </w:hyperlink>
        </w:p>
        <w:p w14:paraId="54F6D279" w14:textId="62B3692F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67" w:history="1">
            <w:r w:rsidRPr="006D5DEE">
              <w:rPr>
                <w:rStyle w:val="aa"/>
              </w:rPr>
              <w:t>6.8.3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Закрытие обращения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_Toc173165267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102</w:t>
            </w:r>
            <w:r>
              <w:rPr>
                <w:webHidden/>
              </w:rPr>
              <w:fldChar w:fldCharType="end"/>
            </w:r>
          </w:hyperlink>
        </w:p>
        <w:p w14:paraId="1BF551B6" w14:textId="604A4D68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268" w:history="1">
            <w:r w:rsidRPr="006D5DEE">
              <w:rPr>
                <w:rStyle w:val="aa"/>
              </w:rPr>
              <w:t>6.9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Выгрузка отчетов и обращений в таблицу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_Toc173165268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102</w:t>
            </w:r>
            <w:r>
              <w:rPr>
                <w:webHidden/>
              </w:rPr>
              <w:fldChar w:fldCharType="end"/>
            </w:r>
          </w:hyperlink>
        </w:p>
        <w:p w14:paraId="2D4C8038" w14:textId="24A2D6A5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69" w:history="1">
            <w:r w:rsidRPr="006D5DEE">
              <w:rPr>
                <w:rStyle w:val="aa"/>
              </w:rPr>
              <w:t>6.9.1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Статистика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_Toc173165269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103</w:t>
            </w:r>
            <w:r>
              <w:rPr>
                <w:webHidden/>
              </w:rPr>
              <w:fldChar w:fldCharType="end"/>
            </w:r>
          </w:hyperlink>
        </w:p>
        <w:p w14:paraId="6ADFBAA9" w14:textId="208FD6C6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70" w:history="1">
            <w:r w:rsidRPr="006D5DEE">
              <w:rPr>
                <w:rStyle w:val="aa"/>
              </w:rPr>
              <w:t>6.9.2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Сводный отчет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_Toc173165270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103</w:t>
            </w:r>
            <w:r>
              <w:rPr>
                <w:webHidden/>
              </w:rPr>
              <w:fldChar w:fldCharType="end"/>
            </w:r>
          </w:hyperlink>
        </w:p>
        <w:p w14:paraId="2408C8D4" w14:textId="1B085A73" w:rsidR="006160B4" w:rsidRDefault="006160B4">
          <w:pPr>
            <w:pStyle w:val="13"/>
            <w:tabs>
              <w:tab w:val="left" w:pos="660"/>
              <w:tab w:val="right" w:leader="dot" w:pos="10195"/>
            </w:tabs>
            <w:rPr>
              <w:rFonts w:asciiTheme="minorHAnsi" w:eastAsiaTheme="minorEastAsia" w:hAnsiTheme="minorHAnsi" w:cstheme="minorBidi"/>
              <w:noProof/>
              <w:snapToGrid/>
              <w:lang w:eastAsia="ru-RU"/>
            </w:rPr>
          </w:pPr>
          <w:hyperlink w:anchor="_Toc173165271" w:history="1">
            <w:r w:rsidRPr="006D5DEE">
              <w:rPr>
                <w:rStyle w:val="aa"/>
                <w:noProof/>
              </w:rPr>
              <w:t>7</w:t>
            </w:r>
            <w:r>
              <w:rPr>
                <w:rFonts w:asciiTheme="minorHAnsi" w:eastAsiaTheme="minorEastAsia" w:hAnsiTheme="minorHAnsi" w:cstheme="minorBidi"/>
                <w:noProof/>
                <w:snapToGrid/>
                <w:lang w:eastAsia="ru-RU"/>
              </w:rPr>
              <w:tab/>
            </w:r>
            <w:r w:rsidRPr="006D5DEE">
              <w:rPr>
                <w:rStyle w:val="aa"/>
                <w:noProof/>
              </w:rPr>
              <w:t>Настройки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_Toc173165271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0D21FF" w14:textId="0605E3AD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272" w:history="1">
            <w:r w:rsidRPr="006D5DEE">
              <w:rPr>
                <w:rStyle w:val="aa"/>
              </w:rPr>
              <w:t>7.1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Шаблоны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106</w:t>
            </w:r>
            <w:r>
              <w:rPr>
                <w:webHidden/>
              </w:rPr>
              <w:fldChar w:fldCharType="end"/>
            </w:r>
          </w:hyperlink>
        </w:p>
        <w:p w14:paraId="12DDD0DD" w14:textId="467BCDEC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73" w:history="1">
            <w:r w:rsidRPr="006D5DEE">
              <w:rPr>
                <w:rStyle w:val="aa"/>
              </w:rPr>
              <w:t>7.1.1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Создание и редактирование категорий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_Toc173165273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107</w:t>
            </w:r>
            <w:r>
              <w:rPr>
                <w:webHidden/>
              </w:rPr>
              <w:fldChar w:fldCharType="end"/>
            </w:r>
          </w:hyperlink>
        </w:p>
        <w:p w14:paraId="62A25B9E" w14:textId="0770A82D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74" w:history="1">
            <w:r w:rsidRPr="006D5DEE">
              <w:rPr>
                <w:rStyle w:val="aa"/>
              </w:rPr>
              <w:t>7.1.2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Создание и редактирование шаблонов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_Toc173165274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110</w:t>
            </w:r>
            <w:r>
              <w:rPr>
                <w:webHidden/>
              </w:rPr>
              <w:fldChar w:fldCharType="end"/>
            </w:r>
          </w:hyperlink>
        </w:p>
        <w:p w14:paraId="09A19FC7" w14:textId="30D5F142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75" w:history="1">
            <w:r w:rsidRPr="006D5DEE">
              <w:rPr>
                <w:rStyle w:val="aa"/>
              </w:rPr>
              <w:t>7.1.3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Избранные шаблоны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_Toc173165275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117</w:t>
            </w:r>
            <w:r>
              <w:rPr>
                <w:webHidden/>
              </w:rPr>
              <w:fldChar w:fldCharType="end"/>
            </w:r>
          </w:hyperlink>
        </w:p>
        <w:p w14:paraId="187B3B5C" w14:textId="2ABB9204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76" w:history="1">
            <w:r w:rsidRPr="006D5DEE">
              <w:rPr>
                <w:rStyle w:val="aa"/>
              </w:rPr>
              <w:t>7.1.4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Вкладки “Избранное” и “Все шаблоны”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_Toc173165276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117</w:t>
            </w:r>
            <w:r>
              <w:rPr>
                <w:webHidden/>
              </w:rPr>
              <w:fldChar w:fldCharType="end"/>
            </w:r>
          </w:hyperlink>
        </w:p>
        <w:p w14:paraId="4AA0F663" w14:textId="5F329494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277" w:history="1">
            <w:r w:rsidRPr="006D5DEE">
              <w:rPr>
                <w:rStyle w:val="aa"/>
              </w:rPr>
              <w:t>7.2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Сотрудники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_Toc173165277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118</w:t>
            </w:r>
            <w:r>
              <w:rPr>
                <w:webHidden/>
              </w:rPr>
              <w:fldChar w:fldCharType="end"/>
            </w:r>
          </w:hyperlink>
        </w:p>
        <w:p w14:paraId="1C191620" w14:textId="3F583AFC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78" w:history="1">
            <w:r w:rsidRPr="006D5DEE">
              <w:rPr>
                <w:rStyle w:val="aa"/>
              </w:rPr>
              <w:t>7.2.1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Группы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_Toc173165278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119</w:t>
            </w:r>
            <w:r>
              <w:rPr>
                <w:webHidden/>
              </w:rPr>
              <w:fldChar w:fldCharType="end"/>
            </w:r>
          </w:hyperlink>
        </w:p>
        <w:p w14:paraId="09727B28" w14:textId="6907A546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79" w:history="1">
            <w:r w:rsidRPr="006D5DEE">
              <w:rPr>
                <w:rStyle w:val="aa"/>
              </w:rPr>
              <w:t>7.2.2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Сотрудники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_Toc173165279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126</w:t>
            </w:r>
            <w:r>
              <w:rPr>
                <w:webHidden/>
              </w:rPr>
              <w:fldChar w:fldCharType="end"/>
            </w:r>
          </w:hyperlink>
        </w:p>
        <w:p w14:paraId="07EB637C" w14:textId="647DCAF7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280" w:history="1">
            <w:r w:rsidRPr="006D5DEE">
              <w:rPr>
                <w:rStyle w:val="aa"/>
              </w:rPr>
              <w:t>7.3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Каналы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_Toc173165280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133</w:t>
            </w:r>
            <w:r>
              <w:rPr>
                <w:webHidden/>
              </w:rPr>
              <w:fldChar w:fldCharType="end"/>
            </w:r>
          </w:hyperlink>
        </w:p>
        <w:p w14:paraId="6C543721" w14:textId="03B6B6D0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81" w:history="1">
            <w:r w:rsidRPr="006D5DEE">
              <w:rPr>
                <w:rStyle w:val="aa"/>
              </w:rPr>
              <w:t>7.3.1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Веб-чат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_Toc173165281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135</w:t>
            </w:r>
            <w:r>
              <w:rPr>
                <w:webHidden/>
              </w:rPr>
              <w:fldChar w:fldCharType="end"/>
            </w:r>
          </w:hyperlink>
        </w:p>
        <w:p w14:paraId="75D3D7D5" w14:textId="6CBD6081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82" w:history="1">
            <w:r w:rsidRPr="006D5DEE">
              <w:rPr>
                <w:rStyle w:val="aa"/>
              </w:rPr>
              <w:t>7.3.2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Мобильное приложение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_Toc173165282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139</w:t>
            </w:r>
            <w:r>
              <w:rPr>
                <w:webHidden/>
              </w:rPr>
              <w:fldChar w:fldCharType="end"/>
            </w:r>
          </w:hyperlink>
        </w:p>
        <w:p w14:paraId="5B0C077B" w14:textId="54E7E038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283" w:history="1">
            <w:r w:rsidRPr="006D5DEE">
              <w:rPr>
                <w:rStyle w:val="aa"/>
              </w:rPr>
              <w:t>7.4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Роли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_Toc173165283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140</w:t>
            </w:r>
            <w:r>
              <w:rPr>
                <w:webHidden/>
              </w:rPr>
              <w:fldChar w:fldCharType="end"/>
            </w:r>
          </w:hyperlink>
        </w:p>
        <w:p w14:paraId="7787D252" w14:textId="32FE89AD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284" w:history="1">
            <w:r w:rsidRPr="006D5DEE">
              <w:rPr>
                <w:rStyle w:val="aa"/>
              </w:rPr>
              <w:t>7.5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Чат-боты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_Toc173165284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146</w:t>
            </w:r>
            <w:r>
              <w:rPr>
                <w:webHidden/>
              </w:rPr>
              <w:fldChar w:fldCharType="end"/>
            </w:r>
          </w:hyperlink>
        </w:p>
        <w:p w14:paraId="309C8F6C" w14:textId="369AC7EC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85" w:history="1">
            <w:r w:rsidRPr="006D5DEE">
              <w:rPr>
                <w:rStyle w:val="aa"/>
              </w:rPr>
              <w:t>7.5.1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Кнопки чат-бота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_Toc173165285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150</w:t>
            </w:r>
            <w:r>
              <w:rPr>
                <w:webHidden/>
              </w:rPr>
              <w:fldChar w:fldCharType="end"/>
            </w:r>
          </w:hyperlink>
        </w:p>
        <w:p w14:paraId="0136F0FD" w14:textId="2BE804E5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286" w:history="1">
            <w:r w:rsidRPr="006D5DEE">
              <w:rPr>
                <w:rStyle w:val="aa"/>
              </w:rPr>
              <w:t>7.6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Экстренные уведомления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_Toc173165286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151</w:t>
            </w:r>
            <w:r>
              <w:rPr>
                <w:webHidden/>
              </w:rPr>
              <w:fldChar w:fldCharType="end"/>
            </w:r>
          </w:hyperlink>
        </w:p>
        <w:p w14:paraId="33C7C9B7" w14:textId="5FF0606B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87" w:history="1">
            <w:r w:rsidRPr="006D5DEE">
              <w:rPr>
                <w:rStyle w:val="aa"/>
              </w:rPr>
              <w:t>7.6.1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Настройка экстренных уведомлений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_Toc173165287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152</w:t>
            </w:r>
            <w:r>
              <w:rPr>
                <w:webHidden/>
              </w:rPr>
              <w:fldChar w:fldCharType="end"/>
            </w:r>
          </w:hyperlink>
        </w:p>
        <w:p w14:paraId="129246FA" w14:textId="362A3ECB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88" w:history="1">
            <w:r w:rsidRPr="006D5DEE">
              <w:rPr>
                <w:rStyle w:val="aa"/>
              </w:rPr>
              <w:t>7.6.2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Настройка категорий экстренных уведомлений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_Toc173165288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157</w:t>
            </w:r>
            <w:r>
              <w:rPr>
                <w:webHidden/>
              </w:rPr>
              <w:fldChar w:fldCharType="end"/>
            </w:r>
          </w:hyperlink>
        </w:p>
        <w:p w14:paraId="10B9AD77" w14:textId="4701951F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89" w:history="1">
            <w:r w:rsidRPr="006D5DEE">
              <w:rPr>
                <w:rStyle w:val="aa"/>
              </w:rPr>
              <w:t>7.6.3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Настройка шаблонов экстренных уведомлений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_Toc173165289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160</w:t>
            </w:r>
            <w:r>
              <w:rPr>
                <w:webHidden/>
              </w:rPr>
              <w:fldChar w:fldCharType="end"/>
            </w:r>
          </w:hyperlink>
        </w:p>
        <w:p w14:paraId="3E4078BF" w14:textId="1FDE5DE8" w:rsidR="006160B4" w:rsidRDefault="006160B4">
          <w:pPr>
            <w:pStyle w:val="31"/>
            <w:rPr>
              <w:rFonts w:asciiTheme="minorHAnsi" w:hAnsiTheme="minorHAnsi" w:cstheme="minorBidi"/>
            </w:rPr>
          </w:pPr>
          <w:hyperlink w:anchor="_Toc173165290" w:history="1">
            <w:r w:rsidRPr="006D5DEE">
              <w:rPr>
                <w:rStyle w:val="aa"/>
              </w:rPr>
              <w:t>7.6.4</w:t>
            </w:r>
            <w:r>
              <w:rPr>
                <w:rFonts w:asciiTheme="minorHAnsi" w:hAnsiTheme="minorHAnsi" w:cstheme="minorBidi"/>
              </w:rPr>
              <w:tab/>
            </w:r>
            <w:r w:rsidRPr="006D5DEE">
              <w:rPr>
                <w:rStyle w:val="aa"/>
              </w:rPr>
              <w:t>Выгрузка отчета об истории изменений экстренных уведомлений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_Toc173165290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164</w:t>
            </w:r>
            <w:r>
              <w:rPr>
                <w:webHidden/>
              </w:rPr>
              <w:fldChar w:fldCharType="end"/>
            </w:r>
          </w:hyperlink>
        </w:p>
        <w:p w14:paraId="4A6516A8" w14:textId="53BA6076" w:rsidR="006160B4" w:rsidRDefault="006160B4">
          <w:pPr>
            <w:pStyle w:val="21"/>
            <w:rPr>
              <w:rFonts w:asciiTheme="minorHAnsi" w:eastAsiaTheme="minorEastAsia" w:hAnsiTheme="minorHAnsi" w:cstheme="minorBidi"/>
              <w:snapToGrid/>
              <w:lang w:eastAsia="ru-RU"/>
            </w:rPr>
          </w:pPr>
          <w:hyperlink w:anchor="_Toc173165291" w:history="1">
            <w:r w:rsidRPr="006D5DEE">
              <w:rPr>
                <w:rStyle w:val="aa"/>
              </w:rPr>
              <w:t>7.7</w:t>
            </w:r>
            <w:r>
              <w:rPr>
                <w:rFonts w:asciiTheme="minorHAnsi" w:eastAsiaTheme="minorEastAsia" w:hAnsiTheme="minorHAnsi" w:cstheme="minorBidi"/>
                <w:snapToGrid/>
                <w:lang w:eastAsia="ru-RU"/>
              </w:rPr>
              <w:tab/>
            </w:r>
            <w:r w:rsidRPr="006D5DEE">
              <w:rPr>
                <w:rStyle w:val="aa"/>
              </w:rPr>
              <w:t>Стикеры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_Toc173165291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167</w:t>
            </w:r>
            <w:r>
              <w:rPr>
                <w:webHidden/>
              </w:rPr>
              <w:fldChar w:fldCharType="end"/>
            </w:r>
          </w:hyperlink>
        </w:p>
        <w:p w14:paraId="23231655" w14:textId="277559AF" w:rsidR="006160B4" w:rsidRDefault="006160B4">
          <w:pPr>
            <w:pStyle w:val="13"/>
            <w:tabs>
              <w:tab w:val="left" w:pos="660"/>
              <w:tab w:val="right" w:leader="dot" w:pos="10195"/>
            </w:tabs>
            <w:rPr>
              <w:rFonts w:asciiTheme="minorHAnsi" w:eastAsiaTheme="minorEastAsia" w:hAnsiTheme="minorHAnsi" w:cstheme="minorBidi"/>
              <w:noProof/>
              <w:snapToGrid/>
              <w:lang w:eastAsia="ru-RU"/>
            </w:rPr>
          </w:pPr>
          <w:hyperlink w:anchor="_Toc173165292" w:history="1">
            <w:r w:rsidRPr="006D5DEE">
              <w:rPr>
                <w:rStyle w:val="aa"/>
                <w:noProof/>
              </w:rPr>
              <w:t>8</w:t>
            </w:r>
            <w:r>
              <w:rPr>
                <w:rFonts w:asciiTheme="minorHAnsi" w:eastAsiaTheme="minorEastAsia" w:hAnsiTheme="minorHAnsi" w:cstheme="minorBidi"/>
                <w:noProof/>
                <w:snapToGrid/>
                <w:lang w:eastAsia="ru-RU"/>
              </w:rPr>
              <w:tab/>
            </w:r>
            <w:r w:rsidRPr="006D5DEE">
              <w:rPr>
                <w:rStyle w:val="aa"/>
                <w:noProof/>
              </w:rPr>
              <w:t>Лист изменений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_Toc173165292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4179D0" w14:textId="7C6C940C" w:rsidR="00A10CB9" w:rsidRDefault="00C313C5" w:rsidP="006277DB">
          <w:pPr>
            <w:spacing w:line="276" w:lineRule="auto"/>
          </w:pPr>
          <w:r>
            <w:rPr>
              <w:b/>
              <w:bCs/>
            </w:rPr>
            <w:fldChar w:fldCharType="end"/>
          </w:r>
        </w:p>
      </w:sdtContent>
    </w:sdt>
    <w:p w14:paraId="46EAE665" w14:textId="77777777" w:rsidR="00A10CB9" w:rsidRPr="00257F4A" w:rsidRDefault="00A10CB9" w:rsidP="006277DB">
      <w:pPr>
        <w:pStyle w:val="goststreammain"/>
        <w:spacing w:line="276" w:lineRule="auto"/>
        <w:rPr>
          <w:lang w:val="en-US"/>
        </w:rPr>
      </w:pPr>
    </w:p>
    <w:p w14:paraId="3C95959F" w14:textId="77777777" w:rsidR="00A10CB9" w:rsidRDefault="00A10CB9" w:rsidP="006277DB">
      <w:pPr>
        <w:pStyle w:val="gostheadernum1"/>
        <w:spacing w:line="276" w:lineRule="auto"/>
      </w:pPr>
      <w:bookmarkStart w:id="1" w:name="_Toc173165170"/>
      <w:r>
        <w:lastRenderedPageBreak/>
        <w:t>Общие сведения</w:t>
      </w:r>
      <w:bookmarkEnd w:id="1"/>
    </w:p>
    <w:p w14:paraId="5199C1F0" w14:textId="6A96A388" w:rsidR="00A10CB9" w:rsidRDefault="0088614A" w:rsidP="006277DB">
      <w:pPr>
        <w:pStyle w:val="gostheadernum2"/>
        <w:spacing w:line="276" w:lineRule="auto"/>
      </w:pPr>
      <w:bookmarkStart w:id="2" w:name="_Toc173165171"/>
      <w:r>
        <w:t>Наименование системы</w:t>
      </w:r>
      <w:bookmarkEnd w:id="2"/>
    </w:p>
    <w:p w14:paraId="12B1F17A" w14:textId="044E9817" w:rsidR="0088614A" w:rsidRDefault="00EB625D" w:rsidP="006277DB">
      <w:pPr>
        <w:pStyle w:val="goststreammain"/>
        <w:spacing w:line="276" w:lineRule="auto"/>
      </w:pPr>
      <w:r>
        <w:t xml:space="preserve">Серверное и связующее программное обеспечение, система управления процессами организации </w:t>
      </w:r>
      <w:r w:rsidR="00164DA7">
        <w:t>«</w:t>
      </w:r>
      <w:proofErr w:type="spellStart"/>
      <w:r w:rsidRPr="00EB625D">
        <w:rPr>
          <w:rStyle w:val="goststreammainexpressed0"/>
        </w:rPr>
        <w:t>Омни</w:t>
      </w:r>
      <w:r w:rsidR="006160B4">
        <w:rPr>
          <w:rStyle w:val="goststreammainexpressed0"/>
        </w:rPr>
        <w:t>ч</w:t>
      </w:r>
      <w:r w:rsidRPr="00EB625D">
        <w:rPr>
          <w:rStyle w:val="goststreammainexpressed0"/>
        </w:rPr>
        <w:t>ат</w:t>
      </w:r>
      <w:proofErr w:type="spellEnd"/>
      <w:r w:rsidR="006160B4">
        <w:rPr>
          <w:rStyle w:val="goststreammainexpressed0"/>
        </w:rPr>
        <w:t xml:space="preserve"> РТК</w:t>
      </w:r>
      <w:r w:rsidR="00164DA7">
        <w:t>»</w:t>
      </w:r>
      <w:r>
        <w:t>, далее</w:t>
      </w:r>
      <w:r w:rsidR="00782F26">
        <w:t xml:space="preserve"> — </w:t>
      </w:r>
      <w:bookmarkStart w:id="3" w:name="_GoBack"/>
      <w:proofErr w:type="spellStart"/>
      <w:r w:rsidRPr="00EB625D">
        <w:rPr>
          <w:rStyle w:val="goststreammainexpressed0"/>
        </w:rPr>
        <w:t>Омни</w:t>
      </w:r>
      <w:r w:rsidR="006160B4">
        <w:rPr>
          <w:rStyle w:val="goststreammainexpressed0"/>
        </w:rPr>
        <w:t>чат</w:t>
      </w:r>
      <w:bookmarkEnd w:id="3"/>
      <w:proofErr w:type="spellEnd"/>
      <w:r>
        <w:t>.</w:t>
      </w:r>
      <w:r w:rsidR="00555921">
        <w:t xml:space="preserve"> </w:t>
      </w:r>
    </w:p>
    <w:p w14:paraId="4F898E44" w14:textId="77777777" w:rsidR="00EB625D" w:rsidRDefault="00EB625D" w:rsidP="006277DB">
      <w:pPr>
        <w:pStyle w:val="gostheadernum2"/>
        <w:spacing w:line="276" w:lineRule="auto"/>
      </w:pPr>
      <w:bookmarkStart w:id="4" w:name="_Toc173165172"/>
      <w:r>
        <w:t>Назначение системы</w:t>
      </w:r>
      <w:bookmarkEnd w:id="4"/>
    </w:p>
    <w:p w14:paraId="6B23A257" w14:textId="09781457" w:rsidR="00EB625D" w:rsidRDefault="003E5C1D" w:rsidP="006277DB">
      <w:pPr>
        <w:pStyle w:val="goststreammain"/>
        <w:spacing w:line="276" w:lineRule="auto"/>
      </w:pPr>
      <w:proofErr w:type="spellStart"/>
      <w:r w:rsidRPr="003E5C1D">
        <w:rPr>
          <w:rStyle w:val="goststreammainexpressed0"/>
        </w:rPr>
        <w:t>Омни</w:t>
      </w:r>
      <w:r w:rsidR="006160B4">
        <w:rPr>
          <w:rStyle w:val="goststreammainexpressed0"/>
        </w:rPr>
        <w:t>ч</w:t>
      </w:r>
      <w:r w:rsidRPr="003E5C1D">
        <w:rPr>
          <w:rStyle w:val="goststreammainexpressed0"/>
        </w:rPr>
        <w:t>ат</w:t>
      </w:r>
      <w:proofErr w:type="spellEnd"/>
      <w:r w:rsidRPr="003E5C1D">
        <w:t xml:space="preserve"> представляет собой </w:t>
      </w:r>
      <w:proofErr w:type="spellStart"/>
      <w:r w:rsidRPr="003E5C1D">
        <w:t>омниканальную</w:t>
      </w:r>
      <w:proofErr w:type="spellEnd"/>
      <w:r w:rsidRPr="003E5C1D">
        <w:t xml:space="preserve"> систему для поддержки клиентов компаний любого размера и профиля деятельности. </w:t>
      </w:r>
      <w:proofErr w:type="spellStart"/>
      <w:r w:rsidR="00012E12">
        <w:t>Омни</w:t>
      </w:r>
      <w:r w:rsidR="006160B4">
        <w:t>ч</w:t>
      </w:r>
      <w:r w:rsidR="00012E12">
        <w:t>ат</w:t>
      </w:r>
      <w:proofErr w:type="spellEnd"/>
      <w:r w:rsidR="00012E12">
        <w:t xml:space="preserve"> </w:t>
      </w:r>
      <w:r w:rsidRPr="003E5C1D">
        <w:t xml:space="preserve">предназначен для обслуживания клиентов в режиме чата с агентом компании в мобильном приложении, с помощью </w:t>
      </w:r>
      <w:proofErr w:type="spellStart"/>
      <w:r w:rsidR="00620EAD" w:rsidRPr="003E5C1D">
        <w:t>Видже</w:t>
      </w:r>
      <w:r w:rsidR="00620EAD">
        <w:t>та</w:t>
      </w:r>
      <w:proofErr w:type="spellEnd"/>
      <w:r>
        <w:t xml:space="preserve"> на сайте и/или мессенджеров.</w:t>
      </w:r>
    </w:p>
    <w:p w14:paraId="5117C310" w14:textId="77777777" w:rsidR="003E5C1D" w:rsidRDefault="003E5C1D" w:rsidP="006277DB">
      <w:pPr>
        <w:pStyle w:val="gostheadernum2"/>
        <w:spacing w:line="276" w:lineRule="auto"/>
      </w:pPr>
      <w:bookmarkStart w:id="5" w:name="_Toc173165173"/>
      <w:r>
        <w:t>Назначение документа</w:t>
      </w:r>
      <w:bookmarkEnd w:id="5"/>
    </w:p>
    <w:p w14:paraId="17A3268A" w14:textId="485DCA79" w:rsidR="003E5C1D" w:rsidRDefault="003E5C1D" w:rsidP="006277DB">
      <w:pPr>
        <w:pStyle w:val="goststreammain"/>
        <w:spacing w:line="276" w:lineRule="auto"/>
      </w:pPr>
      <w:r>
        <w:t xml:space="preserve">Данный документ представляет собой руководство, предназначенное для пользователей </w:t>
      </w:r>
      <w:proofErr w:type="spellStart"/>
      <w:r>
        <w:t>Омни</w:t>
      </w:r>
      <w:r w:rsidR="006160B4">
        <w:t>ч</w:t>
      </w:r>
      <w:r>
        <w:t>ат</w:t>
      </w:r>
      <w:proofErr w:type="spellEnd"/>
      <w:r>
        <w:t xml:space="preserve">, и описывает </w:t>
      </w:r>
      <w:r w:rsidRPr="00086039">
        <w:t>последовательность действий пользователей, обеспечивающих поддержку клиентов, сбора статистической информации об обслуживании клиентов, редактирование и удаление системы, а также просмотр информации о состоянии системы</w:t>
      </w:r>
      <w:r>
        <w:t>.</w:t>
      </w:r>
    </w:p>
    <w:p w14:paraId="690A3AEC" w14:textId="77777777" w:rsidR="00C95ACB" w:rsidRDefault="00C95ACB" w:rsidP="00C95ACB">
      <w:pPr>
        <w:pStyle w:val="gostheadernum2"/>
        <w:spacing w:line="276" w:lineRule="auto"/>
      </w:pPr>
      <w:bookmarkStart w:id="6" w:name="_Toc83217969"/>
      <w:bookmarkStart w:id="7" w:name="_Ref84937630"/>
      <w:bookmarkStart w:id="8" w:name="_Ref84937644"/>
      <w:bookmarkStart w:id="9" w:name="_Ref62576205"/>
      <w:bookmarkStart w:id="10" w:name="_Ref62576207"/>
      <w:bookmarkStart w:id="11" w:name="_Toc173165174"/>
      <w:r>
        <w:t>Сведения о продукте</w:t>
      </w:r>
      <w:bookmarkEnd w:id="6"/>
      <w:bookmarkEnd w:id="7"/>
      <w:bookmarkEnd w:id="8"/>
      <w:bookmarkEnd w:id="11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52"/>
        <w:gridCol w:w="8343"/>
      </w:tblGrid>
      <w:tr w:rsidR="00C95ACB" w14:paraId="58295843" w14:textId="77777777" w:rsidTr="00D050BC">
        <w:trPr>
          <w:cantSplit/>
          <w:trHeight w:val="397"/>
        </w:trPr>
        <w:tc>
          <w:tcPr>
            <w:tcW w:w="1879" w:type="dxa"/>
          </w:tcPr>
          <w:p w14:paraId="488351D1" w14:textId="77777777" w:rsidR="00C95ACB" w:rsidRPr="000B3A97" w:rsidRDefault="00C95ACB" w:rsidP="00A02E20">
            <w:pPr>
              <w:pStyle w:val="gosttabletext"/>
              <w:spacing w:before="41" w:after="41" w:line="276" w:lineRule="auto"/>
            </w:pPr>
            <w:r>
              <w:t>Наименование</w:t>
            </w:r>
          </w:p>
        </w:tc>
        <w:tc>
          <w:tcPr>
            <w:tcW w:w="8542" w:type="dxa"/>
          </w:tcPr>
          <w:p w14:paraId="70E68FD8" w14:textId="5F9C6BC0" w:rsidR="00C95ACB" w:rsidRPr="006F1EEA" w:rsidRDefault="006160B4" w:rsidP="00A02E20">
            <w:pPr>
              <w:pStyle w:val="gosttabletext"/>
              <w:spacing w:before="41" w:after="41" w:line="276" w:lineRule="auto"/>
            </w:pPr>
            <w:proofErr w:type="spellStart"/>
            <w:r w:rsidRPr="006160B4">
              <w:t>Омничат</w:t>
            </w:r>
            <w:proofErr w:type="spellEnd"/>
            <w:r w:rsidRPr="006160B4">
              <w:t xml:space="preserve"> РТК</w:t>
            </w:r>
          </w:p>
        </w:tc>
      </w:tr>
      <w:tr w:rsidR="00C95ACB" w14:paraId="48102FB2" w14:textId="77777777" w:rsidTr="00D050BC">
        <w:trPr>
          <w:cantSplit/>
          <w:trHeight w:val="397"/>
        </w:trPr>
        <w:tc>
          <w:tcPr>
            <w:tcW w:w="1879" w:type="dxa"/>
          </w:tcPr>
          <w:p w14:paraId="452BF9DA" w14:textId="77777777" w:rsidR="00C95ACB" w:rsidRPr="0083458B" w:rsidRDefault="00C95ACB" w:rsidP="00A02E20">
            <w:pPr>
              <w:pStyle w:val="gosttabletext"/>
              <w:spacing w:before="41" w:after="41" w:line="276" w:lineRule="auto"/>
            </w:pPr>
            <w:r>
              <w:t>Класс</w:t>
            </w:r>
          </w:p>
        </w:tc>
        <w:tc>
          <w:tcPr>
            <w:tcW w:w="8542" w:type="dxa"/>
          </w:tcPr>
          <w:p w14:paraId="431CEF2B" w14:textId="77777777" w:rsidR="00C95ACB" w:rsidRPr="00C359F5" w:rsidRDefault="00C95ACB" w:rsidP="00A02E20">
            <w:pPr>
              <w:pStyle w:val="gosttabletext"/>
              <w:spacing w:before="41" w:after="41" w:line="276" w:lineRule="auto"/>
            </w:pPr>
            <w:r w:rsidRPr="00F7127D">
              <w:t>Серверное и связующее программное обеспечение, Системы управления процессами организации</w:t>
            </w:r>
          </w:p>
        </w:tc>
      </w:tr>
      <w:tr w:rsidR="00C95ACB" w14:paraId="701C128A" w14:textId="77777777" w:rsidTr="00D050BC">
        <w:trPr>
          <w:cantSplit/>
          <w:trHeight w:val="397"/>
        </w:trPr>
        <w:tc>
          <w:tcPr>
            <w:tcW w:w="1879" w:type="dxa"/>
          </w:tcPr>
          <w:p w14:paraId="300288CC" w14:textId="77777777" w:rsidR="00C95ACB" w:rsidRPr="0083458B" w:rsidRDefault="00C95ACB" w:rsidP="00A02E20">
            <w:pPr>
              <w:pStyle w:val="gosttabletext"/>
              <w:spacing w:before="41" w:after="41" w:line="276" w:lineRule="auto"/>
            </w:pPr>
            <w:r>
              <w:t>Изготовитель</w:t>
            </w:r>
          </w:p>
        </w:tc>
        <w:tc>
          <w:tcPr>
            <w:tcW w:w="8542" w:type="dxa"/>
          </w:tcPr>
          <w:p w14:paraId="6C46B85F" w14:textId="77777777" w:rsidR="00C95ACB" w:rsidRPr="00320E83" w:rsidRDefault="00B93CBA" w:rsidP="00A02E20">
            <w:pPr>
              <w:pStyle w:val="gosttabletext"/>
              <w:spacing w:before="41" w:after="41" w:line="276" w:lineRule="auto"/>
            </w:pPr>
            <w:hyperlink r:id="rId11" w:history="1">
              <w:r w:rsidR="00C95ACB">
                <w:rPr>
                  <w:rStyle w:val="aa"/>
                </w:rPr>
                <w:t>Общество с ограниченной ответственностью «Ростелеком Информационные технологии»</w:t>
              </w:r>
            </w:hyperlink>
          </w:p>
        </w:tc>
      </w:tr>
      <w:tr w:rsidR="00C95ACB" w14:paraId="1AA838F3" w14:textId="77777777" w:rsidTr="00D050BC">
        <w:trPr>
          <w:cantSplit/>
          <w:trHeight w:val="397"/>
        </w:trPr>
        <w:tc>
          <w:tcPr>
            <w:tcW w:w="1879" w:type="dxa"/>
          </w:tcPr>
          <w:p w14:paraId="0000260F" w14:textId="77777777" w:rsidR="00C95ACB" w:rsidRPr="0083458B" w:rsidRDefault="00C95ACB" w:rsidP="00A02E20">
            <w:pPr>
              <w:pStyle w:val="gosttabletext"/>
              <w:spacing w:before="41" w:after="41" w:line="276" w:lineRule="auto"/>
            </w:pPr>
            <w:r>
              <w:t>Адрес</w:t>
            </w:r>
          </w:p>
        </w:tc>
        <w:tc>
          <w:tcPr>
            <w:tcW w:w="8542" w:type="dxa"/>
          </w:tcPr>
          <w:p w14:paraId="20C0AC8C" w14:textId="77777777" w:rsidR="00C95ACB" w:rsidRPr="007F6E97" w:rsidRDefault="00B93CBA" w:rsidP="00A02E20">
            <w:pPr>
              <w:pStyle w:val="gosttabletext"/>
              <w:spacing w:before="41" w:after="41" w:line="276" w:lineRule="auto"/>
            </w:pPr>
            <w:hyperlink r:id="rId12" w:history="1">
              <w:r w:rsidR="00D050BC">
                <w:rPr>
                  <w:rStyle w:val="aa"/>
                </w:rPr>
                <w:t>1119415, Москва, Проспект Вернадского 41, БЦ «Академик»</w:t>
              </w:r>
            </w:hyperlink>
          </w:p>
        </w:tc>
      </w:tr>
      <w:tr w:rsidR="00C95ACB" w14:paraId="6F2872B3" w14:textId="77777777" w:rsidTr="00D050BC">
        <w:trPr>
          <w:cantSplit/>
          <w:trHeight w:val="397"/>
        </w:trPr>
        <w:tc>
          <w:tcPr>
            <w:tcW w:w="1879" w:type="dxa"/>
          </w:tcPr>
          <w:p w14:paraId="429D8B7C" w14:textId="77777777" w:rsidR="00C95ACB" w:rsidRPr="0083458B" w:rsidRDefault="00C95ACB" w:rsidP="00A02E20">
            <w:pPr>
              <w:pStyle w:val="gosttabletext"/>
              <w:spacing w:before="41" w:after="41" w:line="276" w:lineRule="auto"/>
            </w:pPr>
            <w:r>
              <w:t>Телефон</w:t>
            </w:r>
          </w:p>
        </w:tc>
        <w:tc>
          <w:tcPr>
            <w:tcW w:w="8542" w:type="dxa"/>
          </w:tcPr>
          <w:p w14:paraId="30FCD948" w14:textId="77777777" w:rsidR="00C95ACB" w:rsidRPr="007F6E97" w:rsidRDefault="00C95ACB" w:rsidP="00782F26">
            <w:pPr>
              <w:pStyle w:val="gosttabletext"/>
              <w:spacing w:before="41" w:after="41" w:line="276" w:lineRule="auto"/>
            </w:pPr>
            <w:r w:rsidRPr="007F6E97">
              <w:t>+7</w:t>
            </w:r>
            <w:r>
              <w:t xml:space="preserve"> </w:t>
            </w:r>
            <w:r w:rsidRPr="007F6E97">
              <w:t>(49</w:t>
            </w:r>
            <w:r w:rsidR="00D050BC">
              <w:t>5</w:t>
            </w:r>
            <w:r w:rsidR="00EA5875" w:rsidRPr="007F6E97">
              <w:t>)</w:t>
            </w:r>
            <w:r w:rsidR="00EA5875">
              <w:t> </w:t>
            </w:r>
            <w:r w:rsidR="00D050BC">
              <w:t>855</w:t>
            </w:r>
            <w:r w:rsidR="00782F26">
              <w:t>–</w:t>
            </w:r>
            <w:r w:rsidR="00D050BC">
              <w:t>62</w:t>
            </w:r>
            <w:r w:rsidR="00782F26">
              <w:t>–</w:t>
            </w:r>
            <w:r w:rsidR="00D050BC">
              <w:t>00</w:t>
            </w:r>
          </w:p>
        </w:tc>
      </w:tr>
      <w:tr w:rsidR="00C95ACB" w14:paraId="39A73F5D" w14:textId="77777777" w:rsidTr="00D050BC">
        <w:trPr>
          <w:cantSplit/>
          <w:trHeight w:val="397"/>
        </w:trPr>
        <w:tc>
          <w:tcPr>
            <w:tcW w:w="1879" w:type="dxa"/>
          </w:tcPr>
          <w:p w14:paraId="7DC52B2B" w14:textId="77777777" w:rsidR="00C95ACB" w:rsidRPr="00F7127D" w:rsidRDefault="00C95ACB" w:rsidP="00A02E20">
            <w:pPr>
              <w:pStyle w:val="gosttabletext"/>
              <w:spacing w:before="41" w:after="41" w:line="276" w:lineRule="auto"/>
              <w:rPr>
                <w:lang w:val="en-US"/>
              </w:rPr>
            </w:pPr>
            <w:r>
              <w:rPr>
                <w:lang w:val="en-US"/>
              </w:rPr>
              <w:t>E-mail</w:t>
            </w:r>
          </w:p>
        </w:tc>
        <w:tc>
          <w:tcPr>
            <w:tcW w:w="8542" w:type="dxa"/>
          </w:tcPr>
          <w:p w14:paraId="1016116D" w14:textId="77777777" w:rsidR="00C95ACB" w:rsidRDefault="00B93CBA" w:rsidP="00A02E20">
            <w:pPr>
              <w:pStyle w:val="gosttabletext"/>
              <w:spacing w:before="41" w:after="41" w:line="276" w:lineRule="auto"/>
            </w:pPr>
            <w:hyperlink r:id="rId13" w:history="1">
              <w:r w:rsidR="00D050BC">
                <w:rPr>
                  <w:rStyle w:val="aa"/>
                </w:rPr>
                <w:t>rit-info@rt.ru</w:t>
              </w:r>
            </w:hyperlink>
          </w:p>
        </w:tc>
      </w:tr>
      <w:tr w:rsidR="008C69C5" w14:paraId="274FFB1E" w14:textId="77777777" w:rsidTr="00D050BC">
        <w:trPr>
          <w:cantSplit/>
          <w:trHeight w:val="397"/>
        </w:trPr>
        <w:tc>
          <w:tcPr>
            <w:tcW w:w="1879" w:type="dxa"/>
          </w:tcPr>
          <w:p w14:paraId="6036B889" w14:textId="77777777" w:rsidR="008C69C5" w:rsidRPr="008C69C5" w:rsidRDefault="008C69C5" w:rsidP="008C69C5">
            <w:pPr>
              <w:pStyle w:val="gosttabletext"/>
              <w:spacing w:before="41" w:after="41" w:line="276" w:lineRule="auto"/>
            </w:pPr>
            <w:r>
              <w:t>Заказчик</w:t>
            </w:r>
          </w:p>
        </w:tc>
        <w:tc>
          <w:tcPr>
            <w:tcW w:w="8542" w:type="dxa"/>
          </w:tcPr>
          <w:p w14:paraId="2E52533C" w14:textId="77777777" w:rsidR="008C69C5" w:rsidRDefault="00B93CBA" w:rsidP="008C69C5">
            <w:pPr>
              <w:pStyle w:val="gosttabletext"/>
              <w:spacing w:before="41" w:after="41" w:line="276" w:lineRule="auto"/>
            </w:pPr>
            <w:hyperlink r:id="rId14" w:history="1">
              <w:r w:rsidR="008C69C5">
                <w:rPr>
                  <w:rStyle w:val="aa"/>
                </w:rPr>
                <w:t>Публичное акционерное общество «Ростелеком»</w:t>
              </w:r>
            </w:hyperlink>
          </w:p>
        </w:tc>
      </w:tr>
      <w:tr w:rsidR="008C69C5" w14:paraId="0302D342" w14:textId="77777777" w:rsidTr="00D050BC">
        <w:trPr>
          <w:cantSplit/>
          <w:trHeight w:val="397"/>
        </w:trPr>
        <w:tc>
          <w:tcPr>
            <w:tcW w:w="1879" w:type="dxa"/>
          </w:tcPr>
          <w:p w14:paraId="42616AF7" w14:textId="77777777" w:rsidR="008C69C5" w:rsidRDefault="008C69C5" w:rsidP="008C69C5">
            <w:pPr>
              <w:pStyle w:val="gosttabletext"/>
              <w:spacing w:before="41" w:after="41" w:line="276" w:lineRule="auto"/>
            </w:pPr>
            <w:r>
              <w:t>Адрес</w:t>
            </w:r>
          </w:p>
        </w:tc>
        <w:tc>
          <w:tcPr>
            <w:tcW w:w="8542" w:type="dxa"/>
          </w:tcPr>
          <w:p w14:paraId="2E5160FF" w14:textId="77777777" w:rsidR="008C69C5" w:rsidRDefault="00B93CBA" w:rsidP="00473FE9">
            <w:pPr>
              <w:pStyle w:val="gosttabletext"/>
              <w:spacing w:before="41" w:after="41" w:line="276" w:lineRule="auto"/>
            </w:pPr>
            <w:hyperlink r:id="rId15" w:history="1">
              <w:r w:rsidR="008C69C5">
                <w:rPr>
                  <w:rStyle w:val="aa"/>
                </w:rPr>
                <w:t xml:space="preserve">115172, Российская Федерация, Москва, ул. Гончарная, д. 30, </w:t>
              </w:r>
              <w:proofErr w:type="spellStart"/>
              <w:r w:rsidR="008C69C5">
                <w:rPr>
                  <w:rStyle w:val="aa"/>
                </w:rPr>
                <w:t>стр</w:t>
              </w:r>
              <w:proofErr w:type="spellEnd"/>
              <w:r w:rsidR="008C69C5">
                <w:rPr>
                  <w:rStyle w:val="aa"/>
                </w:rPr>
                <w:t xml:space="preserve"> 1</w:t>
              </w:r>
            </w:hyperlink>
          </w:p>
        </w:tc>
      </w:tr>
      <w:tr w:rsidR="008C69C5" w14:paraId="176725E9" w14:textId="77777777" w:rsidTr="00D050BC">
        <w:trPr>
          <w:cantSplit/>
          <w:trHeight w:val="397"/>
        </w:trPr>
        <w:tc>
          <w:tcPr>
            <w:tcW w:w="1879" w:type="dxa"/>
          </w:tcPr>
          <w:p w14:paraId="1E6F3C6E" w14:textId="77777777" w:rsidR="008C69C5" w:rsidRDefault="008C69C5" w:rsidP="008C69C5">
            <w:pPr>
              <w:pStyle w:val="gosttabletext"/>
              <w:spacing w:before="41" w:after="41" w:line="276" w:lineRule="auto"/>
            </w:pPr>
            <w:r>
              <w:t>Телефон</w:t>
            </w:r>
          </w:p>
        </w:tc>
        <w:tc>
          <w:tcPr>
            <w:tcW w:w="8542" w:type="dxa"/>
          </w:tcPr>
          <w:p w14:paraId="2C6E1D4F" w14:textId="77777777" w:rsidR="008C69C5" w:rsidRDefault="00D40EC1" w:rsidP="00782F26">
            <w:pPr>
              <w:pStyle w:val="gosttabletext"/>
              <w:spacing w:before="41" w:after="41" w:line="276" w:lineRule="auto"/>
            </w:pPr>
            <w:r w:rsidRPr="00D40EC1">
              <w:t>+7 (499) 999</w:t>
            </w:r>
            <w:r w:rsidR="00782F26">
              <w:t>–</w:t>
            </w:r>
            <w:r w:rsidRPr="00D40EC1">
              <w:t>82</w:t>
            </w:r>
            <w:r w:rsidR="00782F26">
              <w:t>–</w:t>
            </w:r>
            <w:r w:rsidRPr="00D40EC1">
              <w:t>83</w:t>
            </w:r>
          </w:p>
        </w:tc>
      </w:tr>
      <w:tr w:rsidR="008C69C5" w14:paraId="74C9163E" w14:textId="77777777" w:rsidTr="00D050BC">
        <w:trPr>
          <w:cantSplit/>
          <w:trHeight w:val="397"/>
        </w:trPr>
        <w:tc>
          <w:tcPr>
            <w:tcW w:w="1879" w:type="dxa"/>
          </w:tcPr>
          <w:p w14:paraId="6B2616B0" w14:textId="77777777" w:rsidR="008C69C5" w:rsidRPr="008C69C5" w:rsidRDefault="008C69C5" w:rsidP="008C69C5">
            <w:pPr>
              <w:pStyle w:val="gosttabletext"/>
              <w:spacing w:before="41" w:after="41" w:line="276" w:lineRule="auto"/>
            </w:pPr>
            <w:r>
              <w:rPr>
                <w:lang w:val="en-US"/>
              </w:rPr>
              <w:t>E-mail</w:t>
            </w:r>
          </w:p>
        </w:tc>
        <w:tc>
          <w:tcPr>
            <w:tcW w:w="8542" w:type="dxa"/>
          </w:tcPr>
          <w:p w14:paraId="2F413CDF" w14:textId="77777777" w:rsidR="008C69C5" w:rsidRDefault="00B93CBA" w:rsidP="008C69C5">
            <w:pPr>
              <w:pStyle w:val="gosttabletext"/>
              <w:spacing w:before="41" w:after="41" w:line="276" w:lineRule="auto"/>
            </w:pPr>
            <w:hyperlink r:id="rId16" w:history="1">
              <w:r w:rsidR="00D40EC1">
                <w:rPr>
                  <w:rStyle w:val="aa"/>
                </w:rPr>
                <w:t>rostelecom@rt.ru</w:t>
              </w:r>
            </w:hyperlink>
          </w:p>
        </w:tc>
      </w:tr>
    </w:tbl>
    <w:p w14:paraId="6167438E" w14:textId="710EF19C" w:rsidR="00F7127D" w:rsidRDefault="000D740A" w:rsidP="006277DB">
      <w:pPr>
        <w:pStyle w:val="gostheadernum2"/>
        <w:spacing w:line="276" w:lineRule="auto"/>
      </w:pPr>
      <w:bookmarkStart w:id="12" w:name="_Toc173165175"/>
      <w:r>
        <w:lastRenderedPageBreak/>
        <w:t>Глоссарий</w:t>
      </w:r>
      <w:bookmarkEnd w:id="9"/>
      <w:bookmarkEnd w:id="10"/>
      <w:bookmarkEnd w:id="12"/>
    </w:p>
    <w:p w14:paraId="51978251" w14:textId="346EBAFD" w:rsidR="000D740A" w:rsidRDefault="003960F3" w:rsidP="006277DB">
      <w:pPr>
        <w:pStyle w:val="gostheadernum3"/>
        <w:spacing w:line="276" w:lineRule="auto"/>
      </w:pPr>
      <w:bookmarkStart w:id="13" w:name="_Toc173165176"/>
      <w:r>
        <w:t>Термины и определения</w:t>
      </w:r>
      <w:bookmarkEnd w:id="13"/>
    </w:p>
    <w:p w14:paraId="3C6F2E33" w14:textId="41FF2B25" w:rsidR="003960F3" w:rsidRDefault="003960F3" w:rsidP="006277DB">
      <w:pPr>
        <w:pStyle w:val="gosttablename"/>
        <w:spacing w:line="276" w:lineRule="auto"/>
      </w:pPr>
      <w:bookmarkStart w:id="14" w:name="_Ref48675721"/>
      <w:r>
        <w:t xml:space="preserve">Таблица </w:t>
      </w:r>
      <w:r w:rsidR="00C313C5">
        <w:rPr>
          <w:noProof/>
        </w:rPr>
        <w:fldChar w:fldCharType="begin"/>
      </w:r>
      <w:r w:rsidR="00A02E20">
        <w:rPr>
          <w:noProof/>
        </w:rPr>
        <w:instrText xml:space="preserve"> SEQ Таблица \* ARABIC </w:instrText>
      </w:r>
      <w:r w:rsidR="00C313C5">
        <w:rPr>
          <w:noProof/>
        </w:rPr>
        <w:fldChar w:fldCharType="separate"/>
      </w:r>
      <w:r w:rsidR="00F93DB5">
        <w:rPr>
          <w:noProof/>
        </w:rPr>
        <w:t>1</w:t>
      </w:r>
      <w:r w:rsidR="00C313C5">
        <w:rPr>
          <w:noProof/>
        </w:rPr>
        <w:fldChar w:fldCharType="end"/>
      </w:r>
      <w:r w:rsidR="00782F26">
        <w:t xml:space="preserve"> — </w:t>
      </w:r>
      <w:r>
        <w:t>Список терминов, используемых в документе</w:t>
      </w:r>
      <w:bookmarkEnd w:id="14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23"/>
        <w:gridCol w:w="7072"/>
      </w:tblGrid>
      <w:tr w:rsidR="003960F3" w:rsidRPr="00625AB2" w14:paraId="15808765" w14:textId="77777777" w:rsidTr="000F1094">
        <w:trPr>
          <w:cantSplit/>
          <w:trHeight w:val="567"/>
          <w:tblHeader/>
        </w:trPr>
        <w:tc>
          <w:tcPr>
            <w:tcW w:w="3123" w:type="dxa"/>
            <w:shd w:val="clear" w:color="auto" w:fill="D9D9D9" w:themeFill="background1" w:themeFillShade="D9"/>
            <w:vAlign w:val="center"/>
          </w:tcPr>
          <w:p w14:paraId="104C2D07" w14:textId="77777777" w:rsidR="003960F3" w:rsidRPr="00625AB2" w:rsidRDefault="003960F3" w:rsidP="006277DB">
            <w:pPr>
              <w:pStyle w:val="gosttabletop"/>
              <w:spacing w:line="276" w:lineRule="auto"/>
            </w:pPr>
            <w:r>
              <w:t>Термин</w:t>
            </w:r>
          </w:p>
        </w:tc>
        <w:tc>
          <w:tcPr>
            <w:tcW w:w="7072" w:type="dxa"/>
            <w:shd w:val="clear" w:color="auto" w:fill="D9D9D9" w:themeFill="background1" w:themeFillShade="D9"/>
            <w:vAlign w:val="center"/>
          </w:tcPr>
          <w:p w14:paraId="5568187E" w14:textId="77777777" w:rsidR="003960F3" w:rsidRPr="00625AB2" w:rsidRDefault="003960F3" w:rsidP="006277DB">
            <w:pPr>
              <w:pStyle w:val="gosttabletop"/>
              <w:spacing w:line="276" w:lineRule="auto"/>
            </w:pPr>
            <w:r>
              <w:t>Определение</w:t>
            </w:r>
          </w:p>
        </w:tc>
      </w:tr>
      <w:tr w:rsidR="003960F3" w14:paraId="291BDB46" w14:textId="77777777" w:rsidTr="000F1094">
        <w:trPr>
          <w:cantSplit/>
          <w:trHeight w:val="283"/>
          <w:tblHeader/>
        </w:trPr>
        <w:tc>
          <w:tcPr>
            <w:tcW w:w="3123" w:type="dxa"/>
            <w:shd w:val="clear" w:color="auto" w:fill="D9D9D9" w:themeFill="background1" w:themeFillShade="D9"/>
            <w:vAlign w:val="center"/>
          </w:tcPr>
          <w:p w14:paraId="7ED6FD90" w14:textId="77777777" w:rsidR="003960F3" w:rsidRPr="007F3071" w:rsidRDefault="003960F3" w:rsidP="006277DB">
            <w:pPr>
              <w:pStyle w:val="gosttabletop2"/>
              <w:numPr>
                <w:ilvl w:val="0"/>
                <w:numId w:val="7"/>
              </w:numPr>
              <w:spacing w:line="276" w:lineRule="auto"/>
              <w:ind w:left="248" w:hanging="248"/>
            </w:pPr>
          </w:p>
        </w:tc>
        <w:tc>
          <w:tcPr>
            <w:tcW w:w="7072" w:type="dxa"/>
            <w:shd w:val="clear" w:color="auto" w:fill="D9D9D9" w:themeFill="background1" w:themeFillShade="D9"/>
            <w:vAlign w:val="center"/>
          </w:tcPr>
          <w:p w14:paraId="18CA6F48" w14:textId="77777777" w:rsidR="003960F3" w:rsidRPr="00455966" w:rsidRDefault="003960F3" w:rsidP="006277DB">
            <w:pPr>
              <w:pStyle w:val="gosttabletop2"/>
              <w:spacing w:line="276" w:lineRule="auto"/>
              <w:ind w:left="248" w:hanging="248"/>
            </w:pPr>
          </w:p>
        </w:tc>
      </w:tr>
      <w:tr w:rsidR="008A3B95" w14:paraId="40915B8F" w14:textId="77777777" w:rsidTr="000F1094">
        <w:trPr>
          <w:cantSplit/>
          <w:trHeight w:val="397"/>
        </w:trPr>
        <w:tc>
          <w:tcPr>
            <w:tcW w:w="3123" w:type="dxa"/>
          </w:tcPr>
          <w:p w14:paraId="2CB7D629" w14:textId="77777777" w:rsidR="008A3B95" w:rsidRPr="009A3522" w:rsidRDefault="008A3B95" w:rsidP="006277DB">
            <w:pPr>
              <w:pStyle w:val="gosttabletext"/>
              <w:spacing w:before="41" w:after="41" w:line="276" w:lineRule="auto"/>
            </w:pPr>
            <w:r w:rsidRPr="00351444">
              <w:t>Аналитическая отчётность</w:t>
            </w:r>
          </w:p>
        </w:tc>
        <w:tc>
          <w:tcPr>
            <w:tcW w:w="7072" w:type="dxa"/>
          </w:tcPr>
          <w:p w14:paraId="239FB28C" w14:textId="77777777" w:rsidR="008A3B95" w:rsidRPr="009E67E3" w:rsidRDefault="008A3B95" w:rsidP="00EA5875">
            <w:pPr>
              <w:pStyle w:val="gosttabletext"/>
              <w:spacing w:before="41" w:after="41" w:line="276" w:lineRule="auto"/>
            </w:pPr>
            <w:r w:rsidRPr="00351444">
              <w:t xml:space="preserve">Отчётность, основанная на исторических данных за большие периоды </w:t>
            </w:r>
            <w:r w:rsidR="00EA5875">
              <w:t>времени </w:t>
            </w:r>
            <w:r w:rsidRPr="00351444">
              <w:t xml:space="preserve">(дни, недели, месяцы, кварталы, годы) и </w:t>
            </w:r>
            <w:r w:rsidR="00EA5875" w:rsidRPr="00351444">
              <w:t>обновляе</w:t>
            </w:r>
            <w:r w:rsidR="00EA5875">
              <w:t>мая</w:t>
            </w:r>
            <w:r w:rsidR="00EA5875" w:rsidRPr="00351444">
              <w:t xml:space="preserve"> </w:t>
            </w:r>
            <w:r w:rsidRPr="00351444">
              <w:t>несколько раз в сутки</w:t>
            </w:r>
          </w:p>
        </w:tc>
      </w:tr>
      <w:tr w:rsidR="008A3B95" w14:paraId="0ABA9E01" w14:textId="77777777" w:rsidTr="000F1094">
        <w:trPr>
          <w:cantSplit/>
          <w:trHeight w:val="397"/>
        </w:trPr>
        <w:tc>
          <w:tcPr>
            <w:tcW w:w="3123" w:type="dxa"/>
          </w:tcPr>
          <w:p w14:paraId="2372475B" w14:textId="77777777" w:rsidR="008A3B95" w:rsidRPr="009A3522" w:rsidRDefault="008A3B95" w:rsidP="006277DB">
            <w:pPr>
              <w:pStyle w:val="gosttabletext"/>
              <w:spacing w:before="41" w:after="41" w:line="276" w:lineRule="auto"/>
            </w:pPr>
            <w:r w:rsidRPr="009A3522">
              <w:t>Анимация</w:t>
            </w:r>
          </w:p>
        </w:tc>
        <w:tc>
          <w:tcPr>
            <w:tcW w:w="7072" w:type="dxa"/>
          </w:tcPr>
          <w:p w14:paraId="72282FB1" w14:textId="77777777" w:rsidR="008A3B95" w:rsidRPr="009E67E3" w:rsidRDefault="008A3B95" w:rsidP="006277DB">
            <w:pPr>
              <w:pStyle w:val="gosttabletext"/>
              <w:spacing w:before="41" w:after="41" w:line="276" w:lineRule="auto"/>
              <w:rPr>
                <w:lang w:val="en-US"/>
              </w:rPr>
            </w:pPr>
            <w:r w:rsidRPr="009A3522">
              <w:t>Движущееся изображение</w:t>
            </w:r>
          </w:p>
        </w:tc>
      </w:tr>
      <w:tr w:rsidR="008A3B95" w14:paraId="193B392E" w14:textId="77777777" w:rsidTr="000F1094">
        <w:trPr>
          <w:cantSplit/>
          <w:trHeight w:val="397"/>
        </w:trPr>
        <w:tc>
          <w:tcPr>
            <w:tcW w:w="3123" w:type="dxa"/>
          </w:tcPr>
          <w:p w14:paraId="344C33DA" w14:textId="77777777" w:rsidR="008A3B95" w:rsidRPr="009A3522" w:rsidRDefault="008A3B95" w:rsidP="006277DB">
            <w:pPr>
              <w:pStyle w:val="gosttabletext"/>
              <w:spacing w:before="41" w:after="41" w:line="276" w:lineRule="auto"/>
            </w:pPr>
            <w:r w:rsidRPr="009A3522">
              <w:t>Веб-чат</w:t>
            </w:r>
          </w:p>
        </w:tc>
        <w:tc>
          <w:tcPr>
            <w:tcW w:w="7072" w:type="dxa"/>
          </w:tcPr>
          <w:p w14:paraId="6A6E0178" w14:textId="77777777" w:rsidR="008A3B95" w:rsidRPr="009E67E3" w:rsidRDefault="008A3B95" w:rsidP="006277DB">
            <w:pPr>
              <w:pStyle w:val="gosttabletext"/>
              <w:spacing w:before="41" w:after="41" w:line="276" w:lineRule="auto"/>
            </w:pPr>
            <w:r w:rsidRPr="009A3522">
              <w:t>Средство обмена сообщениями по компьютерной сети в режиме реального времени, а также программное обеспечение, позволяющее организовывать такое общение</w:t>
            </w:r>
          </w:p>
        </w:tc>
      </w:tr>
      <w:tr w:rsidR="008A3B95" w14:paraId="020D2205" w14:textId="77777777" w:rsidTr="000F1094">
        <w:trPr>
          <w:cantSplit/>
          <w:trHeight w:val="397"/>
        </w:trPr>
        <w:tc>
          <w:tcPr>
            <w:tcW w:w="3123" w:type="dxa"/>
          </w:tcPr>
          <w:p w14:paraId="100D525C" w14:textId="77777777" w:rsidR="008A3B95" w:rsidRPr="009A3522" w:rsidRDefault="008A3B95" w:rsidP="006277DB">
            <w:pPr>
              <w:pStyle w:val="gosttabletext"/>
              <w:spacing w:before="41" w:after="41" w:line="276" w:lineRule="auto"/>
            </w:pPr>
            <w:proofErr w:type="spellStart"/>
            <w:r w:rsidRPr="009A3522">
              <w:t>Виджет</w:t>
            </w:r>
            <w:proofErr w:type="spellEnd"/>
          </w:p>
        </w:tc>
        <w:tc>
          <w:tcPr>
            <w:tcW w:w="7072" w:type="dxa"/>
          </w:tcPr>
          <w:p w14:paraId="6A1D532F" w14:textId="77777777" w:rsidR="008A3B95" w:rsidRPr="009E67E3" w:rsidRDefault="00581ACB" w:rsidP="006277DB">
            <w:pPr>
              <w:pStyle w:val="gosttabletext"/>
              <w:spacing w:before="41" w:after="41" w:line="276" w:lineRule="auto"/>
            </w:pPr>
            <w:r w:rsidRPr="00581ACB">
              <w:t>Приложение, расположенное на сайте, где реализована возможность отправки и получения сообщений и файлов, а также возможность оценки по завершению чата</w:t>
            </w:r>
          </w:p>
        </w:tc>
      </w:tr>
      <w:tr w:rsidR="008A3B95" w14:paraId="288BC9FE" w14:textId="77777777" w:rsidTr="000F1094">
        <w:trPr>
          <w:cantSplit/>
          <w:trHeight w:val="397"/>
        </w:trPr>
        <w:tc>
          <w:tcPr>
            <w:tcW w:w="3123" w:type="dxa"/>
          </w:tcPr>
          <w:p w14:paraId="4CDEDB87" w14:textId="77777777" w:rsidR="008A3B95" w:rsidRPr="00F37626" w:rsidRDefault="008A3B95" w:rsidP="006277DB">
            <w:pPr>
              <w:pStyle w:val="gosttabletext"/>
              <w:spacing w:before="41" w:after="41" w:line="276" w:lineRule="auto"/>
            </w:pPr>
            <w:r w:rsidRPr="00F37626">
              <w:t>Горячие клавиши</w:t>
            </w:r>
          </w:p>
        </w:tc>
        <w:tc>
          <w:tcPr>
            <w:tcW w:w="7072" w:type="dxa"/>
          </w:tcPr>
          <w:p w14:paraId="1C98AF5A" w14:textId="77777777" w:rsidR="008A3B95" w:rsidRPr="009E67E3" w:rsidRDefault="008A3B95" w:rsidP="006277DB">
            <w:pPr>
              <w:pStyle w:val="gosttabletext"/>
              <w:spacing w:before="41" w:after="41" w:line="276" w:lineRule="auto"/>
            </w:pPr>
            <w:r w:rsidRPr="009A3522">
              <w:t>Сочетание клавиш, которое служит для ускорения выполнения тех или иных действий</w:t>
            </w:r>
          </w:p>
        </w:tc>
      </w:tr>
      <w:tr w:rsidR="008A3B95" w14:paraId="6AC6EDE9" w14:textId="77777777" w:rsidTr="000F1094">
        <w:trPr>
          <w:cantSplit/>
          <w:trHeight w:val="397"/>
        </w:trPr>
        <w:tc>
          <w:tcPr>
            <w:tcW w:w="3123" w:type="dxa"/>
          </w:tcPr>
          <w:p w14:paraId="15D0D4E4" w14:textId="77777777" w:rsidR="008A3B95" w:rsidRPr="009A3522" w:rsidRDefault="008A3B95" w:rsidP="006277DB">
            <w:pPr>
              <w:pStyle w:val="gosttabletext"/>
              <w:spacing w:before="41" w:after="41" w:line="276" w:lineRule="auto"/>
            </w:pPr>
            <w:r w:rsidRPr="009A3522">
              <w:t>Гиперссылка</w:t>
            </w:r>
          </w:p>
        </w:tc>
        <w:tc>
          <w:tcPr>
            <w:tcW w:w="7072" w:type="dxa"/>
          </w:tcPr>
          <w:p w14:paraId="0783EA7A" w14:textId="77777777" w:rsidR="008A3B95" w:rsidRPr="009E67E3" w:rsidRDefault="008A3B95" w:rsidP="006277DB">
            <w:pPr>
              <w:pStyle w:val="gosttabletext"/>
              <w:spacing w:before="41" w:after="41" w:line="276" w:lineRule="auto"/>
            </w:pPr>
            <w:r w:rsidRPr="009A3522">
              <w:t>Часть текстового документа, ссылающаяся на другой элемент документа</w:t>
            </w:r>
          </w:p>
        </w:tc>
      </w:tr>
      <w:tr w:rsidR="008A3B95" w14:paraId="664EE56A" w14:textId="77777777" w:rsidTr="000F1094">
        <w:trPr>
          <w:cantSplit/>
          <w:trHeight w:val="397"/>
        </w:trPr>
        <w:tc>
          <w:tcPr>
            <w:tcW w:w="3123" w:type="dxa"/>
          </w:tcPr>
          <w:p w14:paraId="6CA1E832" w14:textId="77777777" w:rsidR="008A3B95" w:rsidRPr="009A3522" w:rsidRDefault="008A3B95" w:rsidP="006277DB">
            <w:pPr>
              <w:pStyle w:val="gosttabletext"/>
              <w:spacing w:before="41" w:after="41" w:line="276" w:lineRule="auto"/>
            </w:pPr>
            <w:proofErr w:type="spellStart"/>
            <w:r w:rsidRPr="009A3522">
              <w:t>Дашборд</w:t>
            </w:r>
            <w:proofErr w:type="spellEnd"/>
          </w:p>
        </w:tc>
        <w:tc>
          <w:tcPr>
            <w:tcW w:w="7072" w:type="dxa"/>
          </w:tcPr>
          <w:p w14:paraId="1A55BD61" w14:textId="77777777" w:rsidR="008A3B95" w:rsidRPr="009A3522" w:rsidRDefault="008A3B95" w:rsidP="006277DB">
            <w:pPr>
              <w:pStyle w:val="gosttabletext"/>
              <w:spacing w:before="41" w:after="41" w:line="276" w:lineRule="auto"/>
            </w:pPr>
            <w:r w:rsidRPr="009A3522">
              <w:t>Визуальное представление данных, сгруппированных по смыслу на одном экране для более легкого визуального восприятия информации</w:t>
            </w:r>
          </w:p>
        </w:tc>
      </w:tr>
      <w:tr w:rsidR="008A3B95" w14:paraId="55D26F70" w14:textId="77777777" w:rsidTr="000F1094">
        <w:trPr>
          <w:cantSplit/>
          <w:trHeight w:val="397"/>
        </w:trPr>
        <w:tc>
          <w:tcPr>
            <w:tcW w:w="3123" w:type="dxa"/>
          </w:tcPr>
          <w:p w14:paraId="7BC3EFAB" w14:textId="77777777" w:rsidR="008A3B95" w:rsidRPr="009A3522" w:rsidRDefault="008A3B95" w:rsidP="006277DB">
            <w:pPr>
              <w:pStyle w:val="gosttabletext"/>
              <w:spacing w:before="41" w:after="41" w:line="276" w:lineRule="auto"/>
            </w:pPr>
            <w:r w:rsidRPr="009A3522">
              <w:t>Интерфейс</w:t>
            </w:r>
          </w:p>
        </w:tc>
        <w:tc>
          <w:tcPr>
            <w:tcW w:w="7072" w:type="dxa"/>
          </w:tcPr>
          <w:p w14:paraId="26CE5CFF" w14:textId="77777777" w:rsidR="008A3B95" w:rsidRPr="009E67E3" w:rsidRDefault="008A3B95" w:rsidP="006277DB">
            <w:pPr>
              <w:pStyle w:val="gosttabletext"/>
              <w:spacing w:before="41" w:after="41" w:line="276" w:lineRule="auto"/>
            </w:pPr>
            <w:r w:rsidRPr="009A3522">
              <w:t>Общая граница между двумя функциональными объектами</w:t>
            </w:r>
          </w:p>
        </w:tc>
      </w:tr>
      <w:tr w:rsidR="00397B33" w14:paraId="073876B5" w14:textId="77777777" w:rsidTr="000F1094">
        <w:trPr>
          <w:cantSplit/>
          <w:trHeight w:val="397"/>
        </w:trPr>
        <w:tc>
          <w:tcPr>
            <w:tcW w:w="3123" w:type="dxa"/>
          </w:tcPr>
          <w:p w14:paraId="0509FC80" w14:textId="77777777" w:rsidR="00397B33" w:rsidRPr="009A3522" w:rsidRDefault="00397B33" w:rsidP="006277DB">
            <w:pPr>
              <w:pStyle w:val="gosttabletext"/>
              <w:spacing w:before="41" w:after="41" w:line="276" w:lineRule="auto"/>
            </w:pPr>
            <w:r w:rsidRPr="00663BC0">
              <w:t>Канал</w:t>
            </w:r>
          </w:p>
        </w:tc>
        <w:tc>
          <w:tcPr>
            <w:tcW w:w="7072" w:type="dxa"/>
          </w:tcPr>
          <w:p w14:paraId="6B2861AF" w14:textId="77777777" w:rsidR="00397B33" w:rsidRPr="009E67E3" w:rsidRDefault="00397B33" w:rsidP="00296AE5">
            <w:pPr>
              <w:pStyle w:val="gosttabletext"/>
              <w:spacing w:before="41" w:after="41" w:line="276" w:lineRule="auto"/>
            </w:pPr>
            <w:r w:rsidRPr="00663BC0">
              <w:t>Приложение, в которое пишет клиент для получения ответа на свой вопрос</w:t>
            </w:r>
          </w:p>
        </w:tc>
      </w:tr>
      <w:tr w:rsidR="00397B33" w14:paraId="1FF31757" w14:textId="77777777" w:rsidTr="000F1094">
        <w:trPr>
          <w:cantSplit/>
          <w:trHeight w:val="397"/>
        </w:trPr>
        <w:tc>
          <w:tcPr>
            <w:tcW w:w="3123" w:type="dxa"/>
          </w:tcPr>
          <w:p w14:paraId="218F2134" w14:textId="77777777" w:rsidR="00397B33" w:rsidRPr="009A3522" w:rsidRDefault="00397B33" w:rsidP="006277DB">
            <w:pPr>
              <w:pStyle w:val="gosttabletext"/>
              <w:spacing w:before="41" w:after="41" w:line="276" w:lineRule="auto"/>
            </w:pPr>
            <w:r w:rsidRPr="00663BC0">
              <w:t>Клиент</w:t>
            </w:r>
          </w:p>
        </w:tc>
        <w:tc>
          <w:tcPr>
            <w:tcW w:w="7072" w:type="dxa"/>
          </w:tcPr>
          <w:p w14:paraId="0AF97B12" w14:textId="77777777" w:rsidR="00397B33" w:rsidRPr="009A3522" w:rsidRDefault="00397B33" w:rsidP="006277DB">
            <w:pPr>
              <w:pStyle w:val="gosttabletext"/>
              <w:spacing w:before="41" w:after="41" w:line="276" w:lineRule="auto"/>
            </w:pPr>
            <w:r w:rsidRPr="00663BC0">
              <w:t xml:space="preserve">Пользователь, осуществляющий взаимодействие со стороны </w:t>
            </w:r>
            <w:proofErr w:type="spellStart"/>
            <w:r w:rsidRPr="00663BC0">
              <w:t>виджета</w:t>
            </w:r>
            <w:proofErr w:type="spellEnd"/>
            <w:r w:rsidRPr="00663BC0">
              <w:t>, мобильного приложения, мессенджера или социальной сети</w:t>
            </w:r>
          </w:p>
        </w:tc>
      </w:tr>
      <w:tr w:rsidR="00581ACB" w:rsidRPr="00717E87" w14:paraId="46E17AF7" w14:textId="77777777" w:rsidTr="000F1094">
        <w:trPr>
          <w:cantSplit/>
          <w:trHeight w:val="397"/>
        </w:trPr>
        <w:tc>
          <w:tcPr>
            <w:tcW w:w="3123" w:type="dxa"/>
          </w:tcPr>
          <w:p w14:paraId="4BD3281E" w14:textId="77777777" w:rsidR="00581ACB" w:rsidRPr="009A3522" w:rsidRDefault="00581ACB" w:rsidP="006277DB">
            <w:pPr>
              <w:pStyle w:val="gosttabletext"/>
              <w:spacing w:before="41" w:after="41" w:line="276" w:lineRule="auto"/>
            </w:pPr>
            <w:r w:rsidRPr="009A3522">
              <w:t>Маршрутизация</w:t>
            </w:r>
          </w:p>
        </w:tc>
        <w:tc>
          <w:tcPr>
            <w:tcW w:w="7072" w:type="dxa"/>
          </w:tcPr>
          <w:p w14:paraId="7EB6D39F" w14:textId="77777777" w:rsidR="00581ACB" w:rsidRPr="00717E87" w:rsidRDefault="00581ACB" w:rsidP="006277DB">
            <w:pPr>
              <w:pStyle w:val="gosttabletext"/>
              <w:spacing w:before="41" w:after="41" w:line="276" w:lineRule="auto"/>
            </w:pPr>
            <w:r w:rsidRPr="009A3522">
              <w:t>Процесс определения маршрута данных в сетях связи</w:t>
            </w:r>
          </w:p>
        </w:tc>
      </w:tr>
      <w:tr w:rsidR="00581ACB" w14:paraId="3C810451" w14:textId="77777777" w:rsidTr="000F1094">
        <w:trPr>
          <w:cantSplit/>
          <w:trHeight w:val="397"/>
        </w:trPr>
        <w:tc>
          <w:tcPr>
            <w:tcW w:w="3123" w:type="dxa"/>
          </w:tcPr>
          <w:p w14:paraId="5337277A" w14:textId="77777777" w:rsidR="00581ACB" w:rsidRPr="009A3522" w:rsidRDefault="00581ACB" w:rsidP="00473FE9">
            <w:pPr>
              <w:pStyle w:val="gosttabletext"/>
              <w:spacing w:before="41" w:after="41" w:line="276" w:lineRule="auto"/>
            </w:pPr>
            <w:r w:rsidRPr="009A3522">
              <w:t xml:space="preserve">Мессенджеры </w:t>
            </w:r>
            <w:r w:rsidR="00473FE9">
              <w:t>/</w:t>
            </w:r>
            <w:r w:rsidR="00473FE9" w:rsidRPr="009A3522">
              <w:t xml:space="preserve"> </w:t>
            </w:r>
            <w:r w:rsidRPr="009A3522">
              <w:t>Социальная сеть</w:t>
            </w:r>
          </w:p>
        </w:tc>
        <w:tc>
          <w:tcPr>
            <w:tcW w:w="7072" w:type="dxa"/>
          </w:tcPr>
          <w:p w14:paraId="05F253AF" w14:textId="11A1C6F8" w:rsidR="00581ACB" w:rsidRPr="009A3522" w:rsidRDefault="00581ACB" w:rsidP="006277DB">
            <w:pPr>
              <w:pStyle w:val="gosttabletext"/>
              <w:spacing w:before="41" w:after="41" w:line="276" w:lineRule="auto"/>
            </w:pPr>
            <w:r w:rsidRPr="00717E87">
              <w:rPr>
                <w:lang w:val="en-US"/>
              </w:rPr>
              <w:t>Viber</w:t>
            </w:r>
            <w:r w:rsidRPr="00717E87">
              <w:t xml:space="preserve">/ </w:t>
            </w:r>
            <w:proofErr w:type="spellStart"/>
            <w:r>
              <w:t>ВКонтакте</w:t>
            </w:r>
            <w:proofErr w:type="spellEnd"/>
          </w:p>
        </w:tc>
      </w:tr>
      <w:tr w:rsidR="00397B33" w14:paraId="4A79FD46" w14:textId="77777777" w:rsidTr="000F1094">
        <w:trPr>
          <w:cantSplit/>
          <w:trHeight w:val="397"/>
        </w:trPr>
        <w:tc>
          <w:tcPr>
            <w:tcW w:w="3123" w:type="dxa"/>
          </w:tcPr>
          <w:p w14:paraId="3C8F638E" w14:textId="77777777" w:rsidR="00397B33" w:rsidRPr="009A3522" w:rsidRDefault="00397B33" w:rsidP="006277DB">
            <w:pPr>
              <w:pStyle w:val="gosttabletext"/>
              <w:spacing w:before="41" w:after="41" w:line="276" w:lineRule="auto"/>
            </w:pPr>
            <w:r w:rsidRPr="00F63869">
              <w:t>Мобильное приложение</w:t>
            </w:r>
          </w:p>
        </w:tc>
        <w:tc>
          <w:tcPr>
            <w:tcW w:w="7072" w:type="dxa"/>
          </w:tcPr>
          <w:p w14:paraId="63EB070A" w14:textId="77777777" w:rsidR="00397B33" w:rsidRPr="00397B33" w:rsidRDefault="00397B33" w:rsidP="006277DB">
            <w:pPr>
              <w:pStyle w:val="gosttabletext"/>
              <w:spacing w:before="41" w:after="41" w:line="276" w:lineRule="auto"/>
            </w:pPr>
            <w:r w:rsidRPr="00F63869">
              <w:t>Мобильное приложение, где реализована возможность отправки и получения сообщений и файлов, а также возможность оценки по завершению чата</w:t>
            </w:r>
          </w:p>
        </w:tc>
      </w:tr>
      <w:tr w:rsidR="00397B33" w14:paraId="4473ED14" w14:textId="77777777" w:rsidTr="000F1094">
        <w:trPr>
          <w:cantSplit/>
          <w:trHeight w:val="397"/>
        </w:trPr>
        <w:tc>
          <w:tcPr>
            <w:tcW w:w="3123" w:type="dxa"/>
          </w:tcPr>
          <w:p w14:paraId="44F63CD2" w14:textId="77777777" w:rsidR="00397B33" w:rsidRPr="00F63869" w:rsidRDefault="00397B33" w:rsidP="006277DB">
            <w:pPr>
              <w:pStyle w:val="gosttabletext"/>
              <w:spacing w:before="41" w:after="41" w:line="276" w:lineRule="auto"/>
            </w:pPr>
            <w:r w:rsidRPr="00C3082D">
              <w:t>МРФ</w:t>
            </w:r>
          </w:p>
        </w:tc>
        <w:tc>
          <w:tcPr>
            <w:tcW w:w="7072" w:type="dxa"/>
          </w:tcPr>
          <w:p w14:paraId="35882EB0" w14:textId="77777777" w:rsidR="00397B33" w:rsidRPr="00F63869" w:rsidRDefault="00397B33" w:rsidP="006277DB">
            <w:pPr>
              <w:pStyle w:val="gosttabletext"/>
              <w:spacing w:before="41" w:after="41" w:line="276" w:lineRule="auto"/>
            </w:pPr>
            <w:r w:rsidRPr="00C3082D">
              <w:t>Макрорегиональный филиал</w:t>
            </w:r>
          </w:p>
        </w:tc>
      </w:tr>
      <w:tr w:rsidR="00581ACB" w14:paraId="3E0E1B30" w14:textId="77777777" w:rsidTr="000F1094">
        <w:trPr>
          <w:cantSplit/>
          <w:trHeight w:val="397"/>
        </w:trPr>
        <w:tc>
          <w:tcPr>
            <w:tcW w:w="3123" w:type="dxa"/>
          </w:tcPr>
          <w:p w14:paraId="2E5AFB9F" w14:textId="16009F92" w:rsidR="00581ACB" w:rsidRPr="009A3522" w:rsidRDefault="00581ACB" w:rsidP="006277DB">
            <w:pPr>
              <w:pStyle w:val="gosttabletext"/>
              <w:spacing w:before="41" w:after="41" w:line="276" w:lineRule="auto"/>
            </w:pPr>
            <w:proofErr w:type="spellStart"/>
            <w:r>
              <w:t>Омни</w:t>
            </w:r>
            <w:r w:rsidR="006160B4">
              <w:t>ч</w:t>
            </w:r>
            <w:r>
              <w:t>ат</w:t>
            </w:r>
            <w:proofErr w:type="spellEnd"/>
          </w:p>
        </w:tc>
        <w:tc>
          <w:tcPr>
            <w:tcW w:w="7072" w:type="dxa"/>
          </w:tcPr>
          <w:p w14:paraId="7373D70E" w14:textId="77777777" w:rsidR="00581ACB" w:rsidRPr="009A3522" w:rsidRDefault="00581ACB" w:rsidP="006277DB">
            <w:pPr>
              <w:pStyle w:val="gosttabletext"/>
              <w:spacing w:before="41" w:after="41" w:line="276" w:lineRule="auto"/>
            </w:pPr>
            <w:r w:rsidRPr="009A3522">
              <w:t>Система</w:t>
            </w:r>
            <w:r w:rsidR="00EA5875">
              <w:t>,</w:t>
            </w:r>
            <w:r w:rsidRPr="009A3522">
              <w:t xml:space="preserve"> предназначен</w:t>
            </w:r>
            <w:r w:rsidR="00EA5875">
              <w:t>н</w:t>
            </w:r>
            <w:r w:rsidRPr="009A3522">
              <w:t>а</w:t>
            </w:r>
            <w:r w:rsidR="00EA5875">
              <w:t>я</w:t>
            </w:r>
            <w:r w:rsidRPr="009A3522">
              <w:t xml:space="preserve"> для обслуживания клиентов в режиме чата с агентом компании в мобильном приложении, с помощью </w:t>
            </w:r>
            <w:proofErr w:type="spellStart"/>
            <w:r w:rsidRPr="009A3522">
              <w:t>Виджета</w:t>
            </w:r>
            <w:proofErr w:type="spellEnd"/>
            <w:r w:rsidRPr="009A3522">
              <w:t xml:space="preserve"> на сайте и/или мессенджеров</w:t>
            </w:r>
          </w:p>
        </w:tc>
      </w:tr>
      <w:tr w:rsidR="00581ACB" w14:paraId="656F1D1E" w14:textId="77777777" w:rsidTr="000F1094">
        <w:trPr>
          <w:cantSplit/>
          <w:trHeight w:val="397"/>
        </w:trPr>
        <w:tc>
          <w:tcPr>
            <w:tcW w:w="3123" w:type="dxa"/>
          </w:tcPr>
          <w:p w14:paraId="3E35D7E1" w14:textId="77777777" w:rsidR="00581ACB" w:rsidRDefault="00581ACB" w:rsidP="006277DB">
            <w:pPr>
              <w:pStyle w:val="gosttabletext"/>
              <w:spacing w:before="41" w:after="41" w:line="276" w:lineRule="auto"/>
            </w:pPr>
            <w:r w:rsidRPr="00EF71FF">
              <w:lastRenderedPageBreak/>
              <w:t>Оперативная отчётность</w:t>
            </w:r>
          </w:p>
        </w:tc>
        <w:tc>
          <w:tcPr>
            <w:tcW w:w="7072" w:type="dxa"/>
          </w:tcPr>
          <w:p w14:paraId="32A7AB9B" w14:textId="77777777" w:rsidR="00581ACB" w:rsidRPr="009A3522" w:rsidRDefault="00581ACB" w:rsidP="00EA5875">
            <w:pPr>
              <w:pStyle w:val="gosttabletext"/>
              <w:spacing w:before="41" w:after="41" w:line="276" w:lineRule="auto"/>
            </w:pPr>
            <w:r w:rsidRPr="00EF71FF">
              <w:t xml:space="preserve">Отчётность, основанная на небольших интервалах (15 минут, 1 час, день) и </w:t>
            </w:r>
            <w:r w:rsidR="00EA5875" w:rsidRPr="00EF71FF">
              <w:t>обновляе</w:t>
            </w:r>
            <w:r w:rsidR="00EA5875">
              <w:t>мая</w:t>
            </w:r>
            <w:r w:rsidR="00EA5875" w:rsidRPr="00EF71FF">
              <w:t xml:space="preserve"> </w:t>
            </w:r>
            <w:r w:rsidRPr="00EF71FF">
              <w:t xml:space="preserve">в режиме </w:t>
            </w:r>
            <w:r w:rsidR="00EA5875">
              <w:t>реального времени</w:t>
            </w:r>
          </w:p>
        </w:tc>
      </w:tr>
      <w:tr w:rsidR="00652346" w14:paraId="57FCCFCE" w14:textId="77777777" w:rsidTr="000F1094">
        <w:trPr>
          <w:cantSplit/>
          <w:trHeight w:val="397"/>
        </w:trPr>
        <w:tc>
          <w:tcPr>
            <w:tcW w:w="3123" w:type="dxa"/>
          </w:tcPr>
          <w:p w14:paraId="72BCF07F" w14:textId="77777777" w:rsidR="00652346" w:rsidRPr="00EF71FF" w:rsidRDefault="00652346" w:rsidP="006277DB">
            <w:pPr>
              <w:pStyle w:val="gosttabletext"/>
              <w:spacing w:before="41" w:after="41" w:line="276" w:lineRule="auto"/>
            </w:pPr>
            <w:r w:rsidRPr="00175D36">
              <w:t>Оператор</w:t>
            </w:r>
          </w:p>
        </w:tc>
        <w:tc>
          <w:tcPr>
            <w:tcW w:w="7072" w:type="dxa"/>
          </w:tcPr>
          <w:p w14:paraId="556327DB" w14:textId="77777777" w:rsidR="00652346" w:rsidRPr="00EF71FF" w:rsidRDefault="00652346" w:rsidP="006277DB">
            <w:pPr>
              <w:pStyle w:val="gosttabletext"/>
              <w:spacing w:before="41" w:after="41" w:line="276" w:lineRule="auto"/>
            </w:pPr>
            <w:r w:rsidRPr="00175D36">
              <w:t>Пользователь, осуществляющий взаимодействие с клиентом со стороны АРМ</w:t>
            </w:r>
          </w:p>
        </w:tc>
      </w:tr>
      <w:tr w:rsidR="00581ACB" w14:paraId="717389BF" w14:textId="77777777" w:rsidTr="000F1094">
        <w:trPr>
          <w:cantSplit/>
          <w:trHeight w:val="397"/>
        </w:trPr>
        <w:tc>
          <w:tcPr>
            <w:tcW w:w="3123" w:type="dxa"/>
          </w:tcPr>
          <w:p w14:paraId="18BCE41C" w14:textId="77777777" w:rsidR="00581ACB" w:rsidRPr="009A3522" w:rsidRDefault="00581ACB" w:rsidP="006277DB">
            <w:pPr>
              <w:pStyle w:val="gosttabletext"/>
              <w:spacing w:before="41" w:after="41" w:line="276" w:lineRule="auto"/>
            </w:pPr>
            <w:r w:rsidRPr="009A3522">
              <w:t>Оценка CSI</w:t>
            </w:r>
          </w:p>
        </w:tc>
        <w:tc>
          <w:tcPr>
            <w:tcW w:w="7072" w:type="dxa"/>
          </w:tcPr>
          <w:p w14:paraId="2187CA95" w14:textId="77777777" w:rsidR="00581ACB" w:rsidRPr="009A3522" w:rsidRDefault="00581ACB" w:rsidP="006277DB">
            <w:pPr>
              <w:pStyle w:val="gosttabletext"/>
              <w:spacing w:before="41" w:after="41" w:line="276" w:lineRule="auto"/>
            </w:pPr>
            <w:r w:rsidRPr="009A3522">
              <w:t>Индекс удовлетворенности клиентов. Используется при анализе качества работы Операторов и сервиса в целом</w:t>
            </w:r>
          </w:p>
        </w:tc>
      </w:tr>
      <w:tr w:rsidR="00581ACB" w14:paraId="0D95AA90" w14:textId="77777777" w:rsidTr="000F1094">
        <w:trPr>
          <w:cantSplit/>
          <w:trHeight w:val="397"/>
        </w:trPr>
        <w:tc>
          <w:tcPr>
            <w:tcW w:w="3123" w:type="dxa"/>
          </w:tcPr>
          <w:p w14:paraId="7878597F" w14:textId="77777777" w:rsidR="00581ACB" w:rsidRPr="00717E87" w:rsidRDefault="001629A9" w:rsidP="006277DB">
            <w:pPr>
              <w:pStyle w:val="gosttabletext"/>
              <w:spacing w:before="41" w:after="41" w:line="276" w:lineRule="auto"/>
            </w:pPr>
            <w:r>
              <w:t>Онлайн</w:t>
            </w:r>
          </w:p>
        </w:tc>
        <w:tc>
          <w:tcPr>
            <w:tcW w:w="7072" w:type="dxa"/>
          </w:tcPr>
          <w:p w14:paraId="3C0E59BE" w14:textId="77777777" w:rsidR="00581ACB" w:rsidRPr="009A3522" w:rsidRDefault="00581ACB" w:rsidP="006277DB">
            <w:pPr>
              <w:pStyle w:val="gosttabletext"/>
              <w:spacing w:before="41" w:after="41" w:line="276" w:lineRule="auto"/>
            </w:pPr>
            <w:r w:rsidRPr="009A3522">
              <w:t>В сети</w:t>
            </w:r>
            <w:r>
              <w:t xml:space="preserve"> (доступен)</w:t>
            </w:r>
          </w:p>
        </w:tc>
      </w:tr>
      <w:tr w:rsidR="00581ACB" w14:paraId="33207238" w14:textId="77777777" w:rsidTr="000F1094">
        <w:trPr>
          <w:cantSplit/>
          <w:trHeight w:val="397"/>
        </w:trPr>
        <w:tc>
          <w:tcPr>
            <w:tcW w:w="3123" w:type="dxa"/>
          </w:tcPr>
          <w:p w14:paraId="41BD164D" w14:textId="77777777" w:rsidR="00581ACB" w:rsidRDefault="001629A9" w:rsidP="006277DB">
            <w:pPr>
              <w:pStyle w:val="gosttabletext"/>
              <w:spacing w:before="41" w:after="41" w:line="276" w:lineRule="auto"/>
            </w:pPr>
            <w:r>
              <w:t>Офлайн</w:t>
            </w:r>
          </w:p>
        </w:tc>
        <w:tc>
          <w:tcPr>
            <w:tcW w:w="7072" w:type="dxa"/>
          </w:tcPr>
          <w:p w14:paraId="0E0D6676" w14:textId="77777777" w:rsidR="00581ACB" w:rsidRPr="009A3522" w:rsidRDefault="00581ACB" w:rsidP="006277DB">
            <w:pPr>
              <w:pStyle w:val="gosttabletext"/>
              <w:spacing w:before="41" w:after="41" w:line="276" w:lineRule="auto"/>
            </w:pPr>
            <w:r>
              <w:t>Не в сети (недоступен)</w:t>
            </w:r>
          </w:p>
        </w:tc>
      </w:tr>
      <w:tr w:rsidR="00581ACB" w14:paraId="3890028A" w14:textId="77777777" w:rsidTr="000F1094">
        <w:trPr>
          <w:cantSplit/>
          <w:trHeight w:val="397"/>
        </w:trPr>
        <w:tc>
          <w:tcPr>
            <w:tcW w:w="3123" w:type="dxa"/>
          </w:tcPr>
          <w:p w14:paraId="7ECA8E67" w14:textId="77777777" w:rsidR="00581ACB" w:rsidRPr="009A3522" w:rsidRDefault="00581ACB" w:rsidP="006277DB">
            <w:pPr>
              <w:pStyle w:val="gosttabletext"/>
              <w:spacing w:before="41" w:after="41" w:line="276" w:lineRule="auto"/>
            </w:pPr>
            <w:r w:rsidRPr="009A3522">
              <w:t>Пиктограмма</w:t>
            </w:r>
          </w:p>
        </w:tc>
        <w:tc>
          <w:tcPr>
            <w:tcW w:w="7072" w:type="dxa"/>
          </w:tcPr>
          <w:p w14:paraId="3BC6113C" w14:textId="77777777" w:rsidR="00581ACB" w:rsidRPr="009A3522" w:rsidRDefault="00581ACB" w:rsidP="006277DB">
            <w:pPr>
              <w:pStyle w:val="gosttabletext"/>
              <w:spacing w:before="41" w:after="41" w:line="276" w:lineRule="auto"/>
            </w:pPr>
            <w:r w:rsidRPr="009A3522">
              <w:t>Знак, отображающий важнейшие узнаваемые черты объекта, предмета или явления, на которые он указывает, чаще всего в схематическом виде</w:t>
            </w:r>
          </w:p>
        </w:tc>
      </w:tr>
      <w:tr w:rsidR="00581ACB" w14:paraId="0E9CE51C" w14:textId="77777777" w:rsidTr="000F1094">
        <w:trPr>
          <w:cantSplit/>
          <w:trHeight w:val="397"/>
        </w:trPr>
        <w:tc>
          <w:tcPr>
            <w:tcW w:w="3123" w:type="dxa"/>
          </w:tcPr>
          <w:p w14:paraId="07BE3683" w14:textId="77777777" w:rsidR="00581ACB" w:rsidRPr="009A3522" w:rsidRDefault="00581ACB" w:rsidP="006277DB">
            <w:pPr>
              <w:pStyle w:val="gosttabletext"/>
              <w:spacing w:before="41" w:after="41" w:line="276" w:lineRule="auto"/>
            </w:pPr>
            <w:r w:rsidRPr="009A3522">
              <w:t>Плашка</w:t>
            </w:r>
          </w:p>
        </w:tc>
        <w:tc>
          <w:tcPr>
            <w:tcW w:w="7072" w:type="dxa"/>
          </w:tcPr>
          <w:p w14:paraId="273DF2EB" w14:textId="77777777" w:rsidR="00581ACB" w:rsidRPr="009A3522" w:rsidRDefault="00581ACB" w:rsidP="006277DB">
            <w:pPr>
              <w:pStyle w:val="gosttabletext"/>
              <w:spacing w:before="41" w:after="41" w:line="276" w:lineRule="auto"/>
            </w:pPr>
            <w:r w:rsidRPr="009A3522">
              <w:t>Поле ввода</w:t>
            </w:r>
          </w:p>
        </w:tc>
      </w:tr>
      <w:tr w:rsidR="00581ACB" w14:paraId="0C11E7D8" w14:textId="77777777" w:rsidTr="000F1094">
        <w:trPr>
          <w:cantSplit/>
          <w:trHeight w:val="397"/>
        </w:trPr>
        <w:tc>
          <w:tcPr>
            <w:tcW w:w="3123" w:type="dxa"/>
          </w:tcPr>
          <w:p w14:paraId="340E1E71" w14:textId="77777777" w:rsidR="00581ACB" w:rsidRPr="008B2CCF" w:rsidRDefault="00581ACB" w:rsidP="006277DB">
            <w:pPr>
              <w:pStyle w:val="gosttabletext"/>
              <w:spacing w:before="41" w:after="41" w:line="276" w:lineRule="auto"/>
            </w:pPr>
            <w:r w:rsidRPr="008B2CCF">
              <w:t>Поступившее обращение</w:t>
            </w:r>
          </w:p>
        </w:tc>
        <w:tc>
          <w:tcPr>
            <w:tcW w:w="7072" w:type="dxa"/>
          </w:tcPr>
          <w:p w14:paraId="1CB2A287" w14:textId="77777777" w:rsidR="00581ACB" w:rsidRPr="008B2CCF" w:rsidRDefault="00581ACB" w:rsidP="00473FE9">
            <w:pPr>
              <w:pStyle w:val="gosttabletext"/>
              <w:spacing w:before="41" w:after="41" w:line="276" w:lineRule="auto"/>
            </w:pPr>
            <w:r w:rsidRPr="008B2CCF">
              <w:t>Обращение, которое было распределено на оператора после создания обращения в системе либо в результате перевода</w:t>
            </w:r>
          </w:p>
        </w:tc>
      </w:tr>
      <w:tr w:rsidR="00581ACB" w14:paraId="5B6802F4" w14:textId="77777777" w:rsidTr="000F1094">
        <w:trPr>
          <w:cantSplit/>
          <w:trHeight w:val="397"/>
        </w:trPr>
        <w:tc>
          <w:tcPr>
            <w:tcW w:w="3123" w:type="dxa"/>
          </w:tcPr>
          <w:p w14:paraId="25F7F1EF" w14:textId="77777777" w:rsidR="00581ACB" w:rsidRPr="008B2CCF" w:rsidRDefault="00581ACB" w:rsidP="006277DB">
            <w:pPr>
              <w:pStyle w:val="gosttabletext"/>
              <w:spacing w:before="41" w:after="41" w:line="276" w:lineRule="auto"/>
            </w:pPr>
            <w:r w:rsidRPr="008B2CCF">
              <w:t>Потерянное обращение</w:t>
            </w:r>
          </w:p>
        </w:tc>
        <w:tc>
          <w:tcPr>
            <w:tcW w:w="7072" w:type="dxa"/>
          </w:tcPr>
          <w:p w14:paraId="34091499" w14:textId="77777777" w:rsidR="00581ACB" w:rsidRPr="008B2CCF" w:rsidRDefault="00581ACB" w:rsidP="006277DB">
            <w:pPr>
              <w:pStyle w:val="gosttabletext"/>
              <w:spacing w:before="41" w:after="41" w:line="276" w:lineRule="auto"/>
            </w:pPr>
            <w:r w:rsidRPr="008B2CCF">
              <w:t xml:space="preserve">Обращение, которое было инициировано клиентом, но не может быть создано в системе по причине установленного ограничения в группе или отсутствия операторов </w:t>
            </w:r>
            <w:r w:rsidR="001629A9">
              <w:t>онлайн</w:t>
            </w:r>
          </w:p>
        </w:tc>
      </w:tr>
      <w:tr w:rsidR="00884D94" w14:paraId="6D766DCB" w14:textId="77777777" w:rsidTr="000F1094">
        <w:trPr>
          <w:cantSplit/>
          <w:trHeight w:val="397"/>
        </w:trPr>
        <w:tc>
          <w:tcPr>
            <w:tcW w:w="3123" w:type="dxa"/>
          </w:tcPr>
          <w:p w14:paraId="40462E85" w14:textId="77777777" w:rsidR="00884D94" w:rsidRPr="008B2CCF" w:rsidRDefault="00884D94" w:rsidP="006277DB">
            <w:pPr>
              <w:pStyle w:val="gosttabletext"/>
              <w:spacing w:before="41" w:after="41" w:line="276" w:lineRule="auto"/>
            </w:pPr>
            <w:proofErr w:type="spellStart"/>
            <w:r>
              <w:t>Пречат</w:t>
            </w:r>
            <w:proofErr w:type="spellEnd"/>
          </w:p>
        </w:tc>
        <w:tc>
          <w:tcPr>
            <w:tcW w:w="7072" w:type="dxa"/>
          </w:tcPr>
          <w:p w14:paraId="5F738306" w14:textId="77777777" w:rsidR="00884D94" w:rsidRPr="008B2CCF" w:rsidRDefault="00884D94" w:rsidP="006277DB">
            <w:pPr>
              <w:pStyle w:val="gosttabletext"/>
              <w:spacing w:before="41" w:after="41" w:line="276" w:lineRule="auto"/>
            </w:pPr>
            <w:r>
              <w:t>П</w:t>
            </w:r>
            <w:r w:rsidRPr="00884D94">
              <w:t>оля</w:t>
            </w:r>
            <w:r w:rsidR="002F736D">
              <w:t xml:space="preserve"> для заполнения,</w:t>
            </w:r>
            <w:r w:rsidRPr="00884D94">
              <w:t xml:space="preserve"> предназначен</w:t>
            </w:r>
            <w:r w:rsidR="002F736D">
              <w:t>н</w:t>
            </w:r>
            <w:r w:rsidRPr="00884D94">
              <w:t>ы</w:t>
            </w:r>
            <w:r w:rsidR="002F736D">
              <w:t>е</w:t>
            </w:r>
            <w:r w:rsidRPr="00884D94">
              <w:t xml:space="preserve"> для обогащения профиля клиента </w:t>
            </w:r>
            <w:r w:rsidR="002F736D">
              <w:t>перед началом диалога с оператором</w:t>
            </w:r>
          </w:p>
        </w:tc>
      </w:tr>
      <w:tr w:rsidR="00652346" w14:paraId="4D3CD428" w14:textId="77777777" w:rsidTr="000F1094">
        <w:trPr>
          <w:cantSplit/>
          <w:trHeight w:val="397"/>
        </w:trPr>
        <w:tc>
          <w:tcPr>
            <w:tcW w:w="3123" w:type="dxa"/>
          </w:tcPr>
          <w:p w14:paraId="735F052C" w14:textId="77777777" w:rsidR="00652346" w:rsidRPr="009A3522" w:rsidRDefault="00652346" w:rsidP="006277DB">
            <w:pPr>
              <w:pStyle w:val="gosttabletext"/>
              <w:spacing w:before="41" w:after="41" w:line="276" w:lineRule="auto"/>
            </w:pPr>
            <w:proofErr w:type="spellStart"/>
            <w:r w:rsidRPr="00F01266">
              <w:t>Скилл</w:t>
            </w:r>
            <w:proofErr w:type="spellEnd"/>
            <w:r w:rsidRPr="00F01266">
              <w:t>-группа, группа</w:t>
            </w:r>
          </w:p>
        </w:tc>
        <w:tc>
          <w:tcPr>
            <w:tcW w:w="7072" w:type="dxa"/>
          </w:tcPr>
          <w:p w14:paraId="1F564FB7" w14:textId="77777777" w:rsidR="00652346" w:rsidRPr="009A3522" w:rsidRDefault="00652346" w:rsidP="00EA5875">
            <w:pPr>
              <w:pStyle w:val="gosttabletext"/>
              <w:spacing w:before="41" w:after="41" w:line="276" w:lineRule="auto"/>
            </w:pPr>
            <w:r w:rsidRPr="00F01266">
              <w:t>Сущность, в которую поступают обращения клиентов в зависимости</w:t>
            </w:r>
            <w:r w:rsidR="00EA5875">
              <w:t xml:space="preserve"> от</w:t>
            </w:r>
            <w:r w:rsidRPr="00F01266">
              <w:t xml:space="preserve"> подключенных к ней каналов, </w:t>
            </w:r>
            <w:r w:rsidR="00EA5875">
              <w:t>МРФ</w:t>
            </w:r>
            <w:r w:rsidR="00EA5875" w:rsidRPr="00F01266">
              <w:t xml:space="preserve"> </w:t>
            </w:r>
            <w:r w:rsidRPr="00F01266">
              <w:t>и регионов</w:t>
            </w:r>
          </w:p>
        </w:tc>
      </w:tr>
      <w:tr w:rsidR="00652346" w14:paraId="28C29484" w14:textId="77777777" w:rsidTr="000F1094">
        <w:trPr>
          <w:cantSplit/>
          <w:trHeight w:val="397"/>
        </w:trPr>
        <w:tc>
          <w:tcPr>
            <w:tcW w:w="3123" w:type="dxa"/>
          </w:tcPr>
          <w:p w14:paraId="630A919F" w14:textId="77777777" w:rsidR="00652346" w:rsidRPr="009A3522" w:rsidRDefault="00652346" w:rsidP="006277DB">
            <w:pPr>
              <w:pStyle w:val="gosttabletext"/>
              <w:spacing w:before="41" w:after="41" w:line="276" w:lineRule="auto"/>
            </w:pPr>
            <w:r w:rsidRPr="00F17690">
              <w:t>Супервизор</w:t>
            </w:r>
          </w:p>
        </w:tc>
        <w:tc>
          <w:tcPr>
            <w:tcW w:w="7072" w:type="dxa"/>
          </w:tcPr>
          <w:p w14:paraId="27815C67" w14:textId="77777777" w:rsidR="00652346" w:rsidRPr="009A3522" w:rsidRDefault="00652346" w:rsidP="006277DB">
            <w:pPr>
              <w:pStyle w:val="gosttabletext"/>
              <w:spacing w:before="41" w:after="41" w:line="276" w:lineRule="auto"/>
            </w:pPr>
            <w:r w:rsidRPr="00F17690">
              <w:t>Пользователь, осуществляющий контроль и управление над работой операторов</w:t>
            </w:r>
          </w:p>
        </w:tc>
      </w:tr>
      <w:tr w:rsidR="00652346" w14:paraId="02FA5832" w14:textId="77777777" w:rsidTr="000F1094">
        <w:trPr>
          <w:cantSplit/>
          <w:trHeight w:val="397"/>
        </w:trPr>
        <w:tc>
          <w:tcPr>
            <w:tcW w:w="3123" w:type="dxa"/>
          </w:tcPr>
          <w:p w14:paraId="66E83354" w14:textId="77777777" w:rsidR="00652346" w:rsidRPr="009A3522" w:rsidRDefault="00652346" w:rsidP="006277DB">
            <w:pPr>
              <w:pStyle w:val="gosttabletext"/>
              <w:spacing w:before="41" w:after="41" w:line="276" w:lineRule="auto"/>
            </w:pPr>
            <w:r w:rsidRPr="005C1568">
              <w:t>Тип канала</w:t>
            </w:r>
          </w:p>
        </w:tc>
        <w:tc>
          <w:tcPr>
            <w:tcW w:w="7072" w:type="dxa"/>
          </w:tcPr>
          <w:p w14:paraId="750604FD" w14:textId="77777777" w:rsidR="00652346" w:rsidRPr="009A3522" w:rsidRDefault="00652346" w:rsidP="006277DB">
            <w:pPr>
              <w:pStyle w:val="gosttabletext"/>
              <w:spacing w:before="41" w:after="41" w:line="276" w:lineRule="auto"/>
            </w:pPr>
            <w:r w:rsidRPr="005C1568">
              <w:t>Атрибут канала, который показывает из какого типа приложения пишет клиент</w:t>
            </w:r>
          </w:p>
        </w:tc>
      </w:tr>
      <w:tr w:rsidR="00581ACB" w14:paraId="67F21126" w14:textId="77777777" w:rsidTr="000F1094">
        <w:trPr>
          <w:cantSplit/>
          <w:trHeight w:val="397"/>
        </w:trPr>
        <w:tc>
          <w:tcPr>
            <w:tcW w:w="3123" w:type="dxa"/>
          </w:tcPr>
          <w:p w14:paraId="59163A6C" w14:textId="77777777" w:rsidR="00581ACB" w:rsidRPr="009A3522" w:rsidRDefault="00581ACB" w:rsidP="006277DB">
            <w:pPr>
              <w:pStyle w:val="gosttabletext"/>
              <w:spacing w:before="41" w:after="41" w:line="276" w:lineRule="auto"/>
            </w:pPr>
            <w:r w:rsidRPr="009A3522">
              <w:t>Уровень SL</w:t>
            </w:r>
          </w:p>
        </w:tc>
        <w:tc>
          <w:tcPr>
            <w:tcW w:w="7072" w:type="dxa"/>
          </w:tcPr>
          <w:p w14:paraId="44CC2D49" w14:textId="77777777" w:rsidR="00581ACB" w:rsidRPr="009A3522" w:rsidRDefault="00581ACB" w:rsidP="006277DB">
            <w:pPr>
              <w:pStyle w:val="gosttabletext"/>
              <w:spacing w:before="41" w:after="41" w:line="276" w:lineRule="auto"/>
            </w:pPr>
            <w:r w:rsidRPr="009A3522">
              <w:t>Ответ агента на первое сообщение клиента в пределах заранее установленного времени</w:t>
            </w:r>
          </w:p>
        </w:tc>
      </w:tr>
      <w:tr w:rsidR="00581ACB" w14:paraId="5CEBAB20" w14:textId="77777777" w:rsidTr="000F1094">
        <w:trPr>
          <w:cantSplit/>
          <w:trHeight w:val="397"/>
        </w:trPr>
        <w:tc>
          <w:tcPr>
            <w:tcW w:w="3123" w:type="dxa"/>
          </w:tcPr>
          <w:p w14:paraId="4C88D185" w14:textId="77777777" w:rsidR="00581ACB" w:rsidRPr="009A3522" w:rsidRDefault="00581ACB" w:rsidP="006277DB">
            <w:pPr>
              <w:pStyle w:val="gosttabletext"/>
              <w:spacing w:before="41" w:after="41" w:line="276" w:lineRule="auto"/>
              <w:rPr>
                <w:highlight w:val="yellow"/>
              </w:rPr>
            </w:pPr>
            <w:r w:rsidRPr="009A3522">
              <w:t>Чат-бот</w:t>
            </w:r>
          </w:p>
        </w:tc>
        <w:tc>
          <w:tcPr>
            <w:tcW w:w="7072" w:type="dxa"/>
          </w:tcPr>
          <w:p w14:paraId="37DAB8AE" w14:textId="77777777" w:rsidR="00581ACB" w:rsidRPr="009A3522" w:rsidRDefault="00581ACB" w:rsidP="006277DB">
            <w:pPr>
              <w:pStyle w:val="gosttabletext"/>
              <w:spacing w:before="41" w:after="41" w:line="276" w:lineRule="auto"/>
            </w:pPr>
            <w:r w:rsidRPr="009A3522">
              <w:t>Программа, которая создана для имитации поведения человека при общении с клиентом</w:t>
            </w:r>
          </w:p>
        </w:tc>
      </w:tr>
      <w:tr w:rsidR="00581ACB" w14:paraId="694CD6B2" w14:textId="77777777" w:rsidTr="000F1094">
        <w:trPr>
          <w:cantSplit/>
          <w:trHeight w:val="397"/>
        </w:trPr>
        <w:tc>
          <w:tcPr>
            <w:tcW w:w="3123" w:type="dxa"/>
          </w:tcPr>
          <w:p w14:paraId="5810C224" w14:textId="77777777" w:rsidR="00581ACB" w:rsidRPr="009A3522" w:rsidRDefault="00581ACB" w:rsidP="006277DB">
            <w:pPr>
              <w:pStyle w:val="gosttabletext"/>
              <w:spacing w:before="41" w:after="41" w:line="276" w:lineRule="auto"/>
            </w:pPr>
            <w:r w:rsidRPr="009A3522">
              <w:t>DEBUG</w:t>
            </w:r>
          </w:p>
        </w:tc>
        <w:tc>
          <w:tcPr>
            <w:tcW w:w="7072" w:type="dxa"/>
          </w:tcPr>
          <w:p w14:paraId="15F4BEEA" w14:textId="77777777" w:rsidR="00581ACB" w:rsidRPr="009A3522" w:rsidRDefault="00EA5875" w:rsidP="00EA5875">
            <w:pPr>
              <w:pStyle w:val="gosttabletext"/>
              <w:spacing w:before="41" w:after="41" w:line="276" w:lineRule="auto"/>
            </w:pPr>
            <w:r>
              <w:t>И</w:t>
            </w:r>
            <w:r w:rsidR="00581ACB" w:rsidRPr="009A3522">
              <w:t xml:space="preserve">нформация для отладки. </w:t>
            </w:r>
            <w:proofErr w:type="spellStart"/>
            <w:r w:rsidR="00581ACB" w:rsidRPr="009A3522">
              <w:t>Логирование</w:t>
            </w:r>
            <w:proofErr w:type="spellEnd"/>
            <w:r w:rsidR="00581ACB" w:rsidRPr="009A3522">
              <w:t xml:space="preserve"> крупных операций, менее детально, чем в </w:t>
            </w:r>
            <w:proofErr w:type="spellStart"/>
            <w:r w:rsidR="00581ACB" w:rsidRPr="009A3522">
              <w:t>Trace</w:t>
            </w:r>
            <w:proofErr w:type="spellEnd"/>
          </w:p>
        </w:tc>
      </w:tr>
      <w:tr w:rsidR="00581ACB" w14:paraId="30A92113" w14:textId="77777777" w:rsidTr="000F1094">
        <w:trPr>
          <w:cantSplit/>
          <w:trHeight w:val="397"/>
        </w:trPr>
        <w:tc>
          <w:tcPr>
            <w:tcW w:w="3123" w:type="dxa"/>
          </w:tcPr>
          <w:p w14:paraId="43D553A4" w14:textId="77777777" w:rsidR="00581ACB" w:rsidRPr="009A3522" w:rsidRDefault="00581ACB" w:rsidP="006277DB">
            <w:pPr>
              <w:pStyle w:val="gosttabletext"/>
              <w:spacing w:before="41" w:after="41" w:line="276" w:lineRule="auto"/>
            </w:pPr>
            <w:r w:rsidRPr="009A3522">
              <w:t>ERROR</w:t>
            </w:r>
          </w:p>
        </w:tc>
        <w:tc>
          <w:tcPr>
            <w:tcW w:w="7072" w:type="dxa"/>
          </w:tcPr>
          <w:p w14:paraId="69F68069" w14:textId="77777777" w:rsidR="00581ACB" w:rsidRPr="009A3522" w:rsidRDefault="00581ACB" w:rsidP="006277DB">
            <w:pPr>
              <w:pStyle w:val="gosttabletext"/>
              <w:spacing w:before="41" w:after="41" w:line="276" w:lineRule="auto"/>
            </w:pPr>
            <w:r w:rsidRPr="009A3522">
              <w:t>Сообщения об ошибках в приложении. Подобные сообщения</w:t>
            </w:r>
            <w:r w:rsidR="00782F26">
              <w:t xml:space="preserve"> — </w:t>
            </w:r>
            <w:r w:rsidRPr="009A3522">
              <w:t>это большая проблема, которую нужно решить для дальнейшей правильной работы системы</w:t>
            </w:r>
          </w:p>
        </w:tc>
      </w:tr>
      <w:tr w:rsidR="00581ACB" w14:paraId="3979E788" w14:textId="77777777" w:rsidTr="000F1094">
        <w:trPr>
          <w:cantSplit/>
          <w:trHeight w:val="397"/>
        </w:trPr>
        <w:tc>
          <w:tcPr>
            <w:tcW w:w="3123" w:type="dxa"/>
          </w:tcPr>
          <w:p w14:paraId="6366A314" w14:textId="77777777" w:rsidR="00581ACB" w:rsidRPr="009A3522" w:rsidRDefault="00581ACB" w:rsidP="006277DB">
            <w:pPr>
              <w:pStyle w:val="gosttabletext"/>
              <w:spacing w:before="41" w:after="41" w:line="276" w:lineRule="auto"/>
            </w:pPr>
            <w:r w:rsidRPr="009A3522">
              <w:t>INFO</w:t>
            </w:r>
          </w:p>
        </w:tc>
        <w:tc>
          <w:tcPr>
            <w:tcW w:w="7072" w:type="dxa"/>
          </w:tcPr>
          <w:p w14:paraId="738B138C" w14:textId="77777777" w:rsidR="00581ACB" w:rsidRPr="009A3522" w:rsidRDefault="00EA5875" w:rsidP="00EA5875">
            <w:pPr>
              <w:pStyle w:val="gosttabletext"/>
              <w:spacing w:before="41" w:after="41" w:line="276" w:lineRule="auto"/>
            </w:pPr>
            <w:r>
              <w:t>Б</w:t>
            </w:r>
            <w:r w:rsidR="00581ACB" w:rsidRPr="009A3522">
              <w:t>олее общие информационные сообщения о текущей работе приложения, что происходит с системой в процессе ее использования</w:t>
            </w:r>
          </w:p>
        </w:tc>
      </w:tr>
      <w:tr w:rsidR="00581ACB" w14:paraId="321E04B7" w14:textId="77777777" w:rsidTr="000F1094">
        <w:trPr>
          <w:cantSplit/>
          <w:trHeight w:val="397"/>
        </w:trPr>
        <w:tc>
          <w:tcPr>
            <w:tcW w:w="3123" w:type="dxa"/>
          </w:tcPr>
          <w:p w14:paraId="14B4280C" w14:textId="77777777" w:rsidR="00581ACB" w:rsidRPr="009A3522" w:rsidRDefault="00581ACB" w:rsidP="006277DB">
            <w:pPr>
              <w:pStyle w:val="gosttabletext"/>
              <w:spacing w:before="41" w:after="41" w:line="276" w:lineRule="auto"/>
            </w:pPr>
            <w:r w:rsidRPr="009A3522">
              <w:lastRenderedPageBreak/>
              <w:t>TRACE</w:t>
            </w:r>
          </w:p>
        </w:tc>
        <w:tc>
          <w:tcPr>
            <w:tcW w:w="7072" w:type="dxa"/>
          </w:tcPr>
          <w:p w14:paraId="5E710D74" w14:textId="77777777" w:rsidR="00581ACB" w:rsidRPr="009A3522" w:rsidRDefault="00581ACB" w:rsidP="006277DB">
            <w:pPr>
              <w:pStyle w:val="gosttabletext"/>
              <w:spacing w:before="41" w:after="41" w:line="276" w:lineRule="auto"/>
            </w:pPr>
            <w:r w:rsidRPr="009A3522">
              <w:t>Максимально детальная информация о том, что происходит с целевым участком кода, по шагам</w:t>
            </w:r>
          </w:p>
        </w:tc>
      </w:tr>
      <w:tr w:rsidR="00581ACB" w14:paraId="1BA1E716" w14:textId="77777777" w:rsidTr="000F1094">
        <w:trPr>
          <w:cantSplit/>
          <w:trHeight w:val="397"/>
        </w:trPr>
        <w:tc>
          <w:tcPr>
            <w:tcW w:w="3123" w:type="dxa"/>
          </w:tcPr>
          <w:p w14:paraId="44A7B7B2" w14:textId="77777777" w:rsidR="00581ACB" w:rsidRPr="009A3522" w:rsidRDefault="00581ACB" w:rsidP="006277DB">
            <w:pPr>
              <w:pStyle w:val="gosttabletext"/>
              <w:spacing w:before="41" w:after="41" w:line="276" w:lineRule="auto"/>
            </w:pPr>
            <w:proofErr w:type="spellStart"/>
            <w:r w:rsidRPr="008B2CCF">
              <w:t>Volume</w:t>
            </w:r>
            <w:proofErr w:type="spellEnd"/>
          </w:p>
        </w:tc>
        <w:tc>
          <w:tcPr>
            <w:tcW w:w="7072" w:type="dxa"/>
          </w:tcPr>
          <w:p w14:paraId="713F11FC" w14:textId="77777777" w:rsidR="00581ACB" w:rsidRPr="009A3522" w:rsidRDefault="00581ACB" w:rsidP="006277DB">
            <w:pPr>
              <w:pStyle w:val="gosttabletext"/>
              <w:spacing w:before="41" w:after="41" w:line="276" w:lineRule="auto"/>
            </w:pPr>
            <w:r w:rsidRPr="008B2CCF">
              <w:t>Количество поступивших обращений</w:t>
            </w:r>
          </w:p>
        </w:tc>
      </w:tr>
      <w:tr w:rsidR="00581ACB" w14:paraId="05C558FA" w14:textId="77777777" w:rsidTr="000F1094">
        <w:trPr>
          <w:cantSplit/>
          <w:trHeight w:val="397"/>
        </w:trPr>
        <w:tc>
          <w:tcPr>
            <w:tcW w:w="3123" w:type="dxa"/>
          </w:tcPr>
          <w:p w14:paraId="2D2AF842" w14:textId="77777777" w:rsidR="00581ACB" w:rsidRPr="009A3522" w:rsidRDefault="00581ACB" w:rsidP="006277DB">
            <w:pPr>
              <w:pStyle w:val="gosttabletext"/>
              <w:spacing w:before="41" w:after="41" w:line="276" w:lineRule="auto"/>
            </w:pPr>
            <w:r w:rsidRPr="009A3522">
              <w:t>URL-адрес</w:t>
            </w:r>
          </w:p>
        </w:tc>
        <w:tc>
          <w:tcPr>
            <w:tcW w:w="7072" w:type="dxa"/>
          </w:tcPr>
          <w:p w14:paraId="6482B778" w14:textId="77777777" w:rsidR="00581ACB" w:rsidRPr="009A3522" w:rsidRDefault="00581ACB" w:rsidP="006277DB">
            <w:pPr>
              <w:pStyle w:val="gosttabletext"/>
              <w:spacing w:before="41" w:after="41" w:line="276" w:lineRule="auto"/>
            </w:pPr>
            <w:r w:rsidRPr="009A3522">
              <w:t>Единый указатель ресурса — система унифицированных адресов электронных ресурсов, или единообразный определитель местонахождения ресурса (файла)</w:t>
            </w:r>
          </w:p>
        </w:tc>
      </w:tr>
    </w:tbl>
    <w:p w14:paraId="7EF33540" w14:textId="61A12B3D" w:rsidR="003960F3" w:rsidRDefault="003960F3" w:rsidP="006277DB">
      <w:pPr>
        <w:pStyle w:val="gostheadernum3"/>
        <w:spacing w:line="276" w:lineRule="auto"/>
      </w:pPr>
      <w:bookmarkStart w:id="15" w:name="_Ref78208286"/>
      <w:bookmarkStart w:id="16" w:name="_Ref78208291"/>
      <w:bookmarkStart w:id="17" w:name="_Toc173165177"/>
      <w:r>
        <w:t>Сокращения и обозначения</w:t>
      </w:r>
      <w:bookmarkEnd w:id="15"/>
      <w:bookmarkEnd w:id="16"/>
      <w:bookmarkEnd w:id="17"/>
    </w:p>
    <w:p w14:paraId="534ECE90" w14:textId="77777777" w:rsidR="00947A95" w:rsidRDefault="00947A95" w:rsidP="006277DB">
      <w:pPr>
        <w:pStyle w:val="gosttablename"/>
        <w:spacing w:line="276" w:lineRule="auto"/>
      </w:pPr>
      <w:r>
        <w:t xml:space="preserve">Таблица </w:t>
      </w:r>
      <w:r w:rsidR="00C313C5">
        <w:rPr>
          <w:noProof/>
        </w:rPr>
        <w:fldChar w:fldCharType="begin"/>
      </w:r>
      <w:r w:rsidR="00A02E20">
        <w:rPr>
          <w:noProof/>
        </w:rPr>
        <w:instrText xml:space="preserve"> SEQ Таблица \* ARABIC </w:instrText>
      </w:r>
      <w:r w:rsidR="00C313C5">
        <w:rPr>
          <w:noProof/>
        </w:rPr>
        <w:fldChar w:fldCharType="separate"/>
      </w:r>
      <w:r w:rsidR="00F93DB5">
        <w:rPr>
          <w:noProof/>
        </w:rPr>
        <w:t>2</w:t>
      </w:r>
      <w:r w:rsidR="00C313C5">
        <w:rPr>
          <w:noProof/>
        </w:rPr>
        <w:fldChar w:fldCharType="end"/>
      </w:r>
      <w:r w:rsidR="00782F26">
        <w:t xml:space="preserve"> — </w:t>
      </w:r>
      <w:r>
        <w:t>Список сокращений, используемых в документе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33"/>
        <w:gridCol w:w="7062"/>
      </w:tblGrid>
      <w:tr w:rsidR="00947A95" w:rsidRPr="00625AB2" w14:paraId="225B24FE" w14:textId="77777777" w:rsidTr="008E1CCA">
        <w:trPr>
          <w:cantSplit/>
          <w:trHeight w:val="567"/>
          <w:tblHeader/>
        </w:trPr>
        <w:tc>
          <w:tcPr>
            <w:tcW w:w="3183" w:type="dxa"/>
            <w:shd w:val="clear" w:color="auto" w:fill="D9D9D9" w:themeFill="background1" w:themeFillShade="D9"/>
            <w:vAlign w:val="center"/>
          </w:tcPr>
          <w:p w14:paraId="11573CF6" w14:textId="77777777" w:rsidR="00947A95" w:rsidRPr="00625AB2" w:rsidRDefault="00947A95" w:rsidP="006277DB">
            <w:pPr>
              <w:pStyle w:val="gosttabletop"/>
              <w:spacing w:line="276" w:lineRule="auto"/>
            </w:pPr>
            <w:r>
              <w:t>Сокращение</w:t>
            </w:r>
          </w:p>
        </w:tc>
        <w:tc>
          <w:tcPr>
            <w:tcW w:w="7238" w:type="dxa"/>
            <w:shd w:val="clear" w:color="auto" w:fill="D9D9D9" w:themeFill="background1" w:themeFillShade="D9"/>
            <w:vAlign w:val="center"/>
          </w:tcPr>
          <w:p w14:paraId="5ACA6A41" w14:textId="77777777" w:rsidR="00947A95" w:rsidRPr="00625AB2" w:rsidRDefault="00947A95" w:rsidP="006277DB">
            <w:pPr>
              <w:pStyle w:val="gosttabletop"/>
              <w:spacing w:line="276" w:lineRule="auto"/>
            </w:pPr>
            <w:r>
              <w:t>Обозначение</w:t>
            </w:r>
          </w:p>
        </w:tc>
      </w:tr>
      <w:tr w:rsidR="00947A95" w14:paraId="145B9A18" w14:textId="77777777" w:rsidTr="008E1CCA">
        <w:trPr>
          <w:cantSplit/>
          <w:trHeight w:val="283"/>
          <w:tblHeader/>
        </w:trPr>
        <w:tc>
          <w:tcPr>
            <w:tcW w:w="3183" w:type="dxa"/>
            <w:shd w:val="clear" w:color="auto" w:fill="D9D9D9" w:themeFill="background1" w:themeFillShade="D9"/>
            <w:vAlign w:val="center"/>
          </w:tcPr>
          <w:p w14:paraId="1DA6F4E6" w14:textId="77777777" w:rsidR="00947A95" w:rsidRPr="007F3071" w:rsidRDefault="00947A95" w:rsidP="006277DB">
            <w:pPr>
              <w:pStyle w:val="gosttabletop2"/>
              <w:numPr>
                <w:ilvl w:val="0"/>
                <w:numId w:val="7"/>
              </w:numPr>
              <w:spacing w:line="276" w:lineRule="auto"/>
              <w:ind w:left="248" w:hanging="248"/>
            </w:pPr>
          </w:p>
        </w:tc>
        <w:tc>
          <w:tcPr>
            <w:tcW w:w="7238" w:type="dxa"/>
            <w:shd w:val="clear" w:color="auto" w:fill="D9D9D9" w:themeFill="background1" w:themeFillShade="D9"/>
            <w:vAlign w:val="center"/>
          </w:tcPr>
          <w:p w14:paraId="290DE01E" w14:textId="77777777" w:rsidR="00947A95" w:rsidRPr="00455966" w:rsidRDefault="00947A95" w:rsidP="006277DB">
            <w:pPr>
              <w:pStyle w:val="gosttabletop2"/>
              <w:spacing w:line="276" w:lineRule="auto"/>
              <w:ind w:left="248" w:hanging="248"/>
            </w:pPr>
          </w:p>
        </w:tc>
      </w:tr>
      <w:tr w:rsidR="00456BD2" w14:paraId="3F265C5C" w14:textId="77777777" w:rsidTr="008E1CCA">
        <w:trPr>
          <w:cantSplit/>
          <w:trHeight w:val="397"/>
        </w:trPr>
        <w:tc>
          <w:tcPr>
            <w:tcW w:w="3183" w:type="dxa"/>
          </w:tcPr>
          <w:p w14:paraId="1933513B" w14:textId="77777777" w:rsidR="00456BD2" w:rsidRPr="00F37626" w:rsidRDefault="00456BD2" w:rsidP="006277DB">
            <w:pPr>
              <w:pStyle w:val="gosttabletext"/>
              <w:spacing w:before="41" w:after="41" w:line="276" w:lineRule="auto"/>
            </w:pPr>
            <w:r w:rsidRPr="00F37626">
              <w:t>АРМ</w:t>
            </w:r>
          </w:p>
        </w:tc>
        <w:tc>
          <w:tcPr>
            <w:tcW w:w="7238" w:type="dxa"/>
          </w:tcPr>
          <w:p w14:paraId="60BFF4FC" w14:textId="77777777" w:rsidR="00456BD2" w:rsidRPr="00F37626" w:rsidRDefault="00456BD2" w:rsidP="006277DB">
            <w:pPr>
              <w:pStyle w:val="gosttabletext"/>
              <w:spacing w:before="41" w:after="41" w:line="276" w:lineRule="auto"/>
            </w:pPr>
            <w:r w:rsidRPr="00F37626">
              <w:t>Автоматизированное рабочее место</w:t>
            </w:r>
          </w:p>
        </w:tc>
      </w:tr>
      <w:tr w:rsidR="00456BD2" w14:paraId="20EBA388" w14:textId="77777777" w:rsidTr="008E1CCA">
        <w:trPr>
          <w:cantSplit/>
          <w:trHeight w:val="397"/>
        </w:trPr>
        <w:tc>
          <w:tcPr>
            <w:tcW w:w="3183" w:type="dxa"/>
          </w:tcPr>
          <w:p w14:paraId="3DB21614" w14:textId="77777777" w:rsidR="00456BD2" w:rsidRPr="00F37626" w:rsidRDefault="00456BD2" w:rsidP="006277DB">
            <w:pPr>
              <w:pStyle w:val="gosttabletext"/>
              <w:spacing w:before="41" w:after="41" w:line="276" w:lineRule="auto"/>
            </w:pPr>
            <w:r w:rsidRPr="00F37626">
              <w:t>БД</w:t>
            </w:r>
          </w:p>
        </w:tc>
        <w:tc>
          <w:tcPr>
            <w:tcW w:w="7238" w:type="dxa"/>
          </w:tcPr>
          <w:p w14:paraId="7405E33D" w14:textId="77777777" w:rsidR="00456BD2" w:rsidRPr="00F37626" w:rsidRDefault="00456BD2" w:rsidP="006277DB">
            <w:pPr>
              <w:pStyle w:val="gosttabletext"/>
              <w:spacing w:before="41" w:after="41" w:line="276" w:lineRule="auto"/>
            </w:pPr>
            <w:r w:rsidRPr="00F37626">
              <w:t>База данных</w:t>
            </w:r>
          </w:p>
        </w:tc>
      </w:tr>
      <w:tr w:rsidR="008F4C04" w14:paraId="5D4D1284" w14:textId="77777777" w:rsidTr="008E1CCA">
        <w:trPr>
          <w:cantSplit/>
          <w:trHeight w:val="397"/>
        </w:trPr>
        <w:tc>
          <w:tcPr>
            <w:tcW w:w="3183" w:type="dxa"/>
          </w:tcPr>
          <w:p w14:paraId="0AED625D" w14:textId="77777777" w:rsidR="008F4C04" w:rsidRPr="00F37626" w:rsidRDefault="008F4C04" w:rsidP="006277DB">
            <w:pPr>
              <w:pStyle w:val="gosttabletext"/>
              <w:spacing w:before="41" w:after="41" w:line="276" w:lineRule="auto"/>
            </w:pPr>
            <w:r>
              <w:t>МО</w:t>
            </w:r>
          </w:p>
        </w:tc>
        <w:tc>
          <w:tcPr>
            <w:tcW w:w="7238" w:type="dxa"/>
          </w:tcPr>
          <w:p w14:paraId="4FE347FA" w14:textId="77777777" w:rsidR="008F4C04" w:rsidRPr="00F37626" w:rsidRDefault="008F4C04" w:rsidP="006277DB">
            <w:pPr>
              <w:pStyle w:val="gosttabletext"/>
              <w:spacing w:before="41" w:after="41" w:line="276" w:lineRule="auto"/>
            </w:pPr>
            <w:r>
              <w:t>Модальное окно</w:t>
            </w:r>
          </w:p>
        </w:tc>
      </w:tr>
      <w:tr w:rsidR="00456BD2" w14:paraId="0C37953E" w14:textId="77777777" w:rsidTr="008E1CCA">
        <w:trPr>
          <w:cantSplit/>
          <w:trHeight w:val="397"/>
        </w:trPr>
        <w:tc>
          <w:tcPr>
            <w:tcW w:w="3183" w:type="dxa"/>
          </w:tcPr>
          <w:p w14:paraId="70CC43D7" w14:textId="77777777" w:rsidR="00456BD2" w:rsidRPr="00F37626" w:rsidRDefault="00456BD2" w:rsidP="006277DB">
            <w:pPr>
              <w:pStyle w:val="gosttabletext"/>
              <w:spacing w:before="41" w:after="41" w:line="276" w:lineRule="auto"/>
            </w:pPr>
            <w:r w:rsidRPr="00F37626">
              <w:t>ОС</w:t>
            </w:r>
          </w:p>
        </w:tc>
        <w:tc>
          <w:tcPr>
            <w:tcW w:w="7238" w:type="dxa"/>
          </w:tcPr>
          <w:p w14:paraId="675392E7" w14:textId="77777777" w:rsidR="00456BD2" w:rsidRPr="00F37626" w:rsidRDefault="00456BD2" w:rsidP="006277DB">
            <w:pPr>
              <w:pStyle w:val="gosttabletext"/>
              <w:spacing w:before="41" w:after="41" w:line="276" w:lineRule="auto"/>
            </w:pPr>
            <w:r w:rsidRPr="00F37626">
              <w:t>Операционная система</w:t>
            </w:r>
          </w:p>
        </w:tc>
      </w:tr>
      <w:tr w:rsidR="00456BD2" w14:paraId="5509C91C" w14:textId="77777777" w:rsidTr="008E1CCA">
        <w:trPr>
          <w:cantSplit/>
          <w:trHeight w:val="397"/>
        </w:trPr>
        <w:tc>
          <w:tcPr>
            <w:tcW w:w="3183" w:type="dxa"/>
          </w:tcPr>
          <w:p w14:paraId="4B651F86" w14:textId="77777777" w:rsidR="00456BD2" w:rsidRPr="00F37626" w:rsidRDefault="00456BD2" w:rsidP="006277DB">
            <w:pPr>
              <w:pStyle w:val="gosttabletext"/>
              <w:spacing w:before="41" w:after="41" w:line="276" w:lineRule="auto"/>
            </w:pPr>
            <w:r w:rsidRPr="00F37626">
              <w:t>ПО</w:t>
            </w:r>
          </w:p>
        </w:tc>
        <w:tc>
          <w:tcPr>
            <w:tcW w:w="7238" w:type="dxa"/>
          </w:tcPr>
          <w:p w14:paraId="017733C5" w14:textId="77777777" w:rsidR="00456BD2" w:rsidRPr="00F37626" w:rsidRDefault="00456BD2" w:rsidP="006277DB">
            <w:pPr>
              <w:pStyle w:val="gosttabletext"/>
              <w:spacing w:before="41" w:after="41" w:line="276" w:lineRule="auto"/>
            </w:pPr>
            <w:r w:rsidRPr="00F37626">
              <w:t>Программное обеспечение</w:t>
            </w:r>
          </w:p>
        </w:tc>
      </w:tr>
      <w:tr w:rsidR="00456BD2" w14:paraId="7B4148A2" w14:textId="77777777" w:rsidTr="008E1CCA">
        <w:trPr>
          <w:cantSplit/>
          <w:trHeight w:val="397"/>
        </w:trPr>
        <w:tc>
          <w:tcPr>
            <w:tcW w:w="3183" w:type="dxa"/>
          </w:tcPr>
          <w:p w14:paraId="73750805" w14:textId="77777777" w:rsidR="00456BD2" w:rsidRPr="00F37626" w:rsidRDefault="00456BD2" w:rsidP="006277DB">
            <w:pPr>
              <w:pStyle w:val="gosttabletext"/>
              <w:spacing w:before="41" w:after="41" w:line="276" w:lineRule="auto"/>
            </w:pPr>
            <w:r w:rsidRPr="00F37626">
              <w:t>ПК</w:t>
            </w:r>
          </w:p>
        </w:tc>
        <w:tc>
          <w:tcPr>
            <w:tcW w:w="7238" w:type="dxa"/>
          </w:tcPr>
          <w:p w14:paraId="6BC18CBE" w14:textId="77777777" w:rsidR="00456BD2" w:rsidRPr="00F37626" w:rsidRDefault="00456BD2" w:rsidP="006277DB">
            <w:pPr>
              <w:pStyle w:val="gosttabletext"/>
              <w:spacing w:before="41" w:after="41" w:line="276" w:lineRule="auto"/>
            </w:pPr>
            <w:r w:rsidRPr="00F37626">
              <w:t>Персональный компьютер</w:t>
            </w:r>
          </w:p>
        </w:tc>
      </w:tr>
      <w:tr w:rsidR="00BE270A" w14:paraId="040BDD6F" w14:textId="77777777" w:rsidTr="008E1CCA">
        <w:trPr>
          <w:cantSplit/>
          <w:trHeight w:val="397"/>
        </w:trPr>
        <w:tc>
          <w:tcPr>
            <w:tcW w:w="3183" w:type="dxa"/>
          </w:tcPr>
          <w:p w14:paraId="128C798C" w14:textId="77777777" w:rsidR="00BE270A" w:rsidRPr="00F37626" w:rsidRDefault="00BE270A" w:rsidP="006277DB">
            <w:pPr>
              <w:pStyle w:val="gosttabletext"/>
              <w:spacing w:before="41" w:after="41" w:line="276" w:lineRule="auto"/>
            </w:pPr>
            <w:r>
              <w:t>УЗ</w:t>
            </w:r>
          </w:p>
        </w:tc>
        <w:tc>
          <w:tcPr>
            <w:tcW w:w="7238" w:type="dxa"/>
          </w:tcPr>
          <w:p w14:paraId="321FABBA" w14:textId="77777777" w:rsidR="00BE270A" w:rsidRPr="00F37626" w:rsidRDefault="00BE270A" w:rsidP="006277DB">
            <w:pPr>
              <w:pStyle w:val="gosttabletext"/>
              <w:spacing w:before="41" w:after="41" w:line="276" w:lineRule="auto"/>
            </w:pPr>
            <w:r>
              <w:t>Учётная запись</w:t>
            </w:r>
          </w:p>
        </w:tc>
      </w:tr>
      <w:tr w:rsidR="00456BD2" w14:paraId="52FE7B3C" w14:textId="77777777" w:rsidTr="008E1CCA">
        <w:trPr>
          <w:cantSplit/>
          <w:trHeight w:val="397"/>
        </w:trPr>
        <w:tc>
          <w:tcPr>
            <w:tcW w:w="3183" w:type="dxa"/>
          </w:tcPr>
          <w:p w14:paraId="563A9D27" w14:textId="77777777" w:rsidR="00456BD2" w:rsidRPr="00F37626" w:rsidRDefault="00456BD2" w:rsidP="006277DB">
            <w:pPr>
              <w:pStyle w:val="gosttabletext"/>
              <w:spacing w:before="41" w:after="41" w:line="276" w:lineRule="auto"/>
              <w:rPr>
                <w:highlight w:val="yellow"/>
              </w:rPr>
            </w:pPr>
            <w:r w:rsidRPr="00F37626">
              <w:t>УНК</w:t>
            </w:r>
          </w:p>
        </w:tc>
        <w:tc>
          <w:tcPr>
            <w:tcW w:w="7238" w:type="dxa"/>
          </w:tcPr>
          <w:p w14:paraId="21ABB2FE" w14:textId="77777777" w:rsidR="00456BD2" w:rsidRPr="00F37626" w:rsidRDefault="00456BD2" w:rsidP="006277DB">
            <w:pPr>
              <w:pStyle w:val="gosttabletext"/>
              <w:spacing w:before="41" w:after="41" w:line="276" w:lineRule="auto"/>
              <w:rPr>
                <w:highlight w:val="green"/>
              </w:rPr>
            </w:pPr>
            <w:r w:rsidRPr="00F37626">
              <w:t>Уникальный идентификатор клиента</w:t>
            </w:r>
          </w:p>
        </w:tc>
      </w:tr>
      <w:tr w:rsidR="00456BD2" w14:paraId="01CBC4DA" w14:textId="77777777" w:rsidTr="008E1CCA">
        <w:trPr>
          <w:cantSplit/>
          <w:trHeight w:val="397"/>
        </w:trPr>
        <w:tc>
          <w:tcPr>
            <w:tcW w:w="3183" w:type="dxa"/>
          </w:tcPr>
          <w:p w14:paraId="07CA9926" w14:textId="77777777" w:rsidR="00456BD2" w:rsidRPr="00F37626" w:rsidRDefault="00456BD2" w:rsidP="006277DB">
            <w:pPr>
              <w:pStyle w:val="gosttabletext"/>
              <w:spacing w:before="41" w:after="41" w:line="276" w:lineRule="auto"/>
            </w:pPr>
            <w:r w:rsidRPr="00F37626">
              <w:t>ФИО</w:t>
            </w:r>
          </w:p>
        </w:tc>
        <w:tc>
          <w:tcPr>
            <w:tcW w:w="7238" w:type="dxa"/>
          </w:tcPr>
          <w:p w14:paraId="0261ECF3" w14:textId="77777777" w:rsidR="00456BD2" w:rsidRPr="00F37626" w:rsidRDefault="00456BD2" w:rsidP="006277DB">
            <w:pPr>
              <w:pStyle w:val="gosttabletext"/>
              <w:spacing w:before="41" w:after="41" w:line="276" w:lineRule="auto"/>
            </w:pPr>
            <w:r w:rsidRPr="00F37626">
              <w:t>Фамилия, Имя, Отчество</w:t>
            </w:r>
          </w:p>
        </w:tc>
      </w:tr>
      <w:tr w:rsidR="009E353C" w14:paraId="12A1261B" w14:textId="77777777" w:rsidTr="008E1CCA">
        <w:trPr>
          <w:cantSplit/>
          <w:trHeight w:val="397"/>
        </w:trPr>
        <w:tc>
          <w:tcPr>
            <w:tcW w:w="3183" w:type="dxa"/>
          </w:tcPr>
          <w:p w14:paraId="014B96E0" w14:textId="77777777" w:rsidR="009E353C" w:rsidRPr="00F37626" w:rsidRDefault="009E353C" w:rsidP="006277DB">
            <w:pPr>
              <w:pStyle w:val="gosttabletext"/>
              <w:spacing w:before="41" w:after="41" w:line="276" w:lineRule="auto"/>
            </w:pPr>
            <w:r>
              <w:t>ЭУ</w:t>
            </w:r>
          </w:p>
        </w:tc>
        <w:tc>
          <w:tcPr>
            <w:tcW w:w="7238" w:type="dxa"/>
          </w:tcPr>
          <w:p w14:paraId="4BE7B1E9" w14:textId="77777777" w:rsidR="009E353C" w:rsidRPr="00F37626" w:rsidRDefault="009E353C" w:rsidP="006277DB">
            <w:pPr>
              <w:pStyle w:val="gosttabletext"/>
              <w:spacing w:before="41" w:after="41" w:line="276" w:lineRule="auto"/>
            </w:pPr>
            <w:r>
              <w:t>Экстренные уведомления</w:t>
            </w:r>
          </w:p>
        </w:tc>
      </w:tr>
      <w:tr w:rsidR="00E914E0" w14:paraId="2BE4CEA8" w14:textId="77777777" w:rsidTr="008E1CCA">
        <w:trPr>
          <w:cantSplit/>
          <w:trHeight w:val="397"/>
        </w:trPr>
        <w:tc>
          <w:tcPr>
            <w:tcW w:w="3183" w:type="dxa"/>
          </w:tcPr>
          <w:p w14:paraId="4B3FA5A3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r w:rsidRPr="00F37626">
              <w:t>АНТ</w:t>
            </w:r>
          </w:p>
        </w:tc>
        <w:tc>
          <w:tcPr>
            <w:tcW w:w="7238" w:type="dxa"/>
          </w:tcPr>
          <w:p w14:paraId="63C23129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proofErr w:type="spellStart"/>
            <w:r w:rsidRPr="00372CCE">
              <w:t>Average</w:t>
            </w:r>
            <w:proofErr w:type="spellEnd"/>
            <w:r w:rsidRPr="00372CCE">
              <w:t xml:space="preserve"> </w:t>
            </w:r>
            <w:proofErr w:type="spellStart"/>
            <w:r w:rsidRPr="00372CCE">
              <w:t>Handling</w:t>
            </w:r>
            <w:proofErr w:type="spellEnd"/>
            <w:r w:rsidRPr="00372CCE">
              <w:t xml:space="preserve"> </w:t>
            </w:r>
            <w:proofErr w:type="spellStart"/>
            <w:r w:rsidRPr="00372CCE">
              <w:t>Time</w:t>
            </w:r>
            <w:proofErr w:type="spellEnd"/>
            <w:r w:rsidR="00782F26">
              <w:t xml:space="preserve"> — </w:t>
            </w:r>
            <w:r w:rsidRPr="008A3B95">
              <w:t>Среднее время открытого диалогового окна</w:t>
            </w:r>
          </w:p>
        </w:tc>
      </w:tr>
      <w:tr w:rsidR="00E914E0" w14:paraId="2D644E2E" w14:textId="77777777" w:rsidTr="008E1CCA">
        <w:trPr>
          <w:cantSplit/>
          <w:trHeight w:val="397"/>
        </w:trPr>
        <w:tc>
          <w:tcPr>
            <w:tcW w:w="3183" w:type="dxa"/>
          </w:tcPr>
          <w:p w14:paraId="03D8D7EE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r w:rsidRPr="00CD1B75">
              <w:t>AR, %</w:t>
            </w:r>
          </w:p>
        </w:tc>
        <w:tc>
          <w:tcPr>
            <w:tcW w:w="7238" w:type="dxa"/>
          </w:tcPr>
          <w:p w14:paraId="30E07138" w14:textId="77777777" w:rsidR="00E914E0" w:rsidRPr="00F37626" w:rsidRDefault="00F52946" w:rsidP="006277DB">
            <w:pPr>
              <w:pStyle w:val="gosttabletext"/>
              <w:spacing w:before="41" w:after="41" w:line="276" w:lineRule="auto"/>
            </w:pPr>
            <w:r>
              <w:t>Процент</w:t>
            </w:r>
            <w:r w:rsidRPr="008A3B95">
              <w:t xml:space="preserve"> </w:t>
            </w:r>
            <w:r w:rsidR="00E914E0" w:rsidRPr="008A3B95">
              <w:t>потерянных обращений от общего количества инициированных клиентом обращений</w:t>
            </w:r>
          </w:p>
        </w:tc>
      </w:tr>
      <w:tr w:rsidR="00E914E0" w14:paraId="4388F3B4" w14:textId="77777777" w:rsidTr="008E1CCA">
        <w:trPr>
          <w:cantSplit/>
          <w:trHeight w:val="397"/>
        </w:trPr>
        <w:tc>
          <w:tcPr>
            <w:tcW w:w="3183" w:type="dxa"/>
          </w:tcPr>
          <w:p w14:paraId="7C181692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r w:rsidRPr="00CD1B75">
              <w:t>ART</w:t>
            </w:r>
          </w:p>
        </w:tc>
        <w:tc>
          <w:tcPr>
            <w:tcW w:w="7238" w:type="dxa"/>
          </w:tcPr>
          <w:p w14:paraId="4326D367" w14:textId="77777777" w:rsidR="00E914E0" w:rsidRPr="00372CCE" w:rsidRDefault="00E914E0" w:rsidP="006277DB">
            <w:pPr>
              <w:pStyle w:val="gosttabletext"/>
              <w:spacing w:before="41" w:after="41" w:line="276" w:lineRule="auto"/>
            </w:pPr>
            <w:proofErr w:type="spellStart"/>
            <w:r w:rsidRPr="008A3B95">
              <w:t>Average</w:t>
            </w:r>
            <w:proofErr w:type="spellEnd"/>
            <w:r w:rsidRPr="008A3B95">
              <w:t xml:space="preserve"> </w:t>
            </w:r>
            <w:proofErr w:type="spellStart"/>
            <w:r w:rsidRPr="008A3B95">
              <w:t>Response</w:t>
            </w:r>
            <w:proofErr w:type="spellEnd"/>
            <w:r w:rsidRPr="008A3B95">
              <w:t xml:space="preserve"> </w:t>
            </w:r>
            <w:proofErr w:type="spellStart"/>
            <w:r w:rsidRPr="008A3B95">
              <w:t>Time</w:t>
            </w:r>
            <w:proofErr w:type="spellEnd"/>
            <w:r w:rsidR="00782F26">
              <w:t xml:space="preserve"> — </w:t>
            </w:r>
            <w:r w:rsidRPr="008A3B95">
              <w:t>Среднее время отклика на сообщения клиента</w:t>
            </w:r>
          </w:p>
        </w:tc>
      </w:tr>
      <w:tr w:rsidR="00E914E0" w14:paraId="59A9E64A" w14:textId="77777777" w:rsidTr="008E1CCA">
        <w:trPr>
          <w:cantSplit/>
          <w:trHeight w:val="397"/>
        </w:trPr>
        <w:tc>
          <w:tcPr>
            <w:tcW w:w="3183" w:type="dxa"/>
          </w:tcPr>
          <w:p w14:paraId="77FA1FB2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r w:rsidRPr="00F37626">
              <w:t>ASA</w:t>
            </w:r>
          </w:p>
        </w:tc>
        <w:tc>
          <w:tcPr>
            <w:tcW w:w="7238" w:type="dxa"/>
          </w:tcPr>
          <w:p w14:paraId="519EF1AA" w14:textId="77777777" w:rsidR="00E914E0" w:rsidRPr="00372CCE" w:rsidRDefault="00E914E0" w:rsidP="006277DB">
            <w:pPr>
              <w:pStyle w:val="gosttabletext"/>
              <w:spacing w:before="41" w:after="41" w:line="276" w:lineRule="auto"/>
            </w:pPr>
            <w:r w:rsidRPr="00F37626">
              <w:t>Серия аппаратных межсетевых экранов</w:t>
            </w:r>
          </w:p>
        </w:tc>
      </w:tr>
      <w:tr w:rsidR="00E914E0" w14:paraId="12B8F600" w14:textId="77777777" w:rsidTr="008E1CCA">
        <w:trPr>
          <w:cantSplit/>
          <w:trHeight w:val="397"/>
        </w:trPr>
        <w:tc>
          <w:tcPr>
            <w:tcW w:w="3183" w:type="dxa"/>
          </w:tcPr>
          <w:p w14:paraId="65F4956C" w14:textId="77777777" w:rsidR="00E914E0" w:rsidRPr="00F37626" w:rsidRDefault="00E914E0" w:rsidP="004C77C2">
            <w:pPr>
              <w:pStyle w:val="gosttabletext"/>
              <w:spacing w:before="41" w:after="41" w:line="276" w:lineRule="auto"/>
            </w:pPr>
            <w:r w:rsidRPr="007D2F98">
              <w:t>CR</w:t>
            </w:r>
            <w:r w:rsidR="004C77C2">
              <w:t> (</w:t>
            </w:r>
            <w:r w:rsidRPr="007D2F98">
              <w:t>%</w:t>
            </w:r>
            <w:r w:rsidR="004C77C2">
              <w:t>)</w:t>
            </w:r>
          </w:p>
        </w:tc>
        <w:tc>
          <w:tcPr>
            <w:tcW w:w="7238" w:type="dxa"/>
          </w:tcPr>
          <w:p w14:paraId="731549B1" w14:textId="77777777" w:rsidR="00E914E0" w:rsidRPr="00372CCE" w:rsidRDefault="00E914E0" w:rsidP="004C77C2">
            <w:pPr>
              <w:pStyle w:val="gosttabletext"/>
              <w:spacing w:before="41" w:after="41" w:line="276" w:lineRule="auto"/>
            </w:pPr>
            <w:proofErr w:type="spellStart"/>
            <w:r w:rsidRPr="00222E61">
              <w:t>Contact</w:t>
            </w:r>
            <w:proofErr w:type="spellEnd"/>
            <w:r w:rsidRPr="00222E61">
              <w:t xml:space="preserve"> </w:t>
            </w:r>
            <w:proofErr w:type="spellStart"/>
            <w:r w:rsidRPr="00222E61">
              <w:t>Resolution</w:t>
            </w:r>
            <w:proofErr w:type="spellEnd"/>
            <w:r w:rsidR="00782F26">
              <w:t xml:space="preserve"> — </w:t>
            </w:r>
            <w:r w:rsidR="004C77C2">
              <w:t>Процент</w:t>
            </w:r>
            <w:r w:rsidR="004C77C2" w:rsidRPr="008A3B95">
              <w:t xml:space="preserve"> </w:t>
            </w:r>
            <w:r w:rsidRPr="008A3B95">
              <w:t>закрытых обращений, которые не были связаны с глобальной проблемой или созданием задания от общего количества закрытых обращений</w:t>
            </w:r>
          </w:p>
        </w:tc>
      </w:tr>
      <w:tr w:rsidR="00E914E0" w14:paraId="198C52EE" w14:textId="77777777" w:rsidTr="008E1CCA">
        <w:trPr>
          <w:cantSplit/>
          <w:trHeight w:val="397"/>
        </w:trPr>
        <w:tc>
          <w:tcPr>
            <w:tcW w:w="3183" w:type="dxa"/>
            <w:vAlign w:val="bottom"/>
          </w:tcPr>
          <w:p w14:paraId="5CC22AA6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r w:rsidRPr="00B42A7B">
              <w:rPr>
                <w:rFonts w:cstheme="minorHAnsi"/>
                <w:color w:val="000000"/>
              </w:rPr>
              <w:t>CRM</w:t>
            </w:r>
          </w:p>
        </w:tc>
        <w:tc>
          <w:tcPr>
            <w:tcW w:w="7238" w:type="dxa"/>
            <w:vAlign w:val="bottom"/>
          </w:tcPr>
          <w:p w14:paraId="1FEB1B8A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r w:rsidRPr="00B42A7B">
              <w:rPr>
                <w:rFonts w:cstheme="minorHAnsi"/>
                <w:color w:val="000000"/>
              </w:rPr>
              <w:t>Система управления взаимоотношениями с клиентами</w:t>
            </w:r>
          </w:p>
        </w:tc>
      </w:tr>
      <w:tr w:rsidR="00E914E0" w14:paraId="22FF8B84" w14:textId="77777777" w:rsidTr="008E1CCA">
        <w:trPr>
          <w:cantSplit/>
          <w:trHeight w:val="397"/>
        </w:trPr>
        <w:tc>
          <w:tcPr>
            <w:tcW w:w="3183" w:type="dxa"/>
          </w:tcPr>
          <w:p w14:paraId="3756271D" w14:textId="77777777" w:rsidR="00E914E0" w:rsidRPr="007D2F98" w:rsidRDefault="00E914E0" w:rsidP="004C77C2">
            <w:pPr>
              <w:pStyle w:val="gosttabletext"/>
              <w:spacing w:before="41" w:after="41" w:line="276" w:lineRule="auto"/>
            </w:pPr>
            <w:r w:rsidRPr="007D2F98">
              <w:t>CSI</w:t>
            </w:r>
            <w:r w:rsidR="004C77C2">
              <w:t> (</w:t>
            </w:r>
            <w:r w:rsidRPr="007D2F98">
              <w:t>%</w:t>
            </w:r>
            <w:r w:rsidR="004C77C2">
              <w:t>)</w:t>
            </w:r>
          </w:p>
        </w:tc>
        <w:tc>
          <w:tcPr>
            <w:tcW w:w="7238" w:type="dxa"/>
          </w:tcPr>
          <w:p w14:paraId="7F275547" w14:textId="77777777" w:rsidR="00E914E0" w:rsidRPr="00222E61" w:rsidRDefault="00E914E0" w:rsidP="006277DB">
            <w:pPr>
              <w:pStyle w:val="gosttabletext"/>
              <w:spacing w:before="41" w:after="41" w:line="276" w:lineRule="auto"/>
            </w:pPr>
            <w:proofErr w:type="spellStart"/>
            <w:r w:rsidRPr="00222E61">
              <w:t>Customer</w:t>
            </w:r>
            <w:proofErr w:type="spellEnd"/>
            <w:r w:rsidRPr="00222E61">
              <w:t xml:space="preserve"> </w:t>
            </w:r>
            <w:proofErr w:type="spellStart"/>
            <w:r w:rsidRPr="00222E61">
              <w:t>Satisfaction</w:t>
            </w:r>
            <w:proofErr w:type="spellEnd"/>
            <w:r w:rsidRPr="00222E61">
              <w:t xml:space="preserve"> </w:t>
            </w:r>
            <w:proofErr w:type="spellStart"/>
            <w:r w:rsidRPr="00222E61">
              <w:t>Index</w:t>
            </w:r>
            <w:proofErr w:type="spellEnd"/>
            <w:r w:rsidR="00782F26">
              <w:t xml:space="preserve"> — </w:t>
            </w:r>
            <w:r w:rsidRPr="008A3B95">
              <w:t>Индекс клиентской удовлетворенности</w:t>
            </w:r>
          </w:p>
        </w:tc>
      </w:tr>
      <w:tr w:rsidR="00E914E0" w14:paraId="32BB2201" w14:textId="77777777" w:rsidTr="008E1CCA">
        <w:trPr>
          <w:cantSplit/>
          <w:trHeight w:val="397"/>
        </w:trPr>
        <w:tc>
          <w:tcPr>
            <w:tcW w:w="3183" w:type="dxa"/>
          </w:tcPr>
          <w:p w14:paraId="40981135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r w:rsidRPr="007D2F98">
              <w:lastRenderedPageBreak/>
              <w:t>ER, %</w:t>
            </w:r>
          </w:p>
        </w:tc>
        <w:tc>
          <w:tcPr>
            <w:tcW w:w="7238" w:type="dxa"/>
          </w:tcPr>
          <w:p w14:paraId="24D8F852" w14:textId="77777777" w:rsidR="00E914E0" w:rsidRPr="00F37626" w:rsidRDefault="00E914E0" w:rsidP="004C77C2">
            <w:pPr>
              <w:pStyle w:val="gosttabletext"/>
              <w:spacing w:before="41" w:after="41" w:line="276" w:lineRule="auto"/>
            </w:pPr>
            <w:proofErr w:type="spellStart"/>
            <w:r w:rsidRPr="00222E61">
              <w:t>Escalation</w:t>
            </w:r>
            <w:proofErr w:type="spellEnd"/>
            <w:r w:rsidRPr="00222E61">
              <w:t xml:space="preserve"> </w:t>
            </w:r>
            <w:proofErr w:type="spellStart"/>
            <w:r w:rsidRPr="00222E61">
              <w:t>Rate</w:t>
            </w:r>
            <w:proofErr w:type="spellEnd"/>
            <w:r w:rsidR="00782F26">
              <w:t xml:space="preserve"> — </w:t>
            </w:r>
            <w:r w:rsidR="004C77C2">
              <w:t>Процент</w:t>
            </w:r>
            <w:r w:rsidR="004C77C2" w:rsidRPr="008A3B95">
              <w:t xml:space="preserve"> </w:t>
            </w:r>
            <w:r w:rsidRPr="008A3B95">
              <w:t>обращений, для решения которых перевод не потребовался</w:t>
            </w:r>
          </w:p>
        </w:tc>
      </w:tr>
      <w:tr w:rsidR="00E914E0" w14:paraId="642B0866" w14:textId="77777777" w:rsidTr="008E1CCA">
        <w:trPr>
          <w:cantSplit/>
          <w:trHeight w:val="397"/>
        </w:trPr>
        <w:tc>
          <w:tcPr>
            <w:tcW w:w="3183" w:type="dxa"/>
          </w:tcPr>
          <w:p w14:paraId="50144D64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r w:rsidRPr="007D2F98">
              <w:t>FCR, %</w:t>
            </w:r>
          </w:p>
        </w:tc>
        <w:tc>
          <w:tcPr>
            <w:tcW w:w="7238" w:type="dxa"/>
          </w:tcPr>
          <w:p w14:paraId="35E9C4AE" w14:textId="77777777" w:rsidR="00E914E0" w:rsidRPr="00F37626" w:rsidRDefault="00E914E0" w:rsidP="004C77C2">
            <w:pPr>
              <w:pStyle w:val="gosttabletext"/>
              <w:spacing w:before="41" w:after="41" w:line="276" w:lineRule="auto"/>
            </w:pPr>
            <w:proofErr w:type="spellStart"/>
            <w:r w:rsidRPr="00222E61">
              <w:t>First</w:t>
            </w:r>
            <w:proofErr w:type="spellEnd"/>
            <w:r w:rsidRPr="00222E61">
              <w:t xml:space="preserve"> </w:t>
            </w:r>
            <w:proofErr w:type="spellStart"/>
            <w:r w:rsidRPr="00222E61">
              <w:t>Contact</w:t>
            </w:r>
            <w:proofErr w:type="spellEnd"/>
            <w:r w:rsidRPr="00222E61">
              <w:t xml:space="preserve"> </w:t>
            </w:r>
            <w:proofErr w:type="spellStart"/>
            <w:r w:rsidRPr="00222E61">
              <w:t>Resolution</w:t>
            </w:r>
            <w:proofErr w:type="spellEnd"/>
            <w:r w:rsidR="00782F26">
              <w:t xml:space="preserve"> — </w:t>
            </w:r>
            <w:r w:rsidR="004C77C2">
              <w:t>Процент</w:t>
            </w:r>
            <w:r w:rsidR="004C77C2" w:rsidRPr="008A3B95">
              <w:t xml:space="preserve"> </w:t>
            </w:r>
            <w:r w:rsidRPr="008A3B95">
              <w:t xml:space="preserve">закрытых обращений, которые не потребовали повторного обращения в течение 72 </w:t>
            </w:r>
            <w:r w:rsidR="00517147">
              <w:t xml:space="preserve">часов, </w:t>
            </w:r>
            <w:r w:rsidRPr="008A3B95">
              <w:t>от общего количества закрытых обращений</w:t>
            </w:r>
          </w:p>
        </w:tc>
      </w:tr>
      <w:tr w:rsidR="00E914E0" w14:paraId="197AF626" w14:textId="77777777" w:rsidTr="008E1CCA">
        <w:trPr>
          <w:cantSplit/>
          <w:trHeight w:val="397"/>
        </w:trPr>
        <w:tc>
          <w:tcPr>
            <w:tcW w:w="3183" w:type="dxa"/>
          </w:tcPr>
          <w:p w14:paraId="61EE0BF1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r w:rsidRPr="00F37626">
              <w:t>ID</w:t>
            </w:r>
          </w:p>
        </w:tc>
        <w:tc>
          <w:tcPr>
            <w:tcW w:w="7238" w:type="dxa"/>
          </w:tcPr>
          <w:p w14:paraId="044D030F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r w:rsidRPr="00F37626">
              <w:t>Идентификатор</w:t>
            </w:r>
          </w:p>
        </w:tc>
      </w:tr>
      <w:tr w:rsidR="00E914E0" w14:paraId="58F9DFB3" w14:textId="77777777" w:rsidTr="008E1CCA">
        <w:trPr>
          <w:cantSplit/>
          <w:trHeight w:val="397"/>
        </w:trPr>
        <w:tc>
          <w:tcPr>
            <w:tcW w:w="3183" w:type="dxa"/>
          </w:tcPr>
          <w:p w14:paraId="1D41BCEA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r w:rsidRPr="00F37626">
              <w:t>LCR</w:t>
            </w:r>
          </w:p>
        </w:tc>
        <w:tc>
          <w:tcPr>
            <w:tcW w:w="7238" w:type="dxa"/>
          </w:tcPr>
          <w:p w14:paraId="7DF91DD1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r w:rsidRPr="00F37626">
              <w:t>Количество упущенных клиентов, которые не смогли встать в очередь при превышении лимита или же при отсутствии Операторов</w:t>
            </w:r>
          </w:p>
        </w:tc>
      </w:tr>
      <w:tr w:rsidR="00E914E0" w14:paraId="37A2679D" w14:textId="77777777" w:rsidTr="008E1CCA">
        <w:trPr>
          <w:cantSplit/>
          <w:trHeight w:val="397"/>
        </w:trPr>
        <w:tc>
          <w:tcPr>
            <w:tcW w:w="3183" w:type="dxa"/>
          </w:tcPr>
          <w:p w14:paraId="0507AAC6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r w:rsidRPr="006D01D0">
              <w:t>RT</w:t>
            </w:r>
          </w:p>
        </w:tc>
        <w:tc>
          <w:tcPr>
            <w:tcW w:w="7238" w:type="dxa"/>
          </w:tcPr>
          <w:p w14:paraId="122F321E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r w:rsidRPr="008A3B95">
              <w:t>Дополнительный параметр, который отражает время, которое потребовалось оператору на подготовку и отправку сообщения с момента распределения обращения, либо с момента последнего сообщения клиента</w:t>
            </w:r>
          </w:p>
        </w:tc>
      </w:tr>
      <w:tr w:rsidR="00E914E0" w14:paraId="565B07F7" w14:textId="77777777" w:rsidTr="008E1CCA">
        <w:trPr>
          <w:cantSplit/>
          <w:trHeight w:val="397"/>
        </w:trPr>
        <w:tc>
          <w:tcPr>
            <w:tcW w:w="3183" w:type="dxa"/>
          </w:tcPr>
          <w:p w14:paraId="6C6DCD25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r w:rsidRPr="006D01D0">
              <w:t xml:space="preserve">RT TST </w:t>
            </w:r>
          </w:p>
        </w:tc>
        <w:tc>
          <w:tcPr>
            <w:tcW w:w="7238" w:type="dxa"/>
          </w:tcPr>
          <w:p w14:paraId="4B63FFD9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r w:rsidRPr="008A3B95">
              <w:rPr>
                <w:lang w:val="en-US"/>
              </w:rPr>
              <w:t>Response</w:t>
            </w:r>
            <w:r w:rsidRPr="008A3B95">
              <w:t xml:space="preserve"> </w:t>
            </w:r>
            <w:r w:rsidRPr="008A3B95">
              <w:rPr>
                <w:lang w:val="en-US"/>
              </w:rPr>
              <w:t>Time</w:t>
            </w:r>
            <w:r w:rsidRPr="008A3B95">
              <w:t xml:space="preserve"> </w:t>
            </w:r>
            <w:r w:rsidRPr="008A3B95">
              <w:rPr>
                <w:lang w:val="en-US"/>
              </w:rPr>
              <w:t>Target</w:t>
            </w:r>
            <w:r w:rsidRPr="008A3B95">
              <w:t xml:space="preserve"> </w:t>
            </w:r>
            <w:r w:rsidRPr="008A3B95">
              <w:rPr>
                <w:lang w:val="en-US"/>
              </w:rPr>
              <w:t>Service</w:t>
            </w:r>
            <w:r w:rsidRPr="008A3B95">
              <w:t xml:space="preserve"> </w:t>
            </w:r>
            <w:r w:rsidRPr="008A3B95">
              <w:rPr>
                <w:lang w:val="en-US"/>
              </w:rPr>
              <w:t>Time</w:t>
            </w:r>
            <w:r w:rsidR="00782F26">
              <w:t xml:space="preserve"> — </w:t>
            </w:r>
            <w:r w:rsidRPr="008A3B95">
              <w:t>Целевое время для ответов на сообщения клиента в диалоге</w:t>
            </w:r>
          </w:p>
        </w:tc>
      </w:tr>
      <w:tr w:rsidR="00E914E0" w:rsidRPr="008A3B95" w14:paraId="2510F512" w14:textId="77777777" w:rsidTr="008E1CCA">
        <w:trPr>
          <w:cantSplit/>
          <w:trHeight w:val="397"/>
        </w:trPr>
        <w:tc>
          <w:tcPr>
            <w:tcW w:w="3183" w:type="dxa"/>
          </w:tcPr>
          <w:p w14:paraId="7D4D6A4A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r w:rsidRPr="006D01D0">
              <w:t>SHT</w:t>
            </w:r>
          </w:p>
        </w:tc>
        <w:tc>
          <w:tcPr>
            <w:tcW w:w="7238" w:type="dxa"/>
          </w:tcPr>
          <w:p w14:paraId="1DF397BD" w14:textId="77777777" w:rsidR="00E914E0" w:rsidRPr="008A3B95" w:rsidRDefault="00E914E0" w:rsidP="006277DB">
            <w:pPr>
              <w:pStyle w:val="gosttabletext"/>
              <w:spacing w:before="41" w:after="41" w:line="276" w:lineRule="auto"/>
            </w:pPr>
            <w:r w:rsidRPr="008A3B95">
              <w:rPr>
                <w:lang w:val="en-US"/>
              </w:rPr>
              <w:t>Session Handling Time</w:t>
            </w:r>
            <w:r w:rsidR="00782F26">
              <w:rPr>
                <w:lang w:val="en-US"/>
              </w:rPr>
              <w:t xml:space="preserve"> — </w:t>
            </w:r>
            <w:r w:rsidRPr="008A3B95">
              <w:t>Чат</w:t>
            </w:r>
            <w:r w:rsidRPr="008A3B95">
              <w:rPr>
                <w:lang w:val="en-US"/>
              </w:rPr>
              <w:t>-</w:t>
            </w:r>
            <w:r w:rsidRPr="008A3B95">
              <w:t>сессия</w:t>
            </w:r>
            <w:r w:rsidRPr="008A3B95">
              <w:rPr>
                <w:lang w:val="en-US"/>
              </w:rPr>
              <w:t xml:space="preserve">. </w:t>
            </w:r>
            <w:r w:rsidRPr="008A3B95">
              <w:t>Период в обработке обращения с момента распределения обращения на оператора до момента, когда обращение освобождает слот оператора по причине перевода на другого оператора/группу, закрытия чата вручную или перехода обращения в ожидание</w:t>
            </w:r>
          </w:p>
        </w:tc>
      </w:tr>
      <w:tr w:rsidR="00E914E0" w:rsidRPr="008A3B95" w14:paraId="60894F38" w14:textId="77777777" w:rsidTr="008E1CCA">
        <w:trPr>
          <w:cantSplit/>
          <w:trHeight w:val="397"/>
        </w:trPr>
        <w:tc>
          <w:tcPr>
            <w:tcW w:w="3183" w:type="dxa"/>
          </w:tcPr>
          <w:p w14:paraId="16966AFD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r w:rsidRPr="006D01D0">
              <w:t>SL A1RT, %</w:t>
            </w:r>
          </w:p>
        </w:tc>
        <w:tc>
          <w:tcPr>
            <w:tcW w:w="7238" w:type="dxa"/>
          </w:tcPr>
          <w:p w14:paraId="23932F46" w14:textId="77777777" w:rsidR="00E914E0" w:rsidRPr="008A3B95" w:rsidRDefault="004C77C2" w:rsidP="006277DB">
            <w:pPr>
              <w:pStyle w:val="gosttabletext"/>
              <w:spacing w:before="41" w:after="41" w:line="276" w:lineRule="auto"/>
            </w:pPr>
            <w:r>
              <w:t>Процент</w:t>
            </w:r>
            <w:r w:rsidR="00E914E0" w:rsidRPr="008A3B95">
              <w:t xml:space="preserve"> обращений, </w:t>
            </w:r>
            <w:r w:rsidR="00F6405F">
              <w:t xml:space="preserve">на </w:t>
            </w:r>
            <w:r w:rsidR="00E914E0" w:rsidRPr="008A3B95">
              <w:t xml:space="preserve">которые </w:t>
            </w:r>
            <w:r w:rsidR="00F6405F">
              <w:t xml:space="preserve">поступили ответы операторов </w:t>
            </w:r>
            <w:r w:rsidR="00E914E0" w:rsidRPr="008A3B95">
              <w:t>в пределах TST</w:t>
            </w:r>
          </w:p>
        </w:tc>
      </w:tr>
      <w:tr w:rsidR="00E914E0" w14:paraId="40241DC0" w14:textId="77777777" w:rsidTr="008E1CCA">
        <w:trPr>
          <w:cantSplit/>
          <w:trHeight w:val="397"/>
        </w:trPr>
        <w:tc>
          <w:tcPr>
            <w:tcW w:w="3183" w:type="dxa"/>
          </w:tcPr>
          <w:p w14:paraId="0EB0F96E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r w:rsidRPr="006D01D0">
              <w:t xml:space="preserve">SL RT, % </w:t>
            </w:r>
          </w:p>
        </w:tc>
        <w:tc>
          <w:tcPr>
            <w:tcW w:w="7238" w:type="dxa"/>
          </w:tcPr>
          <w:p w14:paraId="365D9B85" w14:textId="77777777" w:rsidR="00E914E0" w:rsidRPr="00F37626" w:rsidRDefault="00E914E0" w:rsidP="004C77C2">
            <w:pPr>
              <w:pStyle w:val="gosttabletext"/>
              <w:spacing w:before="41" w:after="41" w:line="276" w:lineRule="auto"/>
            </w:pPr>
            <w:proofErr w:type="spellStart"/>
            <w:r w:rsidRPr="005A7D7B">
              <w:t>Service</w:t>
            </w:r>
            <w:proofErr w:type="spellEnd"/>
            <w:r w:rsidRPr="005A7D7B">
              <w:t xml:space="preserve"> </w:t>
            </w:r>
            <w:proofErr w:type="spellStart"/>
            <w:r w:rsidRPr="005A7D7B">
              <w:t>Level</w:t>
            </w:r>
            <w:proofErr w:type="spellEnd"/>
            <w:r w:rsidRPr="005A7D7B">
              <w:t xml:space="preserve"> </w:t>
            </w:r>
            <w:proofErr w:type="spellStart"/>
            <w:r w:rsidRPr="005A7D7B">
              <w:t>Response</w:t>
            </w:r>
            <w:proofErr w:type="spellEnd"/>
            <w:r w:rsidRPr="005A7D7B">
              <w:t xml:space="preserve"> </w:t>
            </w:r>
            <w:proofErr w:type="spellStart"/>
            <w:r w:rsidRPr="005A7D7B">
              <w:t>Time</w:t>
            </w:r>
            <w:proofErr w:type="spellEnd"/>
            <w:r w:rsidR="00782F26">
              <w:t xml:space="preserve"> — </w:t>
            </w:r>
            <w:r w:rsidR="004C77C2">
              <w:t>Процент</w:t>
            </w:r>
            <w:r w:rsidR="004C77C2" w:rsidRPr="008A3B95">
              <w:t xml:space="preserve"> </w:t>
            </w:r>
            <w:r w:rsidRPr="008A3B95">
              <w:t>ответов оператора на сообщения клиента в рамках RT TST</w:t>
            </w:r>
          </w:p>
        </w:tc>
      </w:tr>
      <w:tr w:rsidR="00E914E0" w14:paraId="612C8139" w14:textId="77777777" w:rsidTr="008E1CCA">
        <w:trPr>
          <w:cantSplit/>
          <w:trHeight w:val="397"/>
        </w:trPr>
        <w:tc>
          <w:tcPr>
            <w:tcW w:w="3183" w:type="dxa"/>
          </w:tcPr>
          <w:p w14:paraId="44961FD3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r w:rsidRPr="006D01D0">
              <w:t xml:space="preserve">TST </w:t>
            </w:r>
          </w:p>
        </w:tc>
        <w:tc>
          <w:tcPr>
            <w:tcW w:w="7238" w:type="dxa"/>
          </w:tcPr>
          <w:p w14:paraId="4E4FA9A8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proofErr w:type="spellStart"/>
            <w:r w:rsidRPr="005A7D7B">
              <w:t>Target</w:t>
            </w:r>
            <w:proofErr w:type="spellEnd"/>
            <w:r w:rsidRPr="005A7D7B">
              <w:t xml:space="preserve"> </w:t>
            </w:r>
            <w:proofErr w:type="spellStart"/>
            <w:r w:rsidRPr="005A7D7B">
              <w:t>Service</w:t>
            </w:r>
            <w:proofErr w:type="spellEnd"/>
            <w:r w:rsidRPr="005A7D7B">
              <w:t xml:space="preserve"> </w:t>
            </w:r>
            <w:proofErr w:type="spellStart"/>
            <w:r w:rsidRPr="005A7D7B">
              <w:t>Time</w:t>
            </w:r>
            <w:proofErr w:type="spellEnd"/>
            <w:r w:rsidR="00782F26">
              <w:t xml:space="preserve"> — </w:t>
            </w:r>
            <w:r w:rsidRPr="008A3B95">
              <w:t xml:space="preserve">Целевое время ответа с момента создания обращения и попадания в очередь до момента ответа оператора. Измеряется как время ожидания в очереди + </w:t>
            </w:r>
            <w:proofErr w:type="spellStart"/>
            <w:r w:rsidRPr="008A3B95">
              <w:t>response</w:t>
            </w:r>
            <w:proofErr w:type="spellEnd"/>
            <w:r w:rsidRPr="008A3B95">
              <w:t xml:space="preserve"> </w:t>
            </w:r>
            <w:proofErr w:type="spellStart"/>
            <w:r w:rsidRPr="008A3B95">
              <w:t>time</w:t>
            </w:r>
            <w:proofErr w:type="spellEnd"/>
          </w:p>
        </w:tc>
      </w:tr>
      <w:tr w:rsidR="00E914E0" w14:paraId="7913D8BE" w14:textId="77777777" w:rsidTr="008E1CCA">
        <w:trPr>
          <w:cantSplit/>
          <w:trHeight w:val="397"/>
        </w:trPr>
        <w:tc>
          <w:tcPr>
            <w:tcW w:w="3183" w:type="dxa"/>
          </w:tcPr>
          <w:p w14:paraId="036656D4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r w:rsidRPr="00F37626">
              <w:t>WARN</w:t>
            </w:r>
          </w:p>
        </w:tc>
        <w:tc>
          <w:tcPr>
            <w:tcW w:w="7238" w:type="dxa"/>
          </w:tcPr>
          <w:p w14:paraId="081DC4CE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r w:rsidRPr="00F37626">
              <w:t>Сообщения о странной или подозрительной работе приложения</w:t>
            </w:r>
          </w:p>
        </w:tc>
      </w:tr>
      <w:tr w:rsidR="00E914E0" w14:paraId="05C3AD0C" w14:textId="77777777" w:rsidTr="008E1CCA">
        <w:trPr>
          <w:cantSplit/>
          <w:trHeight w:val="397"/>
        </w:trPr>
        <w:tc>
          <w:tcPr>
            <w:tcW w:w="3183" w:type="dxa"/>
          </w:tcPr>
          <w:p w14:paraId="096EDCED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r w:rsidRPr="00F37626">
              <w:t>.</w:t>
            </w:r>
            <w:proofErr w:type="spellStart"/>
            <w:r w:rsidRPr="00F37626">
              <w:t>jpg</w:t>
            </w:r>
            <w:proofErr w:type="spellEnd"/>
            <w:r w:rsidRPr="00F37626">
              <w:t>; .</w:t>
            </w:r>
            <w:proofErr w:type="spellStart"/>
            <w:r w:rsidRPr="00F37626">
              <w:t>doc</w:t>
            </w:r>
            <w:proofErr w:type="spellEnd"/>
            <w:r w:rsidRPr="00F37626">
              <w:t>; .</w:t>
            </w:r>
            <w:proofErr w:type="spellStart"/>
            <w:r w:rsidRPr="00F37626">
              <w:t>odt</w:t>
            </w:r>
            <w:proofErr w:type="spellEnd"/>
          </w:p>
        </w:tc>
        <w:tc>
          <w:tcPr>
            <w:tcW w:w="7238" w:type="dxa"/>
          </w:tcPr>
          <w:p w14:paraId="7D1E12C9" w14:textId="77777777" w:rsidR="00E914E0" w:rsidRPr="00F37626" w:rsidRDefault="00E914E0" w:rsidP="006277DB">
            <w:pPr>
              <w:pStyle w:val="gosttabletext"/>
              <w:spacing w:before="41" w:after="41" w:line="276" w:lineRule="auto"/>
            </w:pPr>
            <w:r w:rsidRPr="00F37626">
              <w:t>Обозначения форматов файлов</w:t>
            </w:r>
          </w:p>
        </w:tc>
      </w:tr>
    </w:tbl>
    <w:p w14:paraId="3ED25AEF" w14:textId="5570EA6C" w:rsidR="003960F3" w:rsidRDefault="009D5ABA" w:rsidP="006277DB">
      <w:pPr>
        <w:pStyle w:val="gostheadernum1"/>
        <w:spacing w:line="276" w:lineRule="auto"/>
      </w:pPr>
      <w:bookmarkStart w:id="18" w:name="_Toc173165178"/>
      <w:r>
        <w:lastRenderedPageBreak/>
        <w:t>Начало работы</w:t>
      </w:r>
      <w:bookmarkEnd w:id="18"/>
    </w:p>
    <w:p w14:paraId="26F757CB" w14:textId="56AD602B" w:rsidR="009D5ABA" w:rsidRDefault="009D5ABA" w:rsidP="006277DB">
      <w:pPr>
        <w:pStyle w:val="gostheadernum2"/>
        <w:spacing w:line="276" w:lineRule="auto"/>
      </w:pPr>
      <w:bookmarkStart w:id="19" w:name="_Ref74137295"/>
      <w:bookmarkStart w:id="20" w:name="_Ref74137301"/>
      <w:bookmarkStart w:id="21" w:name="_Ref74137320"/>
      <w:bookmarkStart w:id="22" w:name="_Toc173165179"/>
      <w:r>
        <w:t>Окружение</w:t>
      </w:r>
      <w:bookmarkEnd w:id="19"/>
      <w:bookmarkEnd w:id="20"/>
      <w:bookmarkEnd w:id="21"/>
      <w:bookmarkEnd w:id="22"/>
    </w:p>
    <w:p w14:paraId="79EFDFD5" w14:textId="64EA0A14" w:rsidR="000661B7" w:rsidRDefault="009D5ABA" w:rsidP="00B413D2">
      <w:pPr>
        <w:pStyle w:val="goststreammain"/>
        <w:spacing w:line="276" w:lineRule="auto"/>
      </w:pPr>
      <w:r>
        <w:t xml:space="preserve">Для доступа пользователя в </w:t>
      </w:r>
      <w:proofErr w:type="spellStart"/>
      <w:r>
        <w:t>Омни</w:t>
      </w:r>
      <w:r w:rsidR="006160B4">
        <w:t>ч</w:t>
      </w:r>
      <w:r>
        <w:t>ат</w:t>
      </w:r>
      <w:proofErr w:type="spellEnd"/>
      <w:r>
        <w:t xml:space="preserve"> необходимо подключение к сети Интернет</w:t>
      </w:r>
      <w:r w:rsidR="009F73D5">
        <w:t xml:space="preserve"> и наличие браузер</w:t>
      </w:r>
      <w:r w:rsidR="00EE2407">
        <w:t xml:space="preserve">а </w:t>
      </w:r>
      <w:r w:rsidR="00EE2407">
        <w:rPr>
          <w:lang w:val="en-US"/>
        </w:rPr>
        <w:t>Google</w:t>
      </w:r>
      <w:r w:rsidR="00EE2407" w:rsidRPr="00EE2407">
        <w:t xml:space="preserve"> </w:t>
      </w:r>
      <w:proofErr w:type="spellStart"/>
      <w:r w:rsidR="00EE2407">
        <w:t>Chrome</w:t>
      </w:r>
      <w:proofErr w:type="spellEnd"/>
      <w:r w:rsidR="00EE2407" w:rsidRPr="00EE2407">
        <w:t xml:space="preserve"> версии </w:t>
      </w:r>
      <w:r w:rsidR="00EE2407">
        <w:rPr>
          <w:lang w:val="en-US"/>
        </w:rPr>
        <w:t>v</w:t>
      </w:r>
      <w:r w:rsidR="00EE2407" w:rsidRPr="00EE2407">
        <w:t>100 или новее</w:t>
      </w:r>
      <w:r w:rsidR="002B23AE">
        <w:t>.</w:t>
      </w:r>
    </w:p>
    <w:p w14:paraId="026AED76" w14:textId="77777777" w:rsidR="009F73D5" w:rsidRDefault="00A31306" w:rsidP="006277DB">
      <w:pPr>
        <w:pStyle w:val="gostheadernum2"/>
        <w:spacing w:line="276" w:lineRule="auto"/>
      </w:pPr>
      <w:bookmarkStart w:id="23" w:name="_Toc114218500"/>
      <w:bookmarkStart w:id="24" w:name="_Toc114218504"/>
      <w:bookmarkStart w:id="25" w:name="_Toc114218508"/>
      <w:bookmarkStart w:id="26" w:name="_Toc114218512"/>
      <w:bookmarkStart w:id="27" w:name="_Toc114218516"/>
      <w:bookmarkStart w:id="28" w:name="_Toc114218520"/>
      <w:bookmarkStart w:id="29" w:name="_Toc114218524"/>
      <w:bookmarkStart w:id="30" w:name="_Toc173165180"/>
      <w:bookmarkEnd w:id="23"/>
      <w:bookmarkEnd w:id="24"/>
      <w:bookmarkEnd w:id="25"/>
      <w:bookmarkEnd w:id="26"/>
      <w:bookmarkEnd w:id="27"/>
      <w:bookmarkEnd w:id="28"/>
      <w:bookmarkEnd w:id="29"/>
      <w:r>
        <w:t>Вход в систему</w:t>
      </w:r>
      <w:bookmarkEnd w:id="30"/>
    </w:p>
    <w:p w14:paraId="529466F9" w14:textId="43E7121E" w:rsidR="003E7DB8" w:rsidRDefault="00BE270A" w:rsidP="006277DB">
      <w:pPr>
        <w:pStyle w:val="goststreammain"/>
        <w:spacing w:line="276" w:lineRule="auto"/>
      </w:pPr>
      <w:r>
        <w:t xml:space="preserve">Для входа в </w:t>
      </w:r>
      <w:proofErr w:type="spellStart"/>
      <w:r>
        <w:t>Омни</w:t>
      </w:r>
      <w:r w:rsidR="006160B4">
        <w:t>ча</w:t>
      </w:r>
      <w:r>
        <w:t>т</w:t>
      </w:r>
      <w:proofErr w:type="spellEnd"/>
      <w:r>
        <w:t xml:space="preserve"> необходимо ввести в адресной строке</w:t>
      </w:r>
      <w:r w:rsidR="003E7DB8">
        <w:t xml:space="preserve"> браузера</w:t>
      </w:r>
      <w:r>
        <w:t xml:space="preserve"> </w:t>
      </w:r>
      <w:r>
        <w:rPr>
          <w:lang w:val="en-US"/>
        </w:rPr>
        <w:t>URL</w:t>
      </w:r>
      <w:r>
        <w:t xml:space="preserve">-адрес </w:t>
      </w:r>
      <w:proofErr w:type="spellStart"/>
      <w:r>
        <w:t>Омни</w:t>
      </w:r>
      <w:r w:rsidR="006160B4">
        <w:t>ч</w:t>
      </w:r>
      <w:r>
        <w:t>ат</w:t>
      </w:r>
      <w:proofErr w:type="spellEnd"/>
      <w:r>
        <w:t xml:space="preserve">. На открывшейся странице </w:t>
      </w:r>
      <w:r w:rsidR="00197A00" w:rsidRPr="00197A00">
        <w:t xml:space="preserve">необходимо нажать кнопку </w:t>
      </w:r>
      <w:r w:rsidR="00197A00" w:rsidRPr="00197A00">
        <w:rPr>
          <w:noProof/>
          <w:lang w:eastAsia="ru-RU"/>
        </w:rPr>
        <w:drawing>
          <wp:inline distT="0" distB="0" distL="0" distR="0" wp14:anchorId="060C98C0" wp14:editId="30C3CFA2">
            <wp:extent cx="2038808" cy="303652"/>
            <wp:effectExtent l="0" t="0" r="0" b="1270"/>
            <wp:docPr id="734" name="Рисунок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93713" cy="311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A00">
        <w:t xml:space="preserve"> </w:t>
      </w:r>
    </w:p>
    <w:p w14:paraId="6F0C0585" w14:textId="345D6B4B" w:rsidR="003E7DB8" w:rsidRDefault="003E7DB8" w:rsidP="003E7DB8">
      <w:pPr>
        <w:pStyle w:val="goststreammain"/>
        <w:spacing w:line="276" w:lineRule="auto"/>
        <w:ind w:firstLine="0"/>
      </w:pPr>
      <w:r>
        <w:rPr>
          <w:noProof/>
          <w:lang w:eastAsia="ru-RU"/>
        </w:rPr>
        <w:drawing>
          <wp:inline distT="0" distB="0" distL="0" distR="0" wp14:anchorId="7EE9DCAE" wp14:editId="2CB66287">
            <wp:extent cx="6480175" cy="3114040"/>
            <wp:effectExtent l="57150" t="76200" r="53975" b="67310"/>
            <wp:docPr id="746" name="Рисунок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(4)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1404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3CADFC" w14:textId="39DE1DA5" w:rsidR="003E7DB8" w:rsidRDefault="003E7DB8" w:rsidP="003E7DB8">
      <w:pPr>
        <w:pStyle w:val="a1"/>
        <w:ind w:firstLine="0"/>
      </w:pPr>
      <w:r>
        <w:t>Страница приветствия</w:t>
      </w:r>
    </w:p>
    <w:p w14:paraId="5B247DBD" w14:textId="0018286C" w:rsidR="00A31306" w:rsidRPr="00177055" w:rsidRDefault="00155868" w:rsidP="009D4062">
      <w:pPr>
        <w:pStyle w:val="goststreammain"/>
        <w:tabs>
          <w:tab w:val="left" w:pos="8789"/>
        </w:tabs>
        <w:spacing w:line="276" w:lineRule="auto"/>
      </w:pPr>
      <w:r w:rsidRPr="00155868">
        <w:t>В новом окне перейти к процессу авторизации, ввести доменный логин и пароль (по аналогии со входом на ПК) и подтвердить ввод кнопкой</w:t>
      </w:r>
      <w:r w:rsidR="009F549B">
        <w:t xml:space="preserve"> </w:t>
      </w:r>
      <w:r w:rsidR="003E7DB8" w:rsidRPr="003E7DB8">
        <w:rPr>
          <w:rStyle w:val="goststreammainexpressed0"/>
          <w:noProof/>
          <w:lang w:eastAsia="ru-RU"/>
        </w:rPr>
        <w:drawing>
          <wp:inline distT="0" distB="0" distL="0" distR="0" wp14:anchorId="507C4DC8" wp14:editId="180C1798">
            <wp:extent cx="2053438" cy="305831"/>
            <wp:effectExtent l="0" t="0" r="4445" b="0"/>
            <wp:docPr id="735" name="Рисунок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05911" cy="313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56C4">
        <w:t>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097"/>
        <w:gridCol w:w="5098"/>
      </w:tblGrid>
      <w:tr w:rsidR="00197A00" w14:paraId="37D350BB" w14:textId="77777777" w:rsidTr="00BD1D07">
        <w:tc>
          <w:tcPr>
            <w:tcW w:w="5097" w:type="dxa"/>
            <w:tcBorders>
              <w:top w:val="nil"/>
              <w:left w:val="nil"/>
              <w:bottom w:val="nil"/>
              <w:right w:val="nil"/>
            </w:tcBorders>
          </w:tcPr>
          <w:p w14:paraId="21F8AC82" w14:textId="3F3FD004" w:rsidR="009F0E85" w:rsidRDefault="00197A00" w:rsidP="006277DB">
            <w:pPr>
              <w:pStyle w:val="gostpicture"/>
              <w:spacing w:before="85" w:after="42" w:line="276" w:lineRule="auto"/>
            </w:pPr>
            <w:r w:rsidRPr="00197A00">
              <w:rPr>
                <w:noProof/>
                <w:lang w:eastAsia="ru-RU"/>
              </w:rPr>
              <w:drawing>
                <wp:inline distT="0" distB="0" distL="0" distR="0" wp14:anchorId="0E1BFD4D" wp14:editId="0E135595">
                  <wp:extent cx="2666945" cy="1907337"/>
                  <wp:effectExtent l="0" t="0" r="635" b="0"/>
                  <wp:docPr id="730" name="Рисунок 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479" cy="1957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FEB078" w14:textId="77777777" w:rsidR="00BD1D07" w:rsidRDefault="00517147" w:rsidP="003E0264">
            <w:pPr>
              <w:pStyle w:val="a1"/>
              <w:spacing w:after="113"/>
              <w:ind w:firstLine="0"/>
            </w:pPr>
            <w:r>
              <w:t xml:space="preserve">Форма </w:t>
            </w:r>
            <w:r w:rsidR="009F0E85">
              <w:t>авторизации (пустая)</w:t>
            </w:r>
          </w:p>
        </w:tc>
        <w:tc>
          <w:tcPr>
            <w:tcW w:w="5098" w:type="dxa"/>
            <w:tcBorders>
              <w:top w:val="nil"/>
              <w:left w:val="nil"/>
              <w:bottom w:val="nil"/>
              <w:right w:val="nil"/>
            </w:tcBorders>
          </w:tcPr>
          <w:p w14:paraId="54C4E31A" w14:textId="04773A6A" w:rsidR="009F0E85" w:rsidRDefault="00197A00" w:rsidP="006277DB">
            <w:pPr>
              <w:pStyle w:val="gostpicture"/>
              <w:spacing w:before="85" w:after="42" w:line="276" w:lineRule="auto"/>
            </w:pPr>
            <w:r w:rsidRPr="00197A00">
              <w:rPr>
                <w:noProof/>
                <w:lang w:eastAsia="ru-RU"/>
              </w:rPr>
              <w:drawing>
                <wp:inline distT="0" distB="0" distL="0" distR="0" wp14:anchorId="6D08A4D6" wp14:editId="382F7106">
                  <wp:extent cx="2644197" cy="1914375"/>
                  <wp:effectExtent l="0" t="0" r="3810" b="0"/>
                  <wp:docPr id="731" name="Рисунок 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647" cy="196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4951C9" w14:textId="77777777" w:rsidR="00BD1D07" w:rsidRPr="00BD1D07" w:rsidRDefault="009F0E85" w:rsidP="00517147">
            <w:pPr>
              <w:pStyle w:val="a1"/>
              <w:spacing w:after="113"/>
              <w:ind w:firstLine="0"/>
            </w:pPr>
            <w:r>
              <w:t xml:space="preserve"> </w:t>
            </w:r>
            <w:r w:rsidR="00517147">
              <w:t xml:space="preserve">Форма </w:t>
            </w:r>
            <w:r>
              <w:t>авторизации (заполненная)</w:t>
            </w:r>
          </w:p>
        </w:tc>
      </w:tr>
    </w:tbl>
    <w:p w14:paraId="0D50985B" w14:textId="77777777" w:rsidR="003E7DB8" w:rsidRDefault="003E7DB8" w:rsidP="006277DB">
      <w:pPr>
        <w:pStyle w:val="goststreammain"/>
        <w:spacing w:line="276" w:lineRule="auto"/>
      </w:pPr>
    </w:p>
    <w:p w14:paraId="40CCDF10" w14:textId="77777777" w:rsidR="00BD1D07" w:rsidRDefault="007431B3" w:rsidP="006277DB">
      <w:pPr>
        <w:pStyle w:val="goststreammain"/>
        <w:spacing w:line="276" w:lineRule="auto"/>
      </w:pPr>
      <w:r>
        <w:lastRenderedPageBreak/>
        <w:t xml:space="preserve">В случае </w:t>
      </w:r>
      <w:r w:rsidR="005531D7">
        <w:t>неверного</w:t>
      </w:r>
      <w:r>
        <w:t xml:space="preserve"> ввод</w:t>
      </w:r>
      <w:r w:rsidR="005531D7">
        <w:t>а</w:t>
      </w:r>
      <w:r>
        <w:t xml:space="preserve"> учётных данных система проинформирует </w:t>
      </w:r>
      <w:r w:rsidR="005531D7">
        <w:t>об ошибке.</w:t>
      </w:r>
    </w:p>
    <w:p w14:paraId="0E964D72" w14:textId="11136AE5" w:rsidR="00D7713E" w:rsidRDefault="00197A00" w:rsidP="006277DB">
      <w:pPr>
        <w:pStyle w:val="gostpicture"/>
        <w:spacing w:line="276" w:lineRule="auto"/>
      </w:pPr>
      <w:r w:rsidRPr="00197A00">
        <w:rPr>
          <w:noProof/>
          <w:lang w:eastAsia="ru-RU"/>
        </w:rPr>
        <w:drawing>
          <wp:inline distT="0" distB="0" distL="0" distR="0" wp14:anchorId="4EBC5583" wp14:editId="1B6742A9">
            <wp:extent cx="2776200" cy="2262307"/>
            <wp:effectExtent l="0" t="0" r="5715" b="5080"/>
            <wp:docPr id="733" name="Рисунок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98452" cy="228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5BFB8" w14:textId="77777777" w:rsidR="00A30B97" w:rsidRDefault="00BB2F08" w:rsidP="003E0264">
      <w:pPr>
        <w:pStyle w:val="a1"/>
        <w:ind w:firstLine="0"/>
      </w:pPr>
      <w:r>
        <w:rPr>
          <w:lang w:val="en-US"/>
        </w:rPr>
        <w:t xml:space="preserve"> </w:t>
      </w:r>
      <w:r w:rsidR="00517147">
        <w:t xml:space="preserve">Форма </w:t>
      </w:r>
      <w:r w:rsidR="00D7713E">
        <w:t>авторизации (ошибочные данные)</w:t>
      </w:r>
    </w:p>
    <w:p w14:paraId="3E38BD40" w14:textId="4B7E8D98" w:rsidR="00D70F62" w:rsidRDefault="00D70F62" w:rsidP="006277DB">
      <w:pPr>
        <w:pStyle w:val="gostheadernum2"/>
        <w:spacing w:line="276" w:lineRule="auto"/>
      </w:pPr>
      <w:bookmarkStart w:id="31" w:name="_Toc173165181"/>
      <w:r>
        <w:t>Выход из системы</w:t>
      </w:r>
      <w:bookmarkEnd w:id="31"/>
    </w:p>
    <w:p w14:paraId="21C11E10" w14:textId="59E14278" w:rsidR="00D70F62" w:rsidRDefault="00F23762" w:rsidP="006277DB">
      <w:pPr>
        <w:pStyle w:val="goststreammain"/>
        <w:spacing w:line="276" w:lineRule="auto"/>
      </w:pPr>
      <w:r w:rsidRPr="00567E40">
        <w:t xml:space="preserve">Для выхода из </w:t>
      </w:r>
      <w:proofErr w:type="spellStart"/>
      <w:r w:rsidRPr="00567E40">
        <w:t>Омни</w:t>
      </w:r>
      <w:r w:rsidR="006160B4">
        <w:t>ч</w:t>
      </w:r>
      <w:r w:rsidRPr="00567E40">
        <w:t>ат</w:t>
      </w:r>
      <w:proofErr w:type="spellEnd"/>
      <w:r w:rsidRPr="00567E40">
        <w:t xml:space="preserve"> </w:t>
      </w:r>
      <w:r>
        <w:t>необходимо нажать</w:t>
      </w:r>
      <w:r w:rsidRPr="00567E40">
        <w:t xml:space="preserve"> кнопку </w:t>
      </w:r>
      <w:r w:rsidRPr="00F23762">
        <w:rPr>
          <w:rStyle w:val="goststreammainexpressed0"/>
        </w:rPr>
        <w:t>[Выход из системы]</w:t>
      </w:r>
      <w:r w:rsidRPr="00567E40">
        <w:t xml:space="preserve">, которая расположена </w:t>
      </w:r>
      <w:r>
        <w:t>в боковом меню под именем УЗ</w:t>
      </w:r>
      <w:r w:rsidRPr="00567E40">
        <w:t>.</w:t>
      </w:r>
    </w:p>
    <w:p w14:paraId="08AB0F2D" w14:textId="753865D5" w:rsidR="00D7713E" w:rsidRDefault="003C74C2" w:rsidP="006277DB">
      <w:pPr>
        <w:pStyle w:val="gostpicture"/>
        <w:spacing w:line="276" w:lineRule="auto"/>
      </w:pPr>
      <w:r>
        <w:rPr>
          <w:noProof/>
          <w:lang w:eastAsia="ru-RU"/>
        </w:rPr>
        <w:drawing>
          <wp:inline distT="0" distB="0" distL="0" distR="0" wp14:anchorId="0FA798D7" wp14:editId="6F1C246B">
            <wp:extent cx="813423" cy="1048084"/>
            <wp:effectExtent l="0" t="0" r="6350" b="0"/>
            <wp:docPr id="752" name="Рисунок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Untitled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3095" cy="1060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1F024" w14:textId="76966877" w:rsidR="00F23762" w:rsidRDefault="00BB2F08" w:rsidP="003E0264">
      <w:pPr>
        <w:pStyle w:val="a1"/>
        <w:ind w:firstLine="0"/>
      </w:pPr>
      <w:r>
        <w:rPr>
          <w:lang w:val="en-US"/>
        </w:rPr>
        <w:t xml:space="preserve"> </w:t>
      </w:r>
      <w:r w:rsidR="00D7713E">
        <w:t>Копка выхода из Омни</w:t>
      </w:r>
      <w:r w:rsidR="006160B4">
        <w:t>ч</w:t>
      </w:r>
      <w:r w:rsidR="00D7713E">
        <w:t>ат</w:t>
      </w:r>
    </w:p>
    <w:p w14:paraId="1F1650CC" w14:textId="77777777" w:rsidR="00293821" w:rsidRDefault="00293821" w:rsidP="006277DB">
      <w:pPr>
        <w:pStyle w:val="goststreammain"/>
        <w:spacing w:line="276" w:lineRule="auto"/>
      </w:pPr>
    </w:p>
    <w:p w14:paraId="38BD9501" w14:textId="77777777" w:rsidR="00012E12" w:rsidRDefault="00012E12" w:rsidP="006277DB">
      <w:pPr>
        <w:pStyle w:val="gostheadernum2"/>
        <w:spacing w:line="276" w:lineRule="auto"/>
      </w:pPr>
      <w:bookmarkStart w:id="32" w:name="_Toc173165182"/>
      <w:r>
        <w:t>Ошибки</w:t>
      </w:r>
      <w:bookmarkEnd w:id="32"/>
    </w:p>
    <w:p w14:paraId="5C0A21CD" w14:textId="78D15A33" w:rsidR="00012E12" w:rsidRDefault="00012E12" w:rsidP="006277DB">
      <w:pPr>
        <w:pStyle w:val="gostheadernum3"/>
        <w:spacing w:line="276" w:lineRule="auto"/>
      </w:pPr>
      <w:bookmarkStart w:id="33" w:name="_Toc173165183"/>
      <w:r>
        <w:t>Нет подключения к интернету</w:t>
      </w:r>
      <w:bookmarkEnd w:id="33"/>
    </w:p>
    <w:p w14:paraId="0BBF9888" w14:textId="77777777" w:rsidR="00012E12" w:rsidRPr="00567E40" w:rsidRDefault="00012E12" w:rsidP="006277DB">
      <w:pPr>
        <w:pStyle w:val="goststreammain"/>
        <w:spacing w:line="276" w:lineRule="auto"/>
      </w:pPr>
      <w:r w:rsidRPr="00567E40">
        <w:t xml:space="preserve">В случае обрыва </w:t>
      </w:r>
      <w:proofErr w:type="spellStart"/>
      <w:r w:rsidR="009E353C" w:rsidRPr="00567E40">
        <w:t>интернет-соединения</w:t>
      </w:r>
      <w:proofErr w:type="spellEnd"/>
      <w:r w:rsidRPr="00567E40">
        <w:t xml:space="preserve"> на экран выводится </w:t>
      </w:r>
      <w:r w:rsidRPr="006D5304">
        <w:t>системное сообщение</w:t>
      </w:r>
      <w:r w:rsidR="00C84895">
        <w:t>.</w:t>
      </w:r>
      <w:r w:rsidRPr="00567E40">
        <w:t xml:space="preserve"> </w:t>
      </w:r>
      <w:r>
        <w:t>Н</w:t>
      </w:r>
      <w:r w:rsidRPr="00567E40">
        <w:t xml:space="preserve">еобходимо обновить страницу браузера, нажав клавишу </w:t>
      </w:r>
      <w:r w:rsidRPr="00012E12">
        <w:rPr>
          <w:rStyle w:val="goststreammainexpressed0"/>
        </w:rPr>
        <w:t>[F5]</w:t>
      </w:r>
      <w:r w:rsidRPr="00567E40">
        <w:t xml:space="preserve"> или экранную кнопку </w:t>
      </w:r>
      <w:r w:rsidRPr="00012E12">
        <w:rPr>
          <w:rStyle w:val="goststreammainexpressed0"/>
        </w:rPr>
        <w:t>[ОБНОВИТЬ СТРАНИЦУ]</w:t>
      </w:r>
      <w:r w:rsidRPr="00567E40">
        <w:t>. Если проблема сохраняется, следует обратиться к администратору используемой сети.</w:t>
      </w:r>
    </w:p>
    <w:p w14:paraId="504B51D4" w14:textId="2A3ECC5E" w:rsidR="005C3651" w:rsidRDefault="00A8334E" w:rsidP="006277DB">
      <w:pPr>
        <w:pStyle w:val="gostpicture"/>
        <w:spacing w:line="276" w:lineRule="auto"/>
      </w:pPr>
      <w:r>
        <w:rPr>
          <w:noProof/>
          <w:lang w:eastAsia="ru-RU"/>
        </w:rPr>
        <w:drawing>
          <wp:inline distT="0" distB="0" distL="0" distR="0" wp14:anchorId="46330E76" wp14:editId="1178902E">
            <wp:extent cx="3823453" cy="1654895"/>
            <wp:effectExtent l="0" t="0" r="5715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Untitled(2)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3" t="2511" r="1790" b="4549"/>
                    <a:stretch/>
                  </pic:blipFill>
                  <pic:spPr bwMode="auto">
                    <a:xfrm>
                      <a:off x="0" y="0"/>
                      <a:ext cx="3877104" cy="1678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8F033C" w14:textId="77777777" w:rsidR="00012E12" w:rsidRDefault="005C3651" w:rsidP="003E0264">
      <w:pPr>
        <w:pStyle w:val="a1"/>
        <w:ind w:firstLine="0"/>
      </w:pPr>
      <w:r>
        <w:t xml:space="preserve"> Оповещение об отсутствии подключения</w:t>
      </w:r>
    </w:p>
    <w:p w14:paraId="2D7C111B" w14:textId="6F3034FB" w:rsidR="00012E12" w:rsidRDefault="00A8334E" w:rsidP="006277DB">
      <w:pPr>
        <w:pStyle w:val="gostheadernum3"/>
        <w:spacing w:line="276" w:lineRule="auto"/>
      </w:pPr>
      <w:bookmarkStart w:id="34" w:name="_Toc173165184"/>
      <w:r>
        <w:lastRenderedPageBreak/>
        <w:t>Ошибки</w:t>
      </w:r>
      <w:r w:rsidR="00012E12">
        <w:t xml:space="preserve"> 404</w:t>
      </w:r>
      <w:r>
        <w:t xml:space="preserve"> и 403</w:t>
      </w:r>
      <w:bookmarkEnd w:id="34"/>
    </w:p>
    <w:p w14:paraId="0BA8F97A" w14:textId="18D6B23D" w:rsidR="00012E12" w:rsidRPr="00567E40" w:rsidRDefault="00A8334E" w:rsidP="006277DB">
      <w:pPr>
        <w:pStyle w:val="goststreammain"/>
        <w:spacing w:line="276" w:lineRule="auto"/>
      </w:pPr>
      <w:r w:rsidRPr="00A8334E">
        <w:t xml:space="preserve">Веб-страница с ошибкой 404 означает, что запрашиваемый ресурс не найден, не доступен в данный момент, или может быть доступен в будущем (при наличии права), что не </w:t>
      </w:r>
      <w:r w:rsidR="00571977">
        <w:t>гарантирует наличие прежнего со</w:t>
      </w:r>
      <w:r w:rsidRPr="00A8334E">
        <w:t xml:space="preserve">держания. </w:t>
      </w:r>
      <w:r w:rsidR="009F549B" w:rsidRPr="009F549B">
        <w:t>Чтобы вернуться на доступную страницу, необходимо выбрать доступный раздел в меню слева</w:t>
      </w:r>
      <w:r w:rsidRPr="00A8334E">
        <w:t>.</w:t>
      </w:r>
    </w:p>
    <w:p w14:paraId="6C77676D" w14:textId="24F2A082" w:rsidR="005C3651" w:rsidRDefault="00A8334E" w:rsidP="00FA2438">
      <w:pPr>
        <w:pStyle w:val="gostpicture"/>
        <w:spacing w:line="276" w:lineRule="auto"/>
        <w:ind w:hanging="142"/>
      </w:pPr>
      <w:r>
        <w:rPr>
          <w:noProof/>
          <w:lang w:eastAsia="ru-RU"/>
        </w:rPr>
        <w:drawing>
          <wp:inline distT="0" distB="0" distL="0" distR="0" wp14:anchorId="0B04712C" wp14:editId="126A30F4">
            <wp:extent cx="6480175" cy="3610610"/>
            <wp:effectExtent l="57150" t="76200" r="53975" b="850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023-10-26_13-03-22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1061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C7C3F3" w14:textId="77777777" w:rsidR="00012E12" w:rsidRDefault="005C3651" w:rsidP="003E0264">
      <w:pPr>
        <w:pStyle w:val="a1"/>
        <w:ind w:firstLine="0"/>
      </w:pPr>
      <w:r>
        <w:t xml:space="preserve"> Сообщение об отсутствии страницы</w:t>
      </w:r>
    </w:p>
    <w:p w14:paraId="3BFE3EE0" w14:textId="4E6809D2" w:rsidR="00A8334E" w:rsidRDefault="00A8334E" w:rsidP="00A8334E">
      <w:pPr>
        <w:pStyle w:val="goststreammain"/>
        <w:spacing w:line="276" w:lineRule="auto"/>
      </w:pPr>
      <w:r w:rsidRPr="00A8334E">
        <w:t xml:space="preserve">403 ошибка выводится при попытке пользователя авторизоваться в системе без настроенной роли. В таком случае отобразится страница с 403 ошибкой и текстом "Недостаточно прав. Для получения доступа обратитесь к руководителю группы или создайте заявку в </w:t>
      </w:r>
      <w:proofErr w:type="spellStart"/>
      <w:r w:rsidRPr="00A8334E">
        <w:t>HelpMe</w:t>
      </w:r>
      <w:proofErr w:type="spellEnd"/>
      <w:r w:rsidRPr="00A8334E">
        <w:t>".</w:t>
      </w:r>
    </w:p>
    <w:p w14:paraId="043DE699" w14:textId="699589C9" w:rsidR="00A8334E" w:rsidRDefault="00C3603F" w:rsidP="00FA2438">
      <w:pPr>
        <w:pStyle w:val="goststreammain"/>
        <w:spacing w:line="276" w:lineRule="auto"/>
        <w:ind w:hanging="142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28D3CE6B" wp14:editId="32ECB158">
            <wp:extent cx="6480175" cy="3580130"/>
            <wp:effectExtent l="57150" t="76200" r="53975" b="7747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03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58013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D207648" w14:textId="68AF32BE" w:rsidR="00C3603F" w:rsidRDefault="00C3603F" w:rsidP="00E34C2C">
      <w:pPr>
        <w:pStyle w:val="a1"/>
        <w:ind w:firstLine="0"/>
      </w:pPr>
      <w:r>
        <w:t xml:space="preserve">Окно в </w:t>
      </w:r>
      <w:r w:rsidRPr="00C3603F">
        <w:t>системе без настроенной роли</w:t>
      </w:r>
    </w:p>
    <w:p w14:paraId="4B4938CA" w14:textId="77777777" w:rsidR="00B961BE" w:rsidRDefault="00B961BE" w:rsidP="00B961BE">
      <w:pPr>
        <w:pStyle w:val="a1"/>
        <w:numPr>
          <w:ilvl w:val="0"/>
          <w:numId w:val="0"/>
        </w:numPr>
        <w:jc w:val="left"/>
      </w:pPr>
    </w:p>
    <w:p w14:paraId="358F9C4B" w14:textId="7CCF042E" w:rsidR="00C3603F" w:rsidRDefault="00C3603F" w:rsidP="00E34C2C">
      <w:pPr>
        <w:pStyle w:val="a1"/>
        <w:numPr>
          <w:ilvl w:val="0"/>
          <w:numId w:val="0"/>
        </w:numPr>
      </w:pPr>
      <w:r>
        <w:rPr>
          <w:lang w:eastAsia="ru-RU"/>
        </w:rPr>
        <w:drawing>
          <wp:inline distT="0" distB="0" distL="0" distR="0" wp14:anchorId="2CE05445" wp14:editId="708EE712">
            <wp:extent cx="3203205" cy="620461"/>
            <wp:effectExtent l="0" t="0" r="0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Untitled(4).pn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" t="4235" r="547" b="5728"/>
                    <a:stretch/>
                  </pic:blipFill>
                  <pic:spPr bwMode="auto">
                    <a:xfrm>
                      <a:off x="0" y="0"/>
                      <a:ext cx="3413821" cy="661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C4020D" w14:textId="77777777" w:rsidR="00C3603F" w:rsidRDefault="00C3603F" w:rsidP="00C3603F">
      <w:pPr>
        <w:pStyle w:val="a1"/>
        <w:ind w:firstLine="0"/>
      </w:pPr>
      <w:r>
        <w:t>Сообщение недостаточно прав</w:t>
      </w:r>
    </w:p>
    <w:p w14:paraId="79B504C9" w14:textId="2728AFDB" w:rsidR="00012E12" w:rsidRDefault="00166F9F" w:rsidP="006277DB">
      <w:pPr>
        <w:pStyle w:val="gostheadernum2"/>
        <w:spacing w:line="276" w:lineRule="auto"/>
      </w:pPr>
      <w:bookmarkStart w:id="35" w:name="_Toc173165185"/>
      <w:r>
        <w:t>Основное меню</w:t>
      </w:r>
      <w:bookmarkEnd w:id="35"/>
    </w:p>
    <w:p w14:paraId="3085861C" w14:textId="28F84ACE" w:rsidR="00166F9F" w:rsidRPr="00567E40" w:rsidRDefault="00166F9F" w:rsidP="006277DB">
      <w:pPr>
        <w:pStyle w:val="goststreammain"/>
        <w:spacing w:line="276" w:lineRule="auto"/>
      </w:pPr>
      <w:r w:rsidRPr="00567E40">
        <w:t xml:space="preserve">Основное меню </w:t>
      </w:r>
      <w:proofErr w:type="spellStart"/>
      <w:r w:rsidRPr="00567E40">
        <w:t>Омни</w:t>
      </w:r>
      <w:r w:rsidR="006160B4">
        <w:t>ч</w:t>
      </w:r>
      <w:r w:rsidRPr="00567E40">
        <w:t>ат</w:t>
      </w:r>
      <w:proofErr w:type="spellEnd"/>
      <w:r w:rsidRPr="00567E40">
        <w:t xml:space="preserve"> расположено вертикально вдоль левого края веб-страницы</w:t>
      </w:r>
      <w:r>
        <w:t xml:space="preserve"> и</w:t>
      </w:r>
      <w:r w:rsidRPr="00567E40">
        <w:t xml:space="preserve"> состоит из трех </w:t>
      </w:r>
      <w:r>
        <w:t>разделов</w:t>
      </w:r>
      <w:r w:rsidRPr="00567E40">
        <w:t>.</w:t>
      </w:r>
      <w:r>
        <w:t xml:space="preserve"> Ролевой доступ к разделам указан в таблице </w:t>
      </w:r>
      <w:r w:rsidR="001374C0">
        <w:fldChar w:fldCharType="begin"/>
      </w:r>
      <w:r w:rsidR="001374C0">
        <w:instrText xml:space="preserve"> REF _Ref48672559 \p \h  \* MERGEFORMAT </w:instrText>
      </w:r>
      <w:r w:rsidR="001374C0">
        <w:fldChar w:fldCharType="separate"/>
      </w:r>
      <w:r w:rsidR="00F93DB5">
        <w:t>ниже</w:t>
      </w:r>
      <w:r w:rsidR="001374C0">
        <w:fldChar w:fldCharType="end"/>
      </w:r>
      <w:r w:rsidR="00C84895">
        <w:t>.</w:t>
      </w:r>
    </w:p>
    <w:p w14:paraId="0D76BA04" w14:textId="77777777" w:rsidR="00166F9F" w:rsidRDefault="00166F9F" w:rsidP="006277DB">
      <w:pPr>
        <w:pStyle w:val="gosttablename"/>
        <w:spacing w:line="276" w:lineRule="auto"/>
      </w:pPr>
      <w:bookmarkStart w:id="36" w:name="_Ref48672563"/>
      <w:bookmarkStart w:id="37" w:name="_Ref48672559"/>
      <w:r>
        <w:t xml:space="preserve">Таблица </w:t>
      </w:r>
      <w:r w:rsidR="00C313C5">
        <w:rPr>
          <w:noProof/>
        </w:rPr>
        <w:fldChar w:fldCharType="begin"/>
      </w:r>
      <w:r w:rsidR="00A02E20">
        <w:rPr>
          <w:noProof/>
        </w:rPr>
        <w:instrText xml:space="preserve"> SEQ Таблица \* ARABIC </w:instrText>
      </w:r>
      <w:r w:rsidR="00C313C5">
        <w:rPr>
          <w:noProof/>
        </w:rPr>
        <w:fldChar w:fldCharType="separate"/>
      </w:r>
      <w:r w:rsidR="00F93DB5">
        <w:rPr>
          <w:noProof/>
        </w:rPr>
        <w:t>3</w:t>
      </w:r>
      <w:r w:rsidR="00C313C5">
        <w:rPr>
          <w:noProof/>
        </w:rPr>
        <w:fldChar w:fldCharType="end"/>
      </w:r>
      <w:bookmarkEnd w:id="36"/>
      <w:r w:rsidR="00782F26">
        <w:t xml:space="preserve"> — </w:t>
      </w:r>
      <w:r>
        <w:t>Ролевой доступ к разделам основного меню</w:t>
      </w:r>
      <w:bookmarkEnd w:id="37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2"/>
        <w:gridCol w:w="4816"/>
        <w:gridCol w:w="4817"/>
      </w:tblGrid>
      <w:tr w:rsidR="00166F9F" w:rsidRPr="00625AB2" w14:paraId="6CF96025" w14:textId="77777777" w:rsidTr="00293821">
        <w:trPr>
          <w:cantSplit/>
          <w:trHeight w:val="567"/>
          <w:tblHeader/>
        </w:trPr>
        <w:tc>
          <w:tcPr>
            <w:tcW w:w="562" w:type="dxa"/>
            <w:shd w:val="clear" w:color="auto" w:fill="D9D9D9" w:themeFill="background1" w:themeFillShade="D9"/>
            <w:vAlign w:val="center"/>
          </w:tcPr>
          <w:p w14:paraId="1ECAD6C4" w14:textId="77777777" w:rsidR="00166F9F" w:rsidRPr="00625AB2" w:rsidRDefault="00166F9F" w:rsidP="006277DB">
            <w:pPr>
              <w:pStyle w:val="gosttabletop"/>
              <w:spacing w:line="276" w:lineRule="auto"/>
            </w:pPr>
            <w:r w:rsidRPr="00625AB2">
              <w:t>№ п/п</w:t>
            </w:r>
          </w:p>
        </w:tc>
        <w:tc>
          <w:tcPr>
            <w:tcW w:w="4816" w:type="dxa"/>
            <w:shd w:val="clear" w:color="auto" w:fill="D9D9D9" w:themeFill="background1" w:themeFillShade="D9"/>
            <w:vAlign w:val="center"/>
          </w:tcPr>
          <w:p w14:paraId="669DD03A" w14:textId="77777777" w:rsidR="00166F9F" w:rsidRPr="00625AB2" w:rsidRDefault="00166F9F" w:rsidP="006277DB">
            <w:pPr>
              <w:pStyle w:val="gosttabletop"/>
              <w:spacing w:line="276" w:lineRule="auto"/>
            </w:pPr>
            <w:r>
              <w:t>Раздел</w:t>
            </w:r>
          </w:p>
        </w:tc>
        <w:tc>
          <w:tcPr>
            <w:tcW w:w="4817" w:type="dxa"/>
            <w:shd w:val="clear" w:color="auto" w:fill="D9D9D9" w:themeFill="background1" w:themeFillShade="D9"/>
            <w:vAlign w:val="center"/>
          </w:tcPr>
          <w:p w14:paraId="4F4A35A8" w14:textId="77777777" w:rsidR="00166F9F" w:rsidRPr="00625AB2" w:rsidRDefault="00166F9F" w:rsidP="006277DB">
            <w:pPr>
              <w:pStyle w:val="gosttabletop"/>
              <w:spacing w:line="276" w:lineRule="auto"/>
            </w:pPr>
            <w:r>
              <w:t>Доступен для роли</w:t>
            </w:r>
          </w:p>
        </w:tc>
      </w:tr>
      <w:tr w:rsidR="00166F9F" w14:paraId="77401C3D" w14:textId="77777777" w:rsidTr="00293821">
        <w:trPr>
          <w:cantSplit/>
          <w:trHeight w:val="283"/>
          <w:tblHeader/>
        </w:trPr>
        <w:tc>
          <w:tcPr>
            <w:tcW w:w="562" w:type="dxa"/>
            <w:shd w:val="clear" w:color="auto" w:fill="D9D9D9" w:themeFill="background1" w:themeFillShade="D9"/>
            <w:vAlign w:val="center"/>
          </w:tcPr>
          <w:p w14:paraId="35EA5DC8" w14:textId="77777777" w:rsidR="00166F9F" w:rsidRPr="00455966" w:rsidRDefault="00166F9F" w:rsidP="00541A4A">
            <w:pPr>
              <w:pStyle w:val="gosttabletop2"/>
              <w:numPr>
                <w:ilvl w:val="0"/>
                <w:numId w:val="9"/>
              </w:numPr>
              <w:spacing w:line="276" w:lineRule="auto"/>
              <w:ind w:left="248" w:hanging="248"/>
            </w:pPr>
          </w:p>
        </w:tc>
        <w:tc>
          <w:tcPr>
            <w:tcW w:w="4816" w:type="dxa"/>
            <w:shd w:val="clear" w:color="auto" w:fill="D9D9D9" w:themeFill="background1" w:themeFillShade="D9"/>
            <w:vAlign w:val="center"/>
          </w:tcPr>
          <w:p w14:paraId="7B1CA2AF" w14:textId="77777777" w:rsidR="00166F9F" w:rsidRPr="007F3071" w:rsidRDefault="00166F9F" w:rsidP="006277DB">
            <w:pPr>
              <w:pStyle w:val="gosttabletop2"/>
              <w:spacing w:line="276" w:lineRule="auto"/>
              <w:ind w:left="248" w:hanging="248"/>
            </w:pPr>
          </w:p>
        </w:tc>
        <w:tc>
          <w:tcPr>
            <w:tcW w:w="4817" w:type="dxa"/>
            <w:shd w:val="clear" w:color="auto" w:fill="D9D9D9" w:themeFill="background1" w:themeFillShade="D9"/>
            <w:vAlign w:val="center"/>
          </w:tcPr>
          <w:p w14:paraId="149A1C65" w14:textId="77777777" w:rsidR="00166F9F" w:rsidRPr="00455966" w:rsidRDefault="00166F9F" w:rsidP="006277DB">
            <w:pPr>
              <w:pStyle w:val="gosttabletop2"/>
              <w:spacing w:line="276" w:lineRule="auto"/>
              <w:ind w:left="248" w:hanging="248"/>
            </w:pPr>
          </w:p>
        </w:tc>
      </w:tr>
      <w:tr w:rsidR="00166F9F" w14:paraId="7E89D8DD" w14:textId="77777777" w:rsidTr="00293821">
        <w:trPr>
          <w:cantSplit/>
          <w:trHeight w:val="397"/>
        </w:trPr>
        <w:tc>
          <w:tcPr>
            <w:tcW w:w="562" w:type="dxa"/>
          </w:tcPr>
          <w:p w14:paraId="71885049" w14:textId="77777777" w:rsidR="00166F9F" w:rsidRPr="008308A1" w:rsidRDefault="00166F9F" w:rsidP="00541A4A">
            <w:pPr>
              <w:pStyle w:val="gosttablerow"/>
              <w:numPr>
                <w:ilvl w:val="0"/>
                <w:numId w:val="10"/>
              </w:numPr>
              <w:spacing w:before="41" w:after="41" w:line="276" w:lineRule="auto"/>
            </w:pPr>
          </w:p>
        </w:tc>
        <w:tc>
          <w:tcPr>
            <w:tcW w:w="4816" w:type="dxa"/>
          </w:tcPr>
          <w:p w14:paraId="157CF1BD" w14:textId="77777777" w:rsidR="00166F9F" w:rsidRPr="000B3A97" w:rsidRDefault="00166F9F" w:rsidP="006277DB">
            <w:pPr>
              <w:pStyle w:val="gosttabletext"/>
              <w:spacing w:before="41" w:after="41" w:line="276" w:lineRule="auto"/>
            </w:pPr>
            <w:r>
              <w:t>Чат</w:t>
            </w:r>
          </w:p>
        </w:tc>
        <w:tc>
          <w:tcPr>
            <w:tcW w:w="4817" w:type="dxa"/>
          </w:tcPr>
          <w:p w14:paraId="7552A4D1" w14:textId="77777777" w:rsidR="00166F9F" w:rsidRPr="00166F9F" w:rsidRDefault="00166F9F" w:rsidP="006277DB">
            <w:pPr>
              <w:pStyle w:val="gosttabletext"/>
              <w:spacing w:before="41" w:after="41" w:line="276" w:lineRule="auto"/>
            </w:pPr>
            <w:r>
              <w:t>Агент</w:t>
            </w:r>
          </w:p>
        </w:tc>
      </w:tr>
      <w:tr w:rsidR="00166F9F" w14:paraId="6B7ED34F" w14:textId="77777777" w:rsidTr="00293821">
        <w:trPr>
          <w:cantSplit/>
          <w:trHeight w:val="397"/>
        </w:trPr>
        <w:tc>
          <w:tcPr>
            <w:tcW w:w="562" w:type="dxa"/>
          </w:tcPr>
          <w:p w14:paraId="095188B4" w14:textId="77777777" w:rsidR="00166F9F" w:rsidRPr="008308A1" w:rsidRDefault="00166F9F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4816" w:type="dxa"/>
          </w:tcPr>
          <w:p w14:paraId="17F622F5" w14:textId="77777777" w:rsidR="00166F9F" w:rsidRPr="0083458B" w:rsidRDefault="00166F9F" w:rsidP="006277DB">
            <w:pPr>
              <w:pStyle w:val="gosttabletext"/>
              <w:spacing w:before="41" w:after="41" w:line="276" w:lineRule="auto"/>
            </w:pPr>
            <w:proofErr w:type="spellStart"/>
            <w:r>
              <w:t>Дашборд</w:t>
            </w:r>
            <w:proofErr w:type="spellEnd"/>
          </w:p>
        </w:tc>
        <w:tc>
          <w:tcPr>
            <w:tcW w:w="4817" w:type="dxa"/>
          </w:tcPr>
          <w:p w14:paraId="58A7C201" w14:textId="77777777" w:rsidR="00166F9F" w:rsidRDefault="00166F9F" w:rsidP="006277DB">
            <w:pPr>
              <w:pStyle w:val="gosttabletext"/>
              <w:spacing w:before="41" w:after="41" w:line="276" w:lineRule="auto"/>
            </w:pPr>
            <w:r>
              <w:t>Агент</w:t>
            </w:r>
          </w:p>
          <w:p w14:paraId="36CA98A0" w14:textId="77777777" w:rsidR="00166F9F" w:rsidRDefault="00166F9F" w:rsidP="006277DB">
            <w:pPr>
              <w:pStyle w:val="gosttabletext"/>
              <w:spacing w:before="41" w:after="41" w:line="276" w:lineRule="auto"/>
            </w:pPr>
            <w:r>
              <w:t>Супервайзер</w:t>
            </w:r>
          </w:p>
          <w:p w14:paraId="154DFA0F" w14:textId="77777777" w:rsidR="00166F9F" w:rsidRPr="00166F9F" w:rsidRDefault="00166F9F" w:rsidP="006277DB">
            <w:pPr>
              <w:pStyle w:val="gosttabletext"/>
              <w:spacing w:before="41" w:after="41" w:line="276" w:lineRule="auto"/>
            </w:pPr>
            <w:r>
              <w:t>Администратор</w:t>
            </w:r>
          </w:p>
        </w:tc>
      </w:tr>
      <w:tr w:rsidR="00166F9F" w14:paraId="41FD88BF" w14:textId="77777777" w:rsidTr="00293821">
        <w:trPr>
          <w:cantSplit/>
          <w:trHeight w:val="397"/>
        </w:trPr>
        <w:tc>
          <w:tcPr>
            <w:tcW w:w="562" w:type="dxa"/>
          </w:tcPr>
          <w:p w14:paraId="7B7D70F0" w14:textId="77777777" w:rsidR="00166F9F" w:rsidRPr="008308A1" w:rsidRDefault="00166F9F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4816" w:type="dxa"/>
          </w:tcPr>
          <w:p w14:paraId="16628F1E" w14:textId="77777777" w:rsidR="00166F9F" w:rsidRPr="0083458B" w:rsidRDefault="00166F9F" w:rsidP="006277DB">
            <w:pPr>
              <w:pStyle w:val="gosttabletext"/>
              <w:spacing w:before="41" w:after="41" w:line="276" w:lineRule="auto"/>
            </w:pPr>
            <w:r>
              <w:t>Настройки</w:t>
            </w:r>
          </w:p>
        </w:tc>
        <w:tc>
          <w:tcPr>
            <w:tcW w:w="4817" w:type="dxa"/>
          </w:tcPr>
          <w:p w14:paraId="5E1922FA" w14:textId="77777777" w:rsidR="00166F9F" w:rsidRDefault="00166F9F" w:rsidP="006277DB">
            <w:pPr>
              <w:pStyle w:val="gosttabletext"/>
              <w:spacing w:before="41" w:after="41" w:line="276" w:lineRule="auto"/>
            </w:pPr>
            <w:r>
              <w:t>Супервайзер</w:t>
            </w:r>
          </w:p>
          <w:p w14:paraId="055FA9B0" w14:textId="77777777" w:rsidR="00166F9F" w:rsidRPr="00320E83" w:rsidRDefault="00166F9F" w:rsidP="006277DB">
            <w:pPr>
              <w:pStyle w:val="gosttabletext"/>
              <w:spacing w:before="41" w:after="41" w:line="276" w:lineRule="auto"/>
            </w:pPr>
            <w:r>
              <w:t>Администратор</w:t>
            </w:r>
          </w:p>
        </w:tc>
      </w:tr>
    </w:tbl>
    <w:p w14:paraId="3673EFFD" w14:textId="10180B26" w:rsidR="005C3651" w:rsidRDefault="00FC61A2" w:rsidP="006277DB">
      <w:pPr>
        <w:pStyle w:val="gostpicture"/>
        <w:spacing w:line="276" w:lineRule="auto"/>
      </w:pPr>
      <w:r w:rsidRPr="00FC61A2">
        <w:rPr>
          <w:noProof/>
          <w:lang w:eastAsia="ru-RU"/>
        </w:rPr>
        <w:lastRenderedPageBreak/>
        <w:drawing>
          <wp:inline distT="0" distB="0" distL="0" distR="0" wp14:anchorId="6C9D187F" wp14:editId="4784EE52">
            <wp:extent cx="648919" cy="2245696"/>
            <wp:effectExtent l="0" t="0" r="0" b="254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05903" cy="24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61A2">
        <w:rPr>
          <w:noProof/>
          <w:lang w:eastAsia="ru-RU"/>
        </w:rPr>
        <w:t xml:space="preserve"> </w:t>
      </w:r>
    </w:p>
    <w:p w14:paraId="18CA8645" w14:textId="472D8450" w:rsidR="00166F9F" w:rsidRPr="00166F9F" w:rsidRDefault="005C3651" w:rsidP="003E0264">
      <w:pPr>
        <w:pStyle w:val="a1"/>
        <w:ind w:firstLine="0"/>
      </w:pPr>
      <w:r>
        <w:t xml:space="preserve"> </w:t>
      </w:r>
      <w:r w:rsidRPr="00567E40">
        <w:t>Основное меню Омни</w:t>
      </w:r>
      <w:r w:rsidR="006160B4">
        <w:t>ч</w:t>
      </w:r>
      <w:r w:rsidRPr="00567E40">
        <w:t>ат</w:t>
      </w:r>
    </w:p>
    <w:p w14:paraId="2C8DB1E0" w14:textId="15AFF70F" w:rsidR="00166F9F" w:rsidRPr="00567E40" w:rsidRDefault="00166F9F" w:rsidP="006277DB">
      <w:pPr>
        <w:pStyle w:val="gostheadernum3"/>
        <w:spacing w:line="276" w:lineRule="auto"/>
      </w:pPr>
      <w:bookmarkStart w:id="38" w:name="_Toc173165186"/>
      <w:r>
        <w:t xml:space="preserve">Раздел </w:t>
      </w:r>
      <w:r w:rsidR="00164DA7">
        <w:t>«</w:t>
      </w:r>
      <w:r>
        <w:t>Чат</w:t>
      </w:r>
      <w:r w:rsidR="00164DA7">
        <w:t>»</w:t>
      </w:r>
      <w:bookmarkEnd w:id="38"/>
    </w:p>
    <w:p w14:paraId="4A699E67" w14:textId="50EEA13F" w:rsidR="00412696" w:rsidRDefault="00166F9F" w:rsidP="00412696">
      <w:pPr>
        <w:pStyle w:val="goststreammainbeforeList"/>
        <w:spacing w:line="276" w:lineRule="auto"/>
      </w:pPr>
      <w:r w:rsidRPr="00567E40">
        <w:t>Чат необходим для работы с обращениями</w:t>
      </w:r>
      <w:r>
        <w:t>.</w:t>
      </w:r>
      <w:r w:rsidRPr="00567E40">
        <w:t xml:space="preserve"> Раздел состоит из двух вертикальных областей. Область слева предназначена для отображения всех поступивших обращений, а область справа</w:t>
      </w:r>
      <w:r w:rsidR="00782F26">
        <w:t xml:space="preserve"> — </w:t>
      </w:r>
      <w:r w:rsidR="00412696">
        <w:t>д</w:t>
      </w:r>
      <w:r w:rsidRPr="00567E40">
        <w:t>ля работы с выбранным обращением. Область справа состоит из блока диалога и блока информации о клиенте.</w:t>
      </w:r>
    </w:p>
    <w:p w14:paraId="029340BF" w14:textId="75B0F4E1" w:rsidR="005C3651" w:rsidRDefault="000B3CFC" w:rsidP="00FA2438">
      <w:pPr>
        <w:pStyle w:val="gostpicture"/>
        <w:spacing w:line="276" w:lineRule="auto"/>
        <w:ind w:hanging="142"/>
      </w:pPr>
      <w:r>
        <w:rPr>
          <w:noProof/>
          <w:lang w:eastAsia="ru-RU"/>
        </w:rPr>
        <w:drawing>
          <wp:inline distT="0" distB="0" distL="0" distR="0" wp14:anchorId="20AF550D" wp14:editId="5928018D">
            <wp:extent cx="6480175" cy="3082290"/>
            <wp:effectExtent l="57150" t="76200" r="53975" b="8001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Untitled(16)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8229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FC61A2" w:rsidRPr="00FC61A2">
        <w:rPr>
          <w:noProof/>
          <w:lang w:eastAsia="ru-RU"/>
        </w:rPr>
        <w:t xml:space="preserve"> </w:t>
      </w:r>
    </w:p>
    <w:p w14:paraId="66278C44" w14:textId="77777777" w:rsidR="00166F9F" w:rsidRPr="00BB2F08" w:rsidRDefault="00BB2F08" w:rsidP="003E0264">
      <w:pPr>
        <w:pStyle w:val="a1"/>
        <w:ind w:firstLine="0"/>
      </w:pPr>
      <w:r>
        <w:rPr>
          <w:lang w:val="en-US"/>
        </w:rPr>
        <w:t xml:space="preserve"> </w:t>
      </w:r>
      <w:r w:rsidR="00D439C5" w:rsidRPr="00BB2F08">
        <w:t xml:space="preserve">Раздел </w:t>
      </w:r>
      <w:r w:rsidR="00164DA7" w:rsidRPr="00BB2F08">
        <w:t>«</w:t>
      </w:r>
      <w:r w:rsidR="00D439C5" w:rsidRPr="00BB2F08">
        <w:t>Чат</w:t>
      </w:r>
      <w:r w:rsidR="00164DA7" w:rsidRPr="00BB2F08">
        <w:t>»</w:t>
      </w:r>
    </w:p>
    <w:p w14:paraId="163D0558" w14:textId="1158FAAF" w:rsidR="001B2847" w:rsidRDefault="001B2847" w:rsidP="006277DB">
      <w:pPr>
        <w:pStyle w:val="gostheadernum3"/>
        <w:spacing w:line="276" w:lineRule="auto"/>
      </w:pPr>
      <w:bookmarkStart w:id="39" w:name="_Ref90388821"/>
      <w:bookmarkStart w:id="40" w:name="_Ref90388825"/>
      <w:bookmarkStart w:id="41" w:name="_Toc173165187"/>
      <w:r>
        <w:t xml:space="preserve">Раздел </w:t>
      </w:r>
      <w:r w:rsidR="00164DA7">
        <w:t>«</w:t>
      </w:r>
      <w:proofErr w:type="spellStart"/>
      <w:r>
        <w:t>Дашборд</w:t>
      </w:r>
      <w:proofErr w:type="spellEnd"/>
      <w:r w:rsidR="00164DA7">
        <w:t>»</w:t>
      </w:r>
      <w:bookmarkEnd w:id="39"/>
      <w:bookmarkEnd w:id="40"/>
      <w:bookmarkEnd w:id="41"/>
    </w:p>
    <w:p w14:paraId="3E02B605" w14:textId="77777777" w:rsidR="00166F9F" w:rsidRPr="00567E40" w:rsidRDefault="001B2847" w:rsidP="006277DB">
      <w:pPr>
        <w:pStyle w:val="goststreammain"/>
        <w:spacing w:line="276" w:lineRule="auto"/>
      </w:pPr>
      <w:r>
        <w:t>Раздел</w:t>
      </w:r>
      <w:r w:rsidR="00166F9F" w:rsidRPr="00567E40">
        <w:t xml:space="preserve"> </w:t>
      </w:r>
      <w:proofErr w:type="spellStart"/>
      <w:r w:rsidR="00166F9F" w:rsidRPr="00567E40">
        <w:t>Дашборд</w:t>
      </w:r>
      <w:proofErr w:type="spellEnd"/>
      <w:r w:rsidR="00166F9F" w:rsidRPr="00567E40">
        <w:t xml:space="preserve"> предназначен для анализа качества обслуживания клиентов компании.</w:t>
      </w:r>
    </w:p>
    <w:p w14:paraId="090DA860" w14:textId="77777777" w:rsidR="00166F9F" w:rsidRPr="00567E40" w:rsidRDefault="00166F9F" w:rsidP="006277DB">
      <w:pPr>
        <w:pStyle w:val="goststreammain"/>
        <w:spacing w:line="276" w:lineRule="auto"/>
      </w:pPr>
      <w:r w:rsidRPr="00567E40">
        <w:t xml:space="preserve">В </w:t>
      </w:r>
      <w:proofErr w:type="spellStart"/>
      <w:r w:rsidRPr="00567E40">
        <w:t>Дашборд</w:t>
      </w:r>
      <w:proofErr w:type="spellEnd"/>
      <w:r w:rsidRPr="00567E40">
        <w:t xml:space="preserve"> находится подробная информация по обращениям, поступившим в систему. </w:t>
      </w:r>
      <w:r w:rsidR="00535320">
        <w:t xml:space="preserve">В верхней области раздела </w:t>
      </w:r>
      <w:r w:rsidRPr="00567E40">
        <w:t>находятся фильтры, которые формируют вывод статистики на экран, нижняя область состоит из списка групп/агентов и графиков/таблицы обращений (зависит от выбранного подраздела).</w:t>
      </w:r>
    </w:p>
    <w:p w14:paraId="6C011415" w14:textId="33B9F595" w:rsidR="005C3651" w:rsidRDefault="008034D7" w:rsidP="00FA2438">
      <w:pPr>
        <w:pStyle w:val="gostpicture"/>
        <w:spacing w:line="276" w:lineRule="auto"/>
        <w:ind w:hanging="142"/>
      </w:pPr>
      <w:r>
        <w:rPr>
          <w:noProof/>
          <w:lang w:eastAsia="ru-RU"/>
        </w:rPr>
        <w:lastRenderedPageBreak/>
        <w:drawing>
          <wp:inline distT="0" distB="0" distL="0" distR="0" wp14:anchorId="000F11D3" wp14:editId="6634E9D1">
            <wp:extent cx="6480175" cy="3052445"/>
            <wp:effectExtent l="57150" t="76200" r="53975" b="717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ntitled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52445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06C6617" w14:textId="77777777" w:rsidR="001B2847" w:rsidRDefault="00D439C5" w:rsidP="003E0264">
      <w:pPr>
        <w:pStyle w:val="a1"/>
        <w:ind w:firstLine="0"/>
      </w:pPr>
      <w:r>
        <w:t>Раздел</w:t>
      </w:r>
      <w:r w:rsidRPr="00567E40">
        <w:t xml:space="preserve"> </w:t>
      </w:r>
      <w:r w:rsidR="00164DA7">
        <w:t>«</w:t>
      </w:r>
      <w:r w:rsidRPr="00567E40">
        <w:t>Дашборд</w:t>
      </w:r>
      <w:r w:rsidR="00164DA7">
        <w:t>»</w:t>
      </w:r>
      <w:r w:rsidRPr="00567E40">
        <w:t xml:space="preserve">. Подраздел </w:t>
      </w:r>
      <w:r w:rsidR="00164DA7">
        <w:t>«</w:t>
      </w:r>
      <w:r w:rsidRPr="00567E40">
        <w:t>Обращения</w:t>
      </w:r>
      <w:r w:rsidR="00164DA7">
        <w:t>»</w:t>
      </w:r>
    </w:p>
    <w:p w14:paraId="59952897" w14:textId="43D1A72C" w:rsidR="005C3651" w:rsidRDefault="008034D7" w:rsidP="00FA2438">
      <w:pPr>
        <w:pStyle w:val="gostpicture"/>
        <w:spacing w:line="276" w:lineRule="auto"/>
        <w:ind w:hanging="142"/>
      </w:pPr>
      <w:r>
        <w:rPr>
          <w:noProof/>
          <w:lang w:eastAsia="ru-RU"/>
        </w:rPr>
        <w:drawing>
          <wp:inline distT="0" distB="0" distL="0" distR="0" wp14:anchorId="5D0713FB" wp14:editId="1668FB21">
            <wp:extent cx="6480175" cy="3081020"/>
            <wp:effectExtent l="57150" t="76200" r="53975" b="812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Untitled(1)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8102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431773" w14:textId="77777777" w:rsidR="001B2847" w:rsidRDefault="00D439C5" w:rsidP="003E0264">
      <w:pPr>
        <w:pStyle w:val="a1"/>
        <w:ind w:firstLine="0"/>
      </w:pPr>
      <w:r w:rsidRPr="00733EAE">
        <w:t xml:space="preserve">Раздел </w:t>
      </w:r>
      <w:r w:rsidR="00164DA7">
        <w:t>«</w:t>
      </w:r>
      <w:r w:rsidRPr="00733EAE">
        <w:t>Дашборд</w:t>
      </w:r>
      <w:r w:rsidR="00164DA7">
        <w:t>»</w:t>
      </w:r>
      <w:r w:rsidRPr="00733EAE">
        <w:t xml:space="preserve">. Подраздел </w:t>
      </w:r>
      <w:r w:rsidR="00164DA7">
        <w:t>«</w:t>
      </w:r>
      <w:r w:rsidRPr="001B2847">
        <w:t>Статистика</w:t>
      </w:r>
      <w:r w:rsidR="00164DA7">
        <w:t>»</w:t>
      </w:r>
    </w:p>
    <w:p w14:paraId="0AE77FFB" w14:textId="17F4FA34" w:rsidR="00166F9F" w:rsidRPr="00567E40" w:rsidRDefault="003625A6" w:rsidP="006277DB">
      <w:pPr>
        <w:pStyle w:val="gostheadernum3"/>
        <w:spacing w:line="276" w:lineRule="auto"/>
      </w:pPr>
      <w:bookmarkStart w:id="42" w:name="_Ref78207938"/>
      <w:bookmarkStart w:id="43" w:name="_Ref78207950"/>
      <w:bookmarkStart w:id="44" w:name="_Toc173165188"/>
      <w:r>
        <w:t xml:space="preserve">Раздел </w:t>
      </w:r>
      <w:r w:rsidR="00164DA7">
        <w:t>«</w:t>
      </w:r>
      <w:r>
        <w:t>Настройки</w:t>
      </w:r>
      <w:r w:rsidR="00164DA7">
        <w:t>»</w:t>
      </w:r>
      <w:bookmarkEnd w:id="42"/>
      <w:bookmarkEnd w:id="43"/>
      <w:bookmarkEnd w:id="44"/>
    </w:p>
    <w:p w14:paraId="6E25748E" w14:textId="3D792BF2" w:rsidR="00166F9F" w:rsidRDefault="00166F9F" w:rsidP="006277DB">
      <w:pPr>
        <w:pStyle w:val="goststreammainbeforeList"/>
        <w:spacing w:line="276" w:lineRule="auto"/>
      </w:pPr>
      <w:r w:rsidRPr="00567E40">
        <w:t>Вкладка Настройки предназначена для управления опциями системы.</w:t>
      </w:r>
      <w:r w:rsidR="003625A6">
        <w:t xml:space="preserve"> Раздел делится на две области. В </w:t>
      </w:r>
      <w:r w:rsidR="00C3603F">
        <w:t>верхней</w:t>
      </w:r>
      <w:r w:rsidR="003625A6">
        <w:t xml:space="preserve"> области расположено меню раздела. В </w:t>
      </w:r>
      <w:r w:rsidR="00C3603F">
        <w:t>нижней</w:t>
      </w:r>
      <w:r w:rsidR="00782F26">
        <w:t xml:space="preserve"> — </w:t>
      </w:r>
      <w:r w:rsidR="003625A6">
        <w:t>содержание выбранного пункта меню.</w:t>
      </w:r>
    </w:p>
    <w:p w14:paraId="2DF56A84" w14:textId="77777777" w:rsidR="00797192" w:rsidRPr="00797192" w:rsidRDefault="00797192" w:rsidP="006277DB">
      <w:pPr>
        <w:pStyle w:val="goststreammain"/>
        <w:spacing w:line="276" w:lineRule="auto"/>
      </w:pPr>
    </w:p>
    <w:p w14:paraId="3B041867" w14:textId="2CC3007F" w:rsidR="00A30B97" w:rsidRDefault="008034D7" w:rsidP="00571977">
      <w:pPr>
        <w:pStyle w:val="gostpicture"/>
        <w:spacing w:line="276" w:lineRule="auto"/>
        <w:ind w:hanging="142"/>
      </w:pPr>
      <w:r>
        <w:rPr>
          <w:noProof/>
          <w:lang w:eastAsia="ru-RU"/>
        </w:rPr>
        <w:lastRenderedPageBreak/>
        <w:drawing>
          <wp:inline distT="0" distB="0" distL="0" distR="0" wp14:anchorId="4FF6E5F2" wp14:editId="2A2BA9D7">
            <wp:extent cx="6480175" cy="3013710"/>
            <wp:effectExtent l="57150" t="76200" r="53975" b="723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Untitled(3)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1371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290814" w14:textId="77777777" w:rsidR="003625A6" w:rsidRDefault="00A30B97" w:rsidP="003E0264">
      <w:pPr>
        <w:pStyle w:val="a1"/>
        <w:ind w:firstLine="0"/>
      </w:pPr>
      <w:r>
        <w:t xml:space="preserve">Раздел </w:t>
      </w:r>
      <w:r w:rsidR="00164DA7">
        <w:t>«</w:t>
      </w:r>
      <w:r>
        <w:t>Настройки</w:t>
      </w:r>
      <w:r w:rsidR="00164DA7">
        <w:t>»</w:t>
      </w:r>
    </w:p>
    <w:p w14:paraId="6C27A6E1" w14:textId="3F7AE580" w:rsidR="00A30B97" w:rsidRDefault="008034D7" w:rsidP="006277DB">
      <w:pPr>
        <w:pStyle w:val="gostpicture"/>
        <w:spacing w:line="276" w:lineRule="auto"/>
      </w:pPr>
      <w:r>
        <w:rPr>
          <w:noProof/>
          <w:lang w:eastAsia="ru-RU"/>
        </w:rPr>
        <w:drawing>
          <wp:inline distT="0" distB="0" distL="0" distR="0" wp14:anchorId="68C32FE5" wp14:editId="3F9C670D">
            <wp:extent cx="5346319" cy="349436"/>
            <wp:effectExtent l="57150" t="76200" r="45085" b="698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Untitled(2)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0493" cy="371278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839E7BF" w14:textId="77777777" w:rsidR="00A30B97" w:rsidRDefault="00A30B97" w:rsidP="003E0264">
      <w:pPr>
        <w:pStyle w:val="a1"/>
        <w:ind w:firstLine="0"/>
      </w:pPr>
      <w:r>
        <w:t xml:space="preserve">Меню раздела </w:t>
      </w:r>
      <w:r w:rsidR="00164DA7">
        <w:t>«</w:t>
      </w:r>
      <w:r>
        <w:t>Настройки</w:t>
      </w:r>
      <w:r w:rsidR="00164DA7">
        <w:t>»</w:t>
      </w:r>
    </w:p>
    <w:p w14:paraId="707C5457" w14:textId="77777777" w:rsidR="00166F9F" w:rsidRPr="00567E40" w:rsidRDefault="003625A6" w:rsidP="006277DB">
      <w:pPr>
        <w:pStyle w:val="goststreammainbeforeList"/>
        <w:spacing w:line="276" w:lineRule="auto"/>
      </w:pPr>
      <w:r>
        <w:t xml:space="preserve">Для перехода к </w:t>
      </w:r>
      <w:r w:rsidRPr="00567E40">
        <w:t>созданию, управлению и/или редактированию</w:t>
      </w:r>
      <w:r>
        <w:t xml:space="preserve">, необходимо выбрать пункт меню раздела </w:t>
      </w:r>
      <w:r w:rsidR="00164DA7">
        <w:t>«</w:t>
      </w:r>
      <w:r w:rsidRPr="003625A6">
        <w:t>Настройки</w:t>
      </w:r>
      <w:r w:rsidR="00164DA7">
        <w:t>»</w:t>
      </w:r>
      <w:r w:rsidRPr="00567E40">
        <w:t xml:space="preserve"> </w:t>
      </w:r>
      <w:r>
        <w:t>левой кнопкой мыши</w:t>
      </w:r>
      <w:r w:rsidR="00166F9F" w:rsidRPr="00567E40">
        <w:t>:</w:t>
      </w:r>
    </w:p>
    <w:p w14:paraId="6CBC7228" w14:textId="77777777" w:rsidR="00166F9F" w:rsidRPr="00567E40" w:rsidRDefault="003625A6" w:rsidP="006277DB">
      <w:pPr>
        <w:pStyle w:val="goststreamlistmark1"/>
        <w:spacing w:line="276" w:lineRule="auto"/>
      </w:pPr>
      <w:r>
        <w:t>Шаблоны</w:t>
      </w:r>
      <w:r w:rsidR="00782F26">
        <w:t xml:space="preserve"> — </w:t>
      </w:r>
      <w:r w:rsidR="00166F9F" w:rsidRPr="00567E40">
        <w:t>заготовленны</w:t>
      </w:r>
      <w:r>
        <w:t>е</w:t>
      </w:r>
      <w:r w:rsidR="00166F9F" w:rsidRPr="00567E40">
        <w:t xml:space="preserve"> шаблон</w:t>
      </w:r>
      <w:r>
        <w:t>ы</w:t>
      </w:r>
      <w:r w:rsidR="00166F9F" w:rsidRPr="00567E40">
        <w:t xml:space="preserve"> ответов агентов;</w:t>
      </w:r>
    </w:p>
    <w:p w14:paraId="4F89D590" w14:textId="77777777" w:rsidR="00166F9F" w:rsidRPr="00567E40" w:rsidRDefault="003625A6" w:rsidP="006277DB">
      <w:pPr>
        <w:pStyle w:val="goststreamlistmark1"/>
        <w:spacing w:line="276" w:lineRule="auto"/>
      </w:pPr>
      <w:r>
        <w:t>Сотрудники</w:t>
      </w:r>
      <w:r w:rsidR="00782F26">
        <w:t xml:space="preserve"> — </w:t>
      </w:r>
      <w:r w:rsidR="00166F9F" w:rsidRPr="00567E40">
        <w:t>профил</w:t>
      </w:r>
      <w:r>
        <w:t>и</w:t>
      </w:r>
      <w:r w:rsidR="00166F9F" w:rsidRPr="00567E40">
        <w:t xml:space="preserve"> сотрудников и объединение их в </w:t>
      </w:r>
      <w:proofErr w:type="spellStart"/>
      <w:r w:rsidR="00166F9F" w:rsidRPr="00567E40">
        <w:t>скилл</w:t>
      </w:r>
      <w:proofErr w:type="spellEnd"/>
      <w:r w:rsidR="00166F9F" w:rsidRPr="00567E40">
        <w:t>-группы;</w:t>
      </w:r>
    </w:p>
    <w:p w14:paraId="75D2D179" w14:textId="77777777" w:rsidR="00166F9F" w:rsidRPr="00567E40" w:rsidRDefault="003625A6" w:rsidP="006277DB">
      <w:pPr>
        <w:pStyle w:val="goststreamlistmark1"/>
        <w:spacing w:line="276" w:lineRule="auto"/>
      </w:pPr>
      <w:r>
        <w:t>Каналы</w:t>
      </w:r>
      <w:r w:rsidR="00782F26">
        <w:t xml:space="preserve"> — </w:t>
      </w:r>
      <w:r>
        <w:t>каналы</w:t>
      </w:r>
      <w:r w:rsidR="00166F9F" w:rsidRPr="00567E40">
        <w:t xml:space="preserve"> веб-чат</w:t>
      </w:r>
      <w:r>
        <w:t>а</w:t>
      </w:r>
      <w:r w:rsidR="00166F9F" w:rsidRPr="00567E40">
        <w:t>;</w:t>
      </w:r>
    </w:p>
    <w:p w14:paraId="33BAF8D5" w14:textId="77777777" w:rsidR="003C0DF5" w:rsidRPr="00567E40" w:rsidRDefault="003C0DF5" w:rsidP="006277DB">
      <w:pPr>
        <w:pStyle w:val="goststreamlistmark1"/>
        <w:spacing w:line="276" w:lineRule="auto"/>
      </w:pPr>
      <w:r>
        <w:t>Экстренные уведомления</w:t>
      </w:r>
      <w:r w:rsidR="00782F26">
        <w:t xml:space="preserve"> — </w:t>
      </w:r>
      <w:r>
        <w:t>автос</w:t>
      </w:r>
      <w:r w:rsidRPr="003C0DF5">
        <w:t>ообщения,</w:t>
      </w:r>
      <w:r>
        <w:t xml:space="preserve"> </w:t>
      </w:r>
      <w:r w:rsidRPr="003C0DF5">
        <w:t>уведомляющие</w:t>
      </w:r>
      <w:r>
        <w:t xml:space="preserve"> </w:t>
      </w:r>
      <w:r w:rsidRPr="003C0DF5">
        <w:t>о</w:t>
      </w:r>
      <w:r>
        <w:t xml:space="preserve"> </w:t>
      </w:r>
      <w:r w:rsidRPr="003C0DF5">
        <w:t>наличии</w:t>
      </w:r>
      <w:r>
        <w:t xml:space="preserve"> </w:t>
      </w:r>
      <w:r w:rsidRPr="003C0DF5">
        <w:t>массовой</w:t>
      </w:r>
      <w:r>
        <w:t xml:space="preserve"> </w:t>
      </w:r>
      <w:r w:rsidRPr="003C0DF5">
        <w:t>аварии,</w:t>
      </w:r>
      <w:r>
        <w:t xml:space="preserve"> </w:t>
      </w:r>
      <w:r w:rsidRPr="003C0DF5">
        <w:t>оповещения</w:t>
      </w:r>
      <w:r>
        <w:t xml:space="preserve"> </w:t>
      </w:r>
      <w:r w:rsidRPr="003C0DF5">
        <w:t>о</w:t>
      </w:r>
      <w:r>
        <w:t xml:space="preserve"> </w:t>
      </w:r>
      <w:r w:rsidRPr="003C0DF5">
        <w:t>проведении</w:t>
      </w:r>
      <w:r>
        <w:t xml:space="preserve"> </w:t>
      </w:r>
      <w:r w:rsidRPr="003C0DF5">
        <w:t>работ,</w:t>
      </w:r>
      <w:r>
        <w:t xml:space="preserve"> </w:t>
      </w:r>
      <w:r w:rsidRPr="003C0DF5">
        <w:t>об</w:t>
      </w:r>
      <w:r>
        <w:t xml:space="preserve"> </w:t>
      </w:r>
      <w:r w:rsidRPr="003C0DF5">
        <w:t>ограничении</w:t>
      </w:r>
      <w:r>
        <w:t xml:space="preserve"> </w:t>
      </w:r>
      <w:r w:rsidRPr="003C0DF5">
        <w:t>доступности</w:t>
      </w:r>
      <w:r>
        <w:t xml:space="preserve"> </w:t>
      </w:r>
      <w:r w:rsidRPr="003C0DF5">
        <w:t>контактного</w:t>
      </w:r>
      <w:r>
        <w:t xml:space="preserve"> </w:t>
      </w:r>
      <w:r w:rsidRPr="003C0DF5">
        <w:t>центра</w:t>
      </w:r>
      <w:r>
        <w:t xml:space="preserve"> </w:t>
      </w:r>
      <w:r w:rsidRPr="003C0DF5">
        <w:t>и</w:t>
      </w:r>
      <w:r>
        <w:t xml:space="preserve"> </w:t>
      </w:r>
      <w:r w:rsidRPr="003C0DF5">
        <w:t>т.д.</w:t>
      </w:r>
      <w:r>
        <w:t>;</w:t>
      </w:r>
    </w:p>
    <w:p w14:paraId="26E8D02F" w14:textId="77777777" w:rsidR="00166F9F" w:rsidRPr="00567E40" w:rsidRDefault="003625A6" w:rsidP="006277DB">
      <w:pPr>
        <w:pStyle w:val="goststreamlistmark1"/>
        <w:spacing w:line="276" w:lineRule="auto"/>
      </w:pPr>
      <w:r>
        <w:t>Роли</w:t>
      </w:r>
      <w:r w:rsidR="00782F26">
        <w:t xml:space="preserve"> — </w:t>
      </w:r>
      <w:r>
        <w:t>управление</w:t>
      </w:r>
      <w:r w:rsidR="00166F9F" w:rsidRPr="00567E40">
        <w:t xml:space="preserve"> ролями;</w:t>
      </w:r>
    </w:p>
    <w:p w14:paraId="4C875585" w14:textId="77777777" w:rsidR="00841BE0" w:rsidRDefault="003625A6" w:rsidP="006277DB">
      <w:pPr>
        <w:pStyle w:val="goststreamlistmark1"/>
        <w:spacing w:line="276" w:lineRule="auto"/>
      </w:pPr>
      <w:r>
        <w:t>Чат</w:t>
      </w:r>
      <w:r w:rsidR="003F4444" w:rsidRPr="003F4444">
        <w:t>-</w:t>
      </w:r>
      <w:r>
        <w:t>боты</w:t>
      </w:r>
      <w:r w:rsidR="00782F26">
        <w:t xml:space="preserve"> — </w:t>
      </w:r>
      <w:r w:rsidR="00166F9F" w:rsidRPr="00567E40">
        <w:t>управлени</w:t>
      </w:r>
      <w:r>
        <w:t>е</w:t>
      </w:r>
      <w:r w:rsidR="00166F9F" w:rsidRPr="00567E40">
        <w:t xml:space="preserve"> чат-ботами</w:t>
      </w:r>
      <w:r w:rsidR="00841BE0">
        <w:t>;</w:t>
      </w:r>
    </w:p>
    <w:p w14:paraId="3CD6CA6A" w14:textId="77777777" w:rsidR="00166F9F" w:rsidRPr="00567E40" w:rsidRDefault="00841BE0" w:rsidP="006277DB">
      <w:pPr>
        <w:pStyle w:val="goststreamlistmark1"/>
        <w:spacing w:line="276" w:lineRule="auto"/>
      </w:pPr>
      <w:proofErr w:type="spellStart"/>
      <w:r>
        <w:t>Стикеры</w:t>
      </w:r>
      <w:proofErr w:type="spellEnd"/>
      <w:r w:rsidR="00782F26">
        <w:t xml:space="preserve"> — </w:t>
      </w:r>
      <w:r>
        <w:t xml:space="preserve">управление </w:t>
      </w:r>
      <w:proofErr w:type="spellStart"/>
      <w:r>
        <w:t>стикерами</w:t>
      </w:r>
      <w:proofErr w:type="spellEnd"/>
      <w:r w:rsidR="00166F9F" w:rsidRPr="00567E40">
        <w:t>.</w:t>
      </w:r>
    </w:p>
    <w:p w14:paraId="17200F5D" w14:textId="7EB63CCD" w:rsidR="00166F9F" w:rsidRDefault="00AB55A3" w:rsidP="006277DB">
      <w:pPr>
        <w:pStyle w:val="gostheadernum2"/>
        <w:spacing w:line="276" w:lineRule="auto"/>
      </w:pPr>
      <w:bookmarkStart w:id="45" w:name="_Ref84936373"/>
      <w:bookmarkStart w:id="46" w:name="_Ref84936379"/>
      <w:bookmarkStart w:id="47" w:name="_Toc173165189"/>
      <w:r>
        <w:t>Ролевая матрица доступа</w:t>
      </w:r>
      <w:bookmarkEnd w:id="45"/>
      <w:bookmarkEnd w:id="46"/>
      <w:bookmarkEnd w:id="47"/>
    </w:p>
    <w:p w14:paraId="43FA27DE" w14:textId="77777777" w:rsidR="00AB55A3" w:rsidRPr="00567E40" w:rsidRDefault="00AB55A3" w:rsidP="006277DB">
      <w:pPr>
        <w:pStyle w:val="goststreammainbeforeList"/>
        <w:spacing w:line="276" w:lineRule="auto"/>
      </w:pPr>
      <w:r w:rsidRPr="00567E40">
        <w:t>В системе предусмотрены следующие</w:t>
      </w:r>
      <w:r w:rsidRPr="00BD4007">
        <w:t xml:space="preserve"> условные</w:t>
      </w:r>
      <w:r w:rsidRPr="00567E40">
        <w:t xml:space="preserve"> роли:</w:t>
      </w:r>
    </w:p>
    <w:p w14:paraId="6ED85B9E" w14:textId="77777777" w:rsidR="00AB55A3" w:rsidRPr="00567E40" w:rsidRDefault="00D74A10" w:rsidP="006277DB">
      <w:pPr>
        <w:pStyle w:val="goststreamlistmark1"/>
        <w:spacing w:line="276" w:lineRule="auto"/>
      </w:pPr>
      <w:r w:rsidRPr="00567E40">
        <w:t>Агент</w:t>
      </w:r>
      <w:r w:rsidR="00AB55A3" w:rsidRPr="00567E40">
        <w:t>;</w:t>
      </w:r>
    </w:p>
    <w:p w14:paraId="7D3FB2C8" w14:textId="77777777" w:rsidR="00AB55A3" w:rsidRPr="00567E40" w:rsidRDefault="00D74A10" w:rsidP="006277DB">
      <w:pPr>
        <w:pStyle w:val="goststreamlistmark1"/>
        <w:spacing w:line="276" w:lineRule="auto"/>
      </w:pPr>
      <w:r w:rsidRPr="00567E40">
        <w:t>Супервайзер</w:t>
      </w:r>
      <w:r w:rsidR="00AB55A3" w:rsidRPr="00567E40">
        <w:t>;</w:t>
      </w:r>
    </w:p>
    <w:p w14:paraId="0FBAA290" w14:textId="77777777" w:rsidR="00AB55A3" w:rsidRDefault="00D74A10" w:rsidP="006277DB">
      <w:pPr>
        <w:pStyle w:val="goststreamlistmark1"/>
        <w:spacing w:line="276" w:lineRule="auto"/>
      </w:pPr>
      <w:r w:rsidRPr="00567E40">
        <w:t>Администратор</w:t>
      </w:r>
      <w:r w:rsidR="00AB55A3" w:rsidRPr="00567E40">
        <w:t>.</w:t>
      </w:r>
    </w:p>
    <w:p w14:paraId="05FB2431" w14:textId="77777777" w:rsidR="0008326B" w:rsidRDefault="0008326B" w:rsidP="006277DB">
      <w:pPr>
        <w:pStyle w:val="goststreammainexpressed"/>
        <w:spacing w:line="276" w:lineRule="auto"/>
      </w:pPr>
      <w:r>
        <w:lastRenderedPageBreak/>
        <w:t>Агент</w:t>
      </w:r>
    </w:p>
    <w:p w14:paraId="0EA80FEB" w14:textId="77777777" w:rsidR="0008326B" w:rsidRDefault="0008326B" w:rsidP="006277DB">
      <w:pPr>
        <w:pStyle w:val="goststreammain"/>
        <w:spacing w:line="276" w:lineRule="auto"/>
      </w:pPr>
      <w:r>
        <w:t xml:space="preserve">Агент обрабатывает поступившие обращения, т. е. общается с клиентом компании путем обмена текстовыми сообщениями. Во вкладке </w:t>
      </w:r>
      <w:proofErr w:type="spellStart"/>
      <w:r>
        <w:t>Дашборд</w:t>
      </w:r>
      <w:proofErr w:type="spellEnd"/>
      <w:r>
        <w:t xml:space="preserve"> агенту доступна статистика по всем обращениям, с которыми он работал.</w:t>
      </w:r>
    </w:p>
    <w:p w14:paraId="607772FA" w14:textId="77777777" w:rsidR="0008326B" w:rsidRDefault="0008326B" w:rsidP="006277DB">
      <w:pPr>
        <w:pStyle w:val="goststreammainexpressed"/>
        <w:spacing w:line="276" w:lineRule="auto"/>
      </w:pPr>
      <w:r>
        <w:t>Супервайзер</w:t>
      </w:r>
    </w:p>
    <w:p w14:paraId="6182BB08" w14:textId="77777777" w:rsidR="0008326B" w:rsidRDefault="0008326B" w:rsidP="006277DB">
      <w:pPr>
        <w:pStyle w:val="goststreammain"/>
        <w:spacing w:line="276" w:lineRule="auto"/>
      </w:pPr>
      <w:r>
        <w:t xml:space="preserve">Супервайзеру открыт доступ ко вкладке </w:t>
      </w:r>
      <w:proofErr w:type="spellStart"/>
      <w:r>
        <w:t>Дашборд</w:t>
      </w:r>
      <w:proofErr w:type="spellEnd"/>
      <w:r>
        <w:t xml:space="preserve">. Данная роль позволяет управлять обращениями (передавать от одного агента другому, закрывать и открывать ранее закрытые обращения). Супервайзеру предоставлена возможность создания и редактирования шаблонных ответов, а также редактирования профилей агентов в рамках своей/своих </w:t>
      </w:r>
      <w:proofErr w:type="spellStart"/>
      <w:r>
        <w:t>скилл</w:t>
      </w:r>
      <w:proofErr w:type="spellEnd"/>
      <w:r>
        <w:t>-групп.</w:t>
      </w:r>
    </w:p>
    <w:p w14:paraId="6F4E166B" w14:textId="77777777" w:rsidR="0008326B" w:rsidRDefault="0008326B" w:rsidP="006277DB">
      <w:pPr>
        <w:pStyle w:val="goststreammain"/>
        <w:spacing w:line="276" w:lineRule="auto"/>
      </w:pPr>
      <w:r>
        <w:t xml:space="preserve">Супервайзер также может управлять нагрузкой на агентов и </w:t>
      </w:r>
      <w:proofErr w:type="spellStart"/>
      <w:r>
        <w:t>скилл</w:t>
      </w:r>
      <w:proofErr w:type="spellEnd"/>
      <w:r>
        <w:t>-групп</w:t>
      </w:r>
      <w:r w:rsidR="00A10C68">
        <w:t>ы</w:t>
      </w:r>
      <w:r>
        <w:t>.</w:t>
      </w:r>
    </w:p>
    <w:p w14:paraId="21BEF205" w14:textId="77777777" w:rsidR="0008326B" w:rsidRDefault="0008326B" w:rsidP="006277DB">
      <w:pPr>
        <w:pStyle w:val="goststreammainexpressed"/>
        <w:spacing w:line="276" w:lineRule="auto"/>
      </w:pPr>
      <w:r>
        <w:t>Администратор</w:t>
      </w:r>
    </w:p>
    <w:p w14:paraId="35577A11" w14:textId="77777777" w:rsidR="0008326B" w:rsidRPr="00567E40" w:rsidRDefault="0008326B" w:rsidP="006277DB">
      <w:pPr>
        <w:pStyle w:val="goststreammain"/>
        <w:spacing w:line="276" w:lineRule="auto"/>
      </w:pPr>
      <w:r>
        <w:t xml:space="preserve">Администратор обладает полным доступом ко вкладкам </w:t>
      </w:r>
      <w:proofErr w:type="spellStart"/>
      <w:r>
        <w:t>Дашборд</w:t>
      </w:r>
      <w:proofErr w:type="spellEnd"/>
      <w:r>
        <w:t xml:space="preserve"> и Настройки. Администратор создает и управляет </w:t>
      </w:r>
      <w:proofErr w:type="spellStart"/>
      <w:r>
        <w:t>скилл</w:t>
      </w:r>
      <w:proofErr w:type="spellEnd"/>
      <w:r>
        <w:t>-группами, системными автосообщениями, формой для определения темы обращения, каналами Веб-чат</w:t>
      </w:r>
      <w:r w:rsidR="00A10C68">
        <w:t>а</w:t>
      </w:r>
      <w:r>
        <w:t>.</w:t>
      </w:r>
    </w:p>
    <w:p w14:paraId="77F2A641" w14:textId="77777777" w:rsidR="00AB55A3" w:rsidRDefault="00AB55A3" w:rsidP="006277DB">
      <w:pPr>
        <w:pStyle w:val="goststreammain"/>
        <w:spacing w:line="276" w:lineRule="auto"/>
      </w:pPr>
      <w:r w:rsidRPr="00567E40">
        <w:t xml:space="preserve">В таблице </w:t>
      </w:r>
      <w:r w:rsidR="001374C0">
        <w:fldChar w:fldCharType="begin"/>
      </w:r>
      <w:r w:rsidR="001374C0">
        <w:instrText xml:space="preserve"> REF _Ref48675725 \p \h  \* MERGEFORMAT </w:instrText>
      </w:r>
      <w:r w:rsidR="001374C0">
        <w:fldChar w:fldCharType="separate"/>
      </w:r>
      <w:r w:rsidR="00F93DB5">
        <w:t>ниже</w:t>
      </w:r>
      <w:r w:rsidR="001374C0">
        <w:fldChar w:fldCharType="end"/>
      </w:r>
      <w:r w:rsidRPr="00567E40">
        <w:t xml:space="preserve"> приведен</w:t>
      </w:r>
      <w:r w:rsidR="00874E15">
        <w:t xml:space="preserve">а </w:t>
      </w:r>
      <w:r w:rsidRPr="00567E40">
        <w:t>возможность</w:t>
      </w:r>
      <w:r w:rsidR="00874E15">
        <w:t xml:space="preserve"> доступа к функциям для всех ролей системы:</w:t>
      </w:r>
    </w:p>
    <w:p w14:paraId="32E101C7" w14:textId="77777777" w:rsidR="00874E15" w:rsidRDefault="00874E15" w:rsidP="006277DB">
      <w:pPr>
        <w:pStyle w:val="gosttablename"/>
        <w:spacing w:line="276" w:lineRule="auto"/>
      </w:pPr>
      <w:bookmarkStart w:id="48" w:name="_Ref48675725"/>
      <w:r>
        <w:t xml:space="preserve">Таблица </w:t>
      </w:r>
      <w:r w:rsidR="00C313C5">
        <w:rPr>
          <w:noProof/>
        </w:rPr>
        <w:fldChar w:fldCharType="begin"/>
      </w:r>
      <w:r w:rsidR="00A02E20">
        <w:rPr>
          <w:noProof/>
        </w:rPr>
        <w:instrText xml:space="preserve"> SEQ Таблица \* ARABIC </w:instrText>
      </w:r>
      <w:r w:rsidR="00C313C5">
        <w:rPr>
          <w:noProof/>
        </w:rPr>
        <w:fldChar w:fldCharType="separate"/>
      </w:r>
      <w:r w:rsidR="00F93DB5">
        <w:rPr>
          <w:noProof/>
        </w:rPr>
        <w:t>4</w:t>
      </w:r>
      <w:r w:rsidR="00C313C5">
        <w:rPr>
          <w:noProof/>
        </w:rPr>
        <w:fldChar w:fldCharType="end"/>
      </w:r>
      <w:r w:rsidR="00782F26">
        <w:t xml:space="preserve"> — </w:t>
      </w:r>
      <w:r>
        <w:t>Ролевая матрица доступа</w:t>
      </w:r>
      <w:bookmarkEnd w:id="48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3"/>
        <w:gridCol w:w="3906"/>
        <w:gridCol w:w="1829"/>
        <w:gridCol w:w="1869"/>
        <w:gridCol w:w="2018"/>
      </w:tblGrid>
      <w:tr w:rsidR="00AB55A3" w:rsidRPr="00625AB2" w14:paraId="0885ADDE" w14:textId="77777777" w:rsidTr="00136401">
        <w:trPr>
          <w:cantSplit/>
          <w:trHeight w:val="567"/>
          <w:tblHeader/>
        </w:trPr>
        <w:tc>
          <w:tcPr>
            <w:tcW w:w="573" w:type="dxa"/>
            <w:shd w:val="clear" w:color="auto" w:fill="D9D9D9" w:themeFill="background1" w:themeFillShade="D9"/>
            <w:vAlign w:val="center"/>
          </w:tcPr>
          <w:p w14:paraId="7D0DF400" w14:textId="77777777" w:rsidR="00AB55A3" w:rsidRPr="00625AB2" w:rsidRDefault="00AB55A3" w:rsidP="006277DB">
            <w:pPr>
              <w:pStyle w:val="gosttabletop"/>
              <w:spacing w:line="276" w:lineRule="auto"/>
            </w:pPr>
            <w:r w:rsidRPr="00625AB2">
              <w:t>№ п/п</w:t>
            </w:r>
          </w:p>
        </w:tc>
        <w:tc>
          <w:tcPr>
            <w:tcW w:w="3906" w:type="dxa"/>
            <w:shd w:val="clear" w:color="auto" w:fill="D9D9D9" w:themeFill="background1" w:themeFillShade="D9"/>
            <w:vAlign w:val="center"/>
          </w:tcPr>
          <w:p w14:paraId="1B56937F" w14:textId="77777777" w:rsidR="00AB55A3" w:rsidRPr="00625AB2" w:rsidRDefault="00AB55A3" w:rsidP="006277DB">
            <w:pPr>
              <w:pStyle w:val="gosttabletop"/>
              <w:spacing w:line="276" w:lineRule="auto"/>
            </w:pPr>
            <w:r>
              <w:t>Функция</w:t>
            </w:r>
          </w:p>
        </w:tc>
        <w:tc>
          <w:tcPr>
            <w:tcW w:w="1829" w:type="dxa"/>
            <w:shd w:val="clear" w:color="auto" w:fill="D9D9D9" w:themeFill="background1" w:themeFillShade="D9"/>
            <w:vAlign w:val="center"/>
          </w:tcPr>
          <w:p w14:paraId="63652D66" w14:textId="77777777" w:rsidR="00AB55A3" w:rsidRPr="00625AB2" w:rsidRDefault="00AB55A3" w:rsidP="006277DB">
            <w:pPr>
              <w:pStyle w:val="gosttabletop"/>
              <w:spacing w:line="276" w:lineRule="auto"/>
            </w:pPr>
            <w:r>
              <w:t>Агент</w:t>
            </w:r>
          </w:p>
        </w:tc>
        <w:tc>
          <w:tcPr>
            <w:tcW w:w="1869" w:type="dxa"/>
            <w:shd w:val="clear" w:color="auto" w:fill="D9D9D9" w:themeFill="background1" w:themeFillShade="D9"/>
            <w:vAlign w:val="center"/>
          </w:tcPr>
          <w:p w14:paraId="3B8BA016" w14:textId="77777777" w:rsidR="00AB55A3" w:rsidRPr="00625AB2" w:rsidRDefault="00AB55A3" w:rsidP="006277DB">
            <w:pPr>
              <w:pStyle w:val="gosttabletop"/>
              <w:spacing w:line="276" w:lineRule="auto"/>
            </w:pPr>
            <w:r>
              <w:t>Супервайзер</w:t>
            </w:r>
          </w:p>
        </w:tc>
        <w:tc>
          <w:tcPr>
            <w:tcW w:w="2018" w:type="dxa"/>
            <w:shd w:val="clear" w:color="auto" w:fill="D9D9D9" w:themeFill="background1" w:themeFillShade="D9"/>
            <w:vAlign w:val="center"/>
          </w:tcPr>
          <w:p w14:paraId="76893365" w14:textId="77777777" w:rsidR="00AB55A3" w:rsidRPr="00625AB2" w:rsidRDefault="00AB55A3" w:rsidP="006277DB">
            <w:pPr>
              <w:pStyle w:val="gosttabletop"/>
              <w:spacing w:line="276" w:lineRule="auto"/>
            </w:pPr>
            <w:r>
              <w:t>Администратор</w:t>
            </w:r>
          </w:p>
        </w:tc>
      </w:tr>
      <w:tr w:rsidR="00AB55A3" w:rsidRPr="00AB55A3" w14:paraId="562F77CB" w14:textId="77777777" w:rsidTr="00136401">
        <w:trPr>
          <w:cantSplit/>
          <w:trHeight w:val="283"/>
          <w:tblHeader/>
        </w:trPr>
        <w:tc>
          <w:tcPr>
            <w:tcW w:w="573" w:type="dxa"/>
            <w:shd w:val="clear" w:color="auto" w:fill="D9D9D9" w:themeFill="background1" w:themeFillShade="D9"/>
            <w:vAlign w:val="center"/>
          </w:tcPr>
          <w:p w14:paraId="0B6BE103" w14:textId="77777777" w:rsidR="00AB55A3" w:rsidRPr="00AB55A3" w:rsidRDefault="00AB55A3" w:rsidP="00541A4A">
            <w:pPr>
              <w:pStyle w:val="gosttabletop2"/>
              <w:numPr>
                <w:ilvl w:val="0"/>
                <w:numId w:val="11"/>
              </w:numPr>
              <w:spacing w:line="276" w:lineRule="auto"/>
              <w:ind w:left="248" w:hanging="248"/>
            </w:pPr>
          </w:p>
        </w:tc>
        <w:tc>
          <w:tcPr>
            <w:tcW w:w="3906" w:type="dxa"/>
            <w:shd w:val="clear" w:color="auto" w:fill="D9D9D9" w:themeFill="background1" w:themeFillShade="D9"/>
            <w:vAlign w:val="center"/>
          </w:tcPr>
          <w:p w14:paraId="44A3EEE1" w14:textId="77777777" w:rsidR="00AB55A3" w:rsidRPr="00AB55A3" w:rsidRDefault="00AB55A3" w:rsidP="006277DB">
            <w:pPr>
              <w:pStyle w:val="gosttabletop2"/>
              <w:spacing w:line="276" w:lineRule="auto"/>
              <w:ind w:left="248" w:hanging="248"/>
            </w:pPr>
          </w:p>
        </w:tc>
        <w:tc>
          <w:tcPr>
            <w:tcW w:w="1829" w:type="dxa"/>
            <w:shd w:val="clear" w:color="auto" w:fill="D9D9D9" w:themeFill="background1" w:themeFillShade="D9"/>
            <w:vAlign w:val="center"/>
          </w:tcPr>
          <w:p w14:paraId="60100FD1" w14:textId="77777777" w:rsidR="00AB55A3" w:rsidRPr="00AB55A3" w:rsidRDefault="00AB55A3" w:rsidP="006277DB">
            <w:pPr>
              <w:pStyle w:val="gosttabletop2"/>
              <w:spacing w:line="276" w:lineRule="auto"/>
              <w:ind w:left="248" w:hanging="248"/>
            </w:pPr>
          </w:p>
        </w:tc>
        <w:tc>
          <w:tcPr>
            <w:tcW w:w="1869" w:type="dxa"/>
            <w:shd w:val="clear" w:color="auto" w:fill="D9D9D9" w:themeFill="background1" w:themeFillShade="D9"/>
            <w:vAlign w:val="center"/>
          </w:tcPr>
          <w:p w14:paraId="633BBC36" w14:textId="77777777" w:rsidR="00AB55A3" w:rsidRPr="00AB55A3" w:rsidRDefault="00AB55A3" w:rsidP="006277DB">
            <w:pPr>
              <w:pStyle w:val="gosttabletop2"/>
              <w:spacing w:line="276" w:lineRule="auto"/>
              <w:ind w:left="248" w:hanging="248"/>
            </w:pPr>
          </w:p>
        </w:tc>
        <w:tc>
          <w:tcPr>
            <w:tcW w:w="2018" w:type="dxa"/>
            <w:shd w:val="clear" w:color="auto" w:fill="D9D9D9" w:themeFill="background1" w:themeFillShade="D9"/>
            <w:vAlign w:val="center"/>
          </w:tcPr>
          <w:p w14:paraId="05B0440E" w14:textId="77777777" w:rsidR="00AB55A3" w:rsidRPr="00AB55A3" w:rsidRDefault="00AB55A3" w:rsidP="006277DB">
            <w:pPr>
              <w:pStyle w:val="gosttabletop2"/>
              <w:spacing w:line="276" w:lineRule="auto"/>
              <w:ind w:left="248" w:hanging="248"/>
            </w:pPr>
          </w:p>
        </w:tc>
      </w:tr>
      <w:tr w:rsidR="00874E15" w14:paraId="19AD7792" w14:textId="77777777" w:rsidTr="00136401">
        <w:trPr>
          <w:cantSplit/>
          <w:trHeight w:val="397"/>
        </w:trPr>
        <w:tc>
          <w:tcPr>
            <w:tcW w:w="573" w:type="dxa"/>
          </w:tcPr>
          <w:p w14:paraId="7613951D" w14:textId="77777777" w:rsidR="00874E15" w:rsidRPr="008308A1" w:rsidRDefault="00874E15" w:rsidP="00541A4A">
            <w:pPr>
              <w:pStyle w:val="gosttablerow"/>
              <w:numPr>
                <w:ilvl w:val="0"/>
                <w:numId w:val="12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684C68BA" w14:textId="77777777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>Редактирование своего профиля (фото)</w:t>
            </w:r>
          </w:p>
        </w:tc>
        <w:tc>
          <w:tcPr>
            <w:tcW w:w="1829" w:type="dxa"/>
            <w:shd w:val="clear" w:color="auto" w:fill="FFCCCC"/>
            <w:vAlign w:val="center"/>
          </w:tcPr>
          <w:p w14:paraId="565A96B0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  <w:p w14:paraId="6C53C616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доступа</w:t>
            </w:r>
          </w:p>
        </w:tc>
        <w:tc>
          <w:tcPr>
            <w:tcW w:w="1869" w:type="dxa"/>
            <w:shd w:val="clear" w:color="auto" w:fill="E2EFD9" w:themeFill="accent6" w:themeFillTint="33"/>
            <w:vAlign w:val="center"/>
          </w:tcPr>
          <w:p w14:paraId="64E32643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793FC44F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1E5B0117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24458289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  <w:tr w:rsidR="00874E15" w14:paraId="0D00BF2E" w14:textId="77777777" w:rsidTr="00136401">
        <w:trPr>
          <w:cantSplit/>
          <w:trHeight w:val="397"/>
        </w:trPr>
        <w:tc>
          <w:tcPr>
            <w:tcW w:w="573" w:type="dxa"/>
          </w:tcPr>
          <w:p w14:paraId="2ED0DF8D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1E1CF0F4" w14:textId="77777777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>Редактирование своего профиля (ФИО)</w:t>
            </w:r>
          </w:p>
        </w:tc>
        <w:tc>
          <w:tcPr>
            <w:tcW w:w="1829" w:type="dxa"/>
            <w:shd w:val="clear" w:color="auto" w:fill="FFCCCC"/>
            <w:vAlign w:val="center"/>
          </w:tcPr>
          <w:p w14:paraId="5754741E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  <w:p w14:paraId="5DF77492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доступа</w:t>
            </w:r>
          </w:p>
        </w:tc>
        <w:tc>
          <w:tcPr>
            <w:tcW w:w="1869" w:type="dxa"/>
            <w:shd w:val="clear" w:color="auto" w:fill="E2EFD9" w:themeFill="accent6" w:themeFillTint="33"/>
            <w:vAlign w:val="center"/>
          </w:tcPr>
          <w:p w14:paraId="793FDE6D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2244F030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49BF2D31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46357CC7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  <w:tr w:rsidR="00874E15" w14:paraId="2F8F21FE" w14:textId="77777777" w:rsidTr="00136401">
        <w:trPr>
          <w:cantSplit/>
          <w:trHeight w:val="397"/>
        </w:trPr>
        <w:tc>
          <w:tcPr>
            <w:tcW w:w="573" w:type="dxa"/>
          </w:tcPr>
          <w:p w14:paraId="70B2F5DD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1C8F1B4B" w14:textId="77777777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>Редактирование своего профиля (</w:t>
            </w:r>
            <w:proofErr w:type="spellStart"/>
            <w:r w:rsidRPr="000948FC">
              <w:t>email</w:t>
            </w:r>
            <w:proofErr w:type="spellEnd"/>
            <w:r w:rsidRPr="000948FC">
              <w:t>)</w:t>
            </w:r>
          </w:p>
        </w:tc>
        <w:tc>
          <w:tcPr>
            <w:tcW w:w="1829" w:type="dxa"/>
            <w:shd w:val="clear" w:color="auto" w:fill="FFCCCC"/>
            <w:vAlign w:val="center"/>
          </w:tcPr>
          <w:p w14:paraId="3916D766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  <w:p w14:paraId="3C524503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доступа</w:t>
            </w:r>
          </w:p>
        </w:tc>
        <w:tc>
          <w:tcPr>
            <w:tcW w:w="1869" w:type="dxa"/>
            <w:shd w:val="clear" w:color="auto" w:fill="E2EFD9" w:themeFill="accent6" w:themeFillTint="33"/>
            <w:vAlign w:val="center"/>
          </w:tcPr>
          <w:p w14:paraId="3B2E5F94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7D158249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3D341C56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132FE5CA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  <w:tr w:rsidR="00874E15" w14:paraId="602D872E" w14:textId="77777777" w:rsidTr="00136401">
        <w:trPr>
          <w:cantSplit/>
          <w:trHeight w:val="397"/>
        </w:trPr>
        <w:tc>
          <w:tcPr>
            <w:tcW w:w="573" w:type="dxa"/>
          </w:tcPr>
          <w:p w14:paraId="2117DC2D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2B666817" w14:textId="77777777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 xml:space="preserve">Просмотр своего профиля (фото, ФИО, роль, </w:t>
            </w:r>
            <w:proofErr w:type="spellStart"/>
            <w:r w:rsidRPr="000948FC">
              <w:t>email</w:t>
            </w:r>
            <w:proofErr w:type="spellEnd"/>
            <w:r w:rsidRPr="000948FC">
              <w:t>, группы)</w:t>
            </w:r>
          </w:p>
        </w:tc>
        <w:tc>
          <w:tcPr>
            <w:tcW w:w="1829" w:type="dxa"/>
            <w:shd w:val="clear" w:color="auto" w:fill="E2EFD9" w:themeFill="accent6" w:themeFillTint="33"/>
            <w:vAlign w:val="center"/>
          </w:tcPr>
          <w:p w14:paraId="12B4079C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1F94A991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1869" w:type="dxa"/>
            <w:shd w:val="clear" w:color="auto" w:fill="E2EFD9" w:themeFill="accent6" w:themeFillTint="33"/>
            <w:vAlign w:val="center"/>
          </w:tcPr>
          <w:p w14:paraId="2539D481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369A0E83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4F2B9387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55C77703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  <w:tr w:rsidR="00874E15" w14:paraId="0E330736" w14:textId="77777777" w:rsidTr="00136401">
        <w:trPr>
          <w:cantSplit/>
          <w:trHeight w:val="397"/>
        </w:trPr>
        <w:tc>
          <w:tcPr>
            <w:tcW w:w="573" w:type="dxa"/>
          </w:tcPr>
          <w:p w14:paraId="4DA7C86D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38C0D9D6" w14:textId="77777777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 xml:space="preserve">Редактирование профиля агента (фото, ФИО, псевдоним, роль, </w:t>
            </w:r>
            <w:proofErr w:type="spellStart"/>
            <w:r w:rsidRPr="000948FC">
              <w:t>email</w:t>
            </w:r>
            <w:proofErr w:type="spellEnd"/>
            <w:r w:rsidRPr="000948FC">
              <w:t>, группы)</w:t>
            </w:r>
          </w:p>
        </w:tc>
        <w:tc>
          <w:tcPr>
            <w:tcW w:w="1829" w:type="dxa"/>
            <w:shd w:val="clear" w:color="auto" w:fill="FFCCCC"/>
            <w:vAlign w:val="center"/>
          </w:tcPr>
          <w:p w14:paraId="5971B138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  <w:p w14:paraId="79A8A04F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доступа</w:t>
            </w:r>
          </w:p>
        </w:tc>
        <w:tc>
          <w:tcPr>
            <w:tcW w:w="1869" w:type="dxa"/>
            <w:shd w:val="clear" w:color="auto" w:fill="FFF2CC" w:themeFill="accent4" w:themeFillTint="33"/>
            <w:vAlign w:val="center"/>
          </w:tcPr>
          <w:p w14:paraId="551AF746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Ограниченный</w:t>
            </w:r>
          </w:p>
          <w:p w14:paraId="068D2CF2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710204B2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757B171F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  <w:tr w:rsidR="00874E15" w14:paraId="5F52A5EC" w14:textId="77777777" w:rsidTr="00136401">
        <w:trPr>
          <w:cantSplit/>
          <w:trHeight w:val="397"/>
        </w:trPr>
        <w:tc>
          <w:tcPr>
            <w:tcW w:w="573" w:type="dxa"/>
          </w:tcPr>
          <w:p w14:paraId="56A85B56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13C4DF57" w14:textId="77777777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>Ответ на сообщение клиента</w:t>
            </w:r>
          </w:p>
        </w:tc>
        <w:tc>
          <w:tcPr>
            <w:tcW w:w="1829" w:type="dxa"/>
            <w:shd w:val="clear" w:color="auto" w:fill="E2EFD9" w:themeFill="accent6" w:themeFillTint="33"/>
            <w:vAlign w:val="center"/>
          </w:tcPr>
          <w:p w14:paraId="02B8D211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075F9844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1869" w:type="dxa"/>
            <w:shd w:val="clear" w:color="auto" w:fill="FFCCCC"/>
            <w:vAlign w:val="center"/>
          </w:tcPr>
          <w:p w14:paraId="7961241F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  <w:p w14:paraId="1EB3ABAC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доступа</w:t>
            </w:r>
          </w:p>
        </w:tc>
        <w:tc>
          <w:tcPr>
            <w:tcW w:w="2018" w:type="dxa"/>
            <w:shd w:val="clear" w:color="auto" w:fill="FFCCCC"/>
            <w:vAlign w:val="center"/>
          </w:tcPr>
          <w:p w14:paraId="6DCD97C2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  <w:p w14:paraId="0343E91D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доступа</w:t>
            </w:r>
          </w:p>
        </w:tc>
      </w:tr>
      <w:tr w:rsidR="00874E15" w14:paraId="10581DDF" w14:textId="77777777" w:rsidTr="00136401">
        <w:trPr>
          <w:cantSplit/>
          <w:trHeight w:val="397"/>
        </w:trPr>
        <w:tc>
          <w:tcPr>
            <w:tcW w:w="573" w:type="dxa"/>
          </w:tcPr>
          <w:p w14:paraId="00B424E9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19F89E6B" w14:textId="77777777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>Передача обращения другому агенту</w:t>
            </w:r>
          </w:p>
        </w:tc>
        <w:tc>
          <w:tcPr>
            <w:tcW w:w="1829" w:type="dxa"/>
            <w:shd w:val="clear" w:color="auto" w:fill="E2EFD9" w:themeFill="accent6" w:themeFillTint="33"/>
            <w:vAlign w:val="center"/>
          </w:tcPr>
          <w:p w14:paraId="71E222F2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0B638C79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1869" w:type="dxa"/>
            <w:shd w:val="clear" w:color="auto" w:fill="E2EFD9" w:themeFill="accent6" w:themeFillTint="33"/>
            <w:vAlign w:val="center"/>
          </w:tcPr>
          <w:p w14:paraId="0510C511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6F64DF1C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0BD02F62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4CB67FF8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  <w:tr w:rsidR="00874E15" w14:paraId="23E899DA" w14:textId="77777777" w:rsidTr="00136401">
        <w:trPr>
          <w:cantSplit/>
          <w:trHeight w:val="397"/>
        </w:trPr>
        <w:tc>
          <w:tcPr>
            <w:tcW w:w="573" w:type="dxa"/>
          </w:tcPr>
          <w:p w14:paraId="1F7EA026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57D284C1" w14:textId="77777777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 xml:space="preserve">Передача обращение другой </w:t>
            </w:r>
            <w:proofErr w:type="spellStart"/>
            <w:r w:rsidRPr="000948FC">
              <w:t>скилл</w:t>
            </w:r>
            <w:proofErr w:type="spellEnd"/>
            <w:r w:rsidRPr="000948FC">
              <w:t>-группе</w:t>
            </w:r>
          </w:p>
        </w:tc>
        <w:tc>
          <w:tcPr>
            <w:tcW w:w="1829" w:type="dxa"/>
            <w:shd w:val="clear" w:color="auto" w:fill="E2EFD9" w:themeFill="accent6" w:themeFillTint="33"/>
            <w:vAlign w:val="center"/>
          </w:tcPr>
          <w:p w14:paraId="423BCDBC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0B50752D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1869" w:type="dxa"/>
            <w:shd w:val="clear" w:color="auto" w:fill="E2EFD9" w:themeFill="accent6" w:themeFillTint="33"/>
            <w:vAlign w:val="center"/>
          </w:tcPr>
          <w:p w14:paraId="28ABE497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656D32E5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29466451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0C834B33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  <w:tr w:rsidR="00874E15" w14:paraId="19C4023B" w14:textId="77777777" w:rsidTr="00136401">
        <w:trPr>
          <w:cantSplit/>
          <w:trHeight w:val="397"/>
        </w:trPr>
        <w:tc>
          <w:tcPr>
            <w:tcW w:w="573" w:type="dxa"/>
          </w:tcPr>
          <w:p w14:paraId="2D630E1F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4C219181" w14:textId="77777777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>Закрытие обращения с запросом CSI и указанием темы</w:t>
            </w:r>
          </w:p>
        </w:tc>
        <w:tc>
          <w:tcPr>
            <w:tcW w:w="1829" w:type="dxa"/>
            <w:shd w:val="clear" w:color="auto" w:fill="E2EFD9" w:themeFill="accent6" w:themeFillTint="33"/>
            <w:vAlign w:val="center"/>
          </w:tcPr>
          <w:p w14:paraId="3ED7DE53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7A78F588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1869" w:type="dxa"/>
            <w:shd w:val="clear" w:color="auto" w:fill="FFCCCC"/>
            <w:vAlign w:val="center"/>
          </w:tcPr>
          <w:p w14:paraId="0D706B61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  <w:p w14:paraId="2CD41D37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доступа</w:t>
            </w:r>
          </w:p>
        </w:tc>
        <w:tc>
          <w:tcPr>
            <w:tcW w:w="2018" w:type="dxa"/>
            <w:shd w:val="clear" w:color="auto" w:fill="FFCCCC"/>
            <w:vAlign w:val="center"/>
          </w:tcPr>
          <w:p w14:paraId="60718A90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  <w:p w14:paraId="7EDDB05E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доступа</w:t>
            </w:r>
          </w:p>
        </w:tc>
      </w:tr>
      <w:tr w:rsidR="00874E15" w14:paraId="05BFF07A" w14:textId="77777777" w:rsidTr="00136401">
        <w:trPr>
          <w:cantSplit/>
          <w:trHeight w:val="397"/>
        </w:trPr>
        <w:tc>
          <w:tcPr>
            <w:tcW w:w="573" w:type="dxa"/>
          </w:tcPr>
          <w:p w14:paraId="0F96637C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17733B8E" w14:textId="77777777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>Закрытие обращения без запроса CSI</w:t>
            </w:r>
          </w:p>
        </w:tc>
        <w:tc>
          <w:tcPr>
            <w:tcW w:w="1829" w:type="dxa"/>
            <w:shd w:val="clear" w:color="auto" w:fill="FFCCCC"/>
            <w:vAlign w:val="center"/>
          </w:tcPr>
          <w:p w14:paraId="3AC07035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  <w:p w14:paraId="039D6EE2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доступа</w:t>
            </w:r>
          </w:p>
        </w:tc>
        <w:tc>
          <w:tcPr>
            <w:tcW w:w="1869" w:type="dxa"/>
            <w:shd w:val="clear" w:color="auto" w:fill="E2EFD9" w:themeFill="accent6" w:themeFillTint="33"/>
            <w:vAlign w:val="center"/>
          </w:tcPr>
          <w:p w14:paraId="49B38E78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086D7E8B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6B9C5204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67035425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  <w:tr w:rsidR="00874E15" w14:paraId="65DAAA78" w14:textId="77777777" w:rsidTr="00136401">
        <w:trPr>
          <w:cantSplit/>
          <w:trHeight w:val="397"/>
        </w:trPr>
        <w:tc>
          <w:tcPr>
            <w:tcW w:w="573" w:type="dxa"/>
          </w:tcPr>
          <w:p w14:paraId="2F79346A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57DC93E8" w14:textId="77777777" w:rsidR="00874E15" w:rsidRPr="000948FC" w:rsidRDefault="00874E15" w:rsidP="009D6479">
            <w:pPr>
              <w:pStyle w:val="gosttabletext"/>
              <w:spacing w:before="41" w:after="41" w:line="276" w:lineRule="auto"/>
            </w:pPr>
            <w:r w:rsidRPr="000948FC">
              <w:t>Доступ к данным клиента, полученны</w:t>
            </w:r>
            <w:r w:rsidR="009D6479">
              <w:t>м</w:t>
            </w:r>
            <w:r w:rsidRPr="000948FC">
              <w:t xml:space="preserve"> от CRM</w:t>
            </w:r>
            <w:r w:rsidR="000948FC">
              <w:t>-</w:t>
            </w:r>
            <w:r w:rsidRPr="000948FC">
              <w:t>системы и канала связи</w:t>
            </w:r>
          </w:p>
        </w:tc>
        <w:tc>
          <w:tcPr>
            <w:tcW w:w="1829" w:type="dxa"/>
            <w:shd w:val="clear" w:color="auto" w:fill="E2EFD9" w:themeFill="accent6" w:themeFillTint="33"/>
            <w:vAlign w:val="center"/>
          </w:tcPr>
          <w:p w14:paraId="44231D79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122E7DE8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1869" w:type="dxa"/>
            <w:shd w:val="clear" w:color="auto" w:fill="E2EFD9" w:themeFill="accent6" w:themeFillTint="33"/>
            <w:vAlign w:val="center"/>
          </w:tcPr>
          <w:p w14:paraId="1CA0E3AF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634B5F1A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5D8C60EE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6D6F674B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  <w:tr w:rsidR="00874E15" w14:paraId="65031921" w14:textId="77777777" w:rsidTr="00136401">
        <w:trPr>
          <w:cantSplit/>
          <w:trHeight w:val="397"/>
        </w:trPr>
        <w:tc>
          <w:tcPr>
            <w:tcW w:w="573" w:type="dxa"/>
          </w:tcPr>
          <w:p w14:paraId="10CAB21C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4B1FA0F5" w14:textId="77777777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>Доступ к личной статистике</w:t>
            </w:r>
          </w:p>
        </w:tc>
        <w:tc>
          <w:tcPr>
            <w:tcW w:w="1829" w:type="dxa"/>
            <w:shd w:val="clear" w:color="auto" w:fill="E2EFD9" w:themeFill="accent6" w:themeFillTint="33"/>
            <w:vAlign w:val="center"/>
          </w:tcPr>
          <w:p w14:paraId="176EA71B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0B0D70F5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1869" w:type="dxa"/>
            <w:shd w:val="clear" w:color="auto" w:fill="FFCCCC"/>
            <w:vAlign w:val="center"/>
          </w:tcPr>
          <w:p w14:paraId="1DB318AF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  <w:p w14:paraId="7AC6B575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доступа</w:t>
            </w:r>
          </w:p>
        </w:tc>
        <w:tc>
          <w:tcPr>
            <w:tcW w:w="2018" w:type="dxa"/>
            <w:shd w:val="clear" w:color="auto" w:fill="FFCCCC"/>
            <w:vAlign w:val="center"/>
          </w:tcPr>
          <w:p w14:paraId="342C3913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  <w:p w14:paraId="1F965337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доступа</w:t>
            </w:r>
          </w:p>
        </w:tc>
      </w:tr>
      <w:tr w:rsidR="007E59E1" w14:paraId="0BA7EE16" w14:textId="77777777" w:rsidTr="00136401">
        <w:trPr>
          <w:cantSplit/>
          <w:trHeight w:val="397"/>
        </w:trPr>
        <w:tc>
          <w:tcPr>
            <w:tcW w:w="573" w:type="dxa"/>
          </w:tcPr>
          <w:p w14:paraId="42E7F103" w14:textId="77777777" w:rsidR="007E59E1" w:rsidRPr="008308A1" w:rsidRDefault="007E59E1" w:rsidP="007E59E1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5715DAC1" w14:textId="77777777" w:rsidR="007E59E1" w:rsidRPr="000948FC" w:rsidRDefault="007E59E1" w:rsidP="007E59E1">
            <w:pPr>
              <w:pStyle w:val="gosttabletext"/>
              <w:spacing w:before="41" w:after="41" w:line="276" w:lineRule="auto"/>
            </w:pPr>
            <w:r w:rsidRPr="000948FC">
              <w:t xml:space="preserve">Доступ к общей статистике (по </w:t>
            </w:r>
            <w:proofErr w:type="spellStart"/>
            <w:r w:rsidRPr="000948FC">
              <w:t>скилл</w:t>
            </w:r>
            <w:proofErr w:type="spellEnd"/>
            <w:r w:rsidRPr="000948FC">
              <w:t>-группам, выбранному агенту)</w:t>
            </w:r>
          </w:p>
        </w:tc>
        <w:tc>
          <w:tcPr>
            <w:tcW w:w="1829" w:type="dxa"/>
            <w:shd w:val="clear" w:color="auto" w:fill="FFCCCC"/>
            <w:vAlign w:val="center"/>
          </w:tcPr>
          <w:p w14:paraId="7C75EFB5" w14:textId="77777777" w:rsidR="007E59E1" w:rsidRDefault="007E59E1" w:rsidP="007E59E1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  <w:p w14:paraId="5379EB8A" w14:textId="77777777" w:rsidR="007E59E1" w:rsidRPr="00600A60" w:rsidRDefault="007E59E1" w:rsidP="007E59E1">
            <w:pPr>
              <w:spacing w:after="110"/>
              <w:jc w:val="center"/>
            </w:pPr>
            <w:r>
              <w:t>доступа</w:t>
            </w:r>
          </w:p>
        </w:tc>
        <w:tc>
          <w:tcPr>
            <w:tcW w:w="1869" w:type="dxa"/>
            <w:shd w:val="clear" w:color="auto" w:fill="FFF2CC" w:themeFill="accent4" w:themeFillTint="33"/>
            <w:vAlign w:val="center"/>
          </w:tcPr>
          <w:p w14:paraId="074DDF7C" w14:textId="77777777" w:rsidR="007E59E1" w:rsidRDefault="007E59E1" w:rsidP="007E59E1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Ограниченный</w:t>
            </w:r>
          </w:p>
          <w:p w14:paraId="51833D10" w14:textId="77777777" w:rsidR="007E59E1" w:rsidRPr="00874E15" w:rsidRDefault="007E59E1" w:rsidP="007E59E1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32CA5E50" w14:textId="77777777" w:rsidR="007E59E1" w:rsidRDefault="007E59E1" w:rsidP="007E59E1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1890F231" w14:textId="77777777" w:rsidR="007E59E1" w:rsidRPr="00874E15" w:rsidRDefault="007E59E1" w:rsidP="007E59E1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  <w:tr w:rsidR="00874E15" w14:paraId="74A392B4" w14:textId="77777777" w:rsidTr="00136401">
        <w:trPr>
          <w:cantSplit/>
          <w:trHeight w:val="397"/>
        </w:trPr>
        <w:tc>
          <w:tcPr>
            <w:tcW w:w="573" w:type="dxa"/>
          </w:tcPr>
          <w:p w14:paraId="446582E1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055AD71F" w14:textId="77777777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>Доступ к таблице Обращения клиентов</w:t>
            </w:r>
          </w:p>
        </w:tc>
        <w:tc>
          <w:tcPr>
            <w:tcW w:w="1829" w:type="dxa"/>
            <w:shd w:val="clear" w:color="auto" w:fill="FFF2CC" w:themeFill="accent4" w:themeFillTint="33"/>
            <w:vAlign w:val="center"/>
          </w:tcPr>
          <w:p w14:paraId="08FB6A86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Ограниченный</w:t>
            </w:r>
          </w:p>
          <w:p w14:paraId="30325B3E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1869" w:type="dxa"/>
            <w:shd w:val="clear" w:color="auto" w:fill="E2EFD9" w:themeFill="accent6" w:themeFillTint="33"/>
            <w:vAlign w:val="center"/>
          </w:tcPr>
          <w:p w14:paraId="16E314B8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209E9D5B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00075C9E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3578C17C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  <w:tr w:rsidR="00874E15" w14:paraId="114625E9" w14:textId="77777777" w:rsidTr="00136401">
        <w:trPr>
          <w:cantSplit/>
          <w:trHeight w:val="397"/>
        </w:trPr>
        <w:tc>
          <w:tcPr>
            <w:tcW w:w="573" w:type="dxa"/>
          </w:tcPr>
          <w:p w14:paraId="423FF701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2AF3C5B2" w14:textId="77777777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>Просмотр истории сообщений</w:t>
            </w:r>
          </w:p>
        </w:tc>
        <w:tc>
          <w:tcPr>
            <w:tcW w:w="1829" w:type="dxa"/>
            <w:shd w:val="clear" w:color="auto" w:fill="FFF2CC" w:themeFill="accent4" w:themeFillTint="33"/>
            <w:vAlign w:val="center"/>
          </w:tcPr>
          <w:p w14:paraId="64F3F974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Ограниченный</w:t>
            </w:r>
          </w:p>
          <w:p w14:paraId="7EB5D564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1869" w:type="dxa"/>
            <w:shd w:val="clear" w:color="auto" w:fill="FFF2CC" w:themeFill="accent4" w:themeFillTint="33"/>
            <w:vAlign w:val="center"/>
          </w:tcPr>
          <w:p w14:paraId="20C86001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Ограниченный</w:t>
            </w:r>
          </w:p>
          <w:p w14:paraId="4217D7CF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27BF0B0C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6717A5F2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  <w:tr w:rsidR="00874E15" w14:paraId="65863B0E" w14:textId="77777777" w:rsidTr="00136401">
        <w:trPr>
          <w:cantSplit/>
          <w:trHeight w:val="397"/>
        </w:trPr>
        <w:tc>
          <w:tcPr>
            <w:tcW w:w="573" w:type="dxa"/>
          </w:tcPr>
          <w:p w14:paraId="4B290BD3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00B76FA1" w14:textId="77777777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 xml:space="preserve">Фильтрация по времени в </w:t>
            </w:r>
            <w:proofErr w:type="spellStart"/>
            <w:r w:rsidRPr="000948FC">
              <w:t>Дашборд</w:t>
            </w:r>
            <w:proofErr w:type="spellEnd"/>
          </w:p>
        </w:tc>
        <w:tc>
          <w:tcPr>
            <w:tcW w:w="1829" w:type="dxa"/>
            <w:shd w:val="clear" w:color="auto" w:fill="E2EFD9" w:themeFill="accent6" w:themeFillTint="33"/>
            <w:vAlign w:val="center"/>
          </w:tcPr>
          <w:p w14:paraId="18421C07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3B39F649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1869" w:type="dxa"/>
            <w:shd w:val="clear" w:color="auto" w:fill="E2EFD9" w:themeFill="accent6" w:themeFillTint="33"/>
            <w:vAlign w:val="center"/>
          </w:tcPr>
          <w:p w14:paraId="39AA2746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4FB17501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65E299A0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412C8F67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  <w:tr w:rsidR="00874E15" w14:paraId="2A7730F5" w14:textId="77777777" w:rsidTr="00136401">
        <w:trPr>
          <w:cantSplit/>
          <w:trHeight w:val="397"/>
        </w:trPr>
        <w:tc>
          <w:tcPr>
            <w:tcW w:w="573" w:type="dxa"/>
          </w:tcPr>
          <w:p w14:paraId="699483B7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018DF873" w14:textId="77777777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 xml:space="preserve">Дополнительные фильтры в </w:t>
            </w:r>
            <w:proofErr w:type="spellStart"/>
            <w:r w:rsidRPr="000948FC">
              <w:t>Дашборд</w:t>
            </w:r>
            <w:proofErr w:type="spellEnd"/>
          </w:p>
        </w:tc>
        <w:tc>
          <w:tcPr>
            <w:tcW w:w="1829" w:type="dxa"/>
            <w:shd w:val="clear" w:color="auto" w:fill="E2EFD9" w:themeFill="accent6" w:themeFillTint="33"/>
            <w:vAlign w:val="center"/>
          </w:tcPr>
          <w:p w14:paraId="3E80F5A5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745C98AD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1869" w:type="dxa"/>
            <w:shd w:val="clear" w:color="auto" w:fill="E2EFD9" w:themeFill="accent6" w:themeFillTint="33"/>
            <w:vAlign w:val="center"/>
          </w:tcPr>
          <w:p w14:paraId="1F5A1312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5D9A5482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04A8D732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5C545614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  <w:tr w:rsidR="00874E15" w14:paraId="17A34F27" w14:textId="77777777" w:rsidTr="00136401">
        <w:trPr>
          <w:cantSplit/>
          <w:trHeight w:val="397"/>
        </w:trPr>
        <w:tc>
          <w:tcPr>
            <w:tcW w:w="573" w:type="dxa"/>
          </w:tcPr>
          <w:p w14:paraId="399DEBDD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7A6E5459" w14:textId="77777777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 xml:space="preserve">Основные фильтры в </w:t>
            </w:r>
            <w:proofErr w:type="spellStart"/>
            <w:r w:rsidRPr="000948FC">
              <w:t>Дашборд</w:t>
            </w:r>
            <w:proofErr w:type="spellEnd"/>
          </w:p>
        </w:tc>
        <w:tc>
          <w:tcPr>
            <w:tcW w:w="1829" w:type="dxa"/>
            <w:shd w:val="clear" w:color="auto" w:fill="E2EFD9" w:themeFill="accent6" w:themeFillTint="33"/>
            <w:vAlign w:val="center"/>
          </w:tcPr>
          <w:p w14:paraId="75A6DD14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1D7C471F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1869" w:type="dxa"/>
            <w:shd w:val="clear" w:color="auto" w:fill="E2EFD9" w:themeFill="accent6" w:themeFillTint="33"/>
            <w:vAlign w:val="center"/>
          </w:tcPr>
          <w:p w14:paraId="43C137AB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668178EE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10092C30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4AF0EC3A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  <w:tr w:rsidR="00874E15" w14:paraId="2A3BE8E6" w14:textId="77777777" w:rsidTr="00136401">
        <w:trPr>
          <w:cantSplit/>
          <w:trHeight w:val="397"/>
        </w:trPr>
        <w:tc>
          <w:tcPr>
            <w:tcW w:w="573" w:type="dxa"/>
          </w:tcPr>
          <w:p w14:paraId="6F205C17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4779BECA" w14:textId="77777777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 xml:space="preserve">Управление нагрузкой на </w:t>
            </w:r>
            <w:proofErr w:type="spellStart"/>
            <w:r w:rsidRPr="000948FC">
              <w:t>скилл</w:t>
            </w:r>
            <w:proofErr w:type="spellEnd"/>
            <w:r w:rsidRPr="000948FC">
              <w:t>-группу</w:t>
            </w:r>
          </w:p>
        </w:tc>
        <w:tc>
          <w:tcPr>
            <w:tcW w:w="1829" w:type="dxa"/>
            <w:shd w:val="clear" w:color="auto" w:fill="FFCCCC"/>
            <w:vAlign w:val="center"/>
          </w:tcPr>
          <w:p w14:paraId="24991C88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  <w:p w14:paraId="20E85C62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доступа</w:t>
            </w:r>
          </w:p>
        </w:tc>
        <w:tc>
          <w:tcPr>
            <w:tcW w:w="1869" w:type="dxa"/>
            <w:shd w:val="clear" w:color="auto" w:fill="FFF2CC" w:themeFill="accent4" w:themeFillTint="33"/>
            <w:vAlign w:val="center"/>
          </w:tcPr>
          <w:p w14:paraId="0D2CE050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Ограниченный</w:t>
            </w:r>
          </w:p>
          <w:p w14:paraId="0DA62632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3A140A6E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2DE0F5A1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  <w:tr w:rsidR="00874E15" w14:paraId="0C74CCED" w14:textId="77777777" w:rsidTr="00136401">
        <w:trPr>
          <w:cantSplit/>
          <w:trHeight w:val="397"/>
        </w:trPr>
        <w:tc>
          <w:tcPr>
            <w:tcW w:w="573" w:type="dxa"/>
          </w:tcPr>
          <w:p w14:paraId="57627700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777C24B9" w14:textId="77777777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>Управление нагрузкой на агента</w:t>
            </w:r>
          </w:p>
        </w:tc>
        <w:tc>
          <w:tcPr>
            <w:tcW w:w="1829" w:type="dxa"/>
            <w:shd w:val="clear" w:color="auto" w:fill="FFCCCC"/>
            <w:vAlign w:val="center"/>
          </w:tcPr>
          <w:p w14:paraId="7099B25C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  <w:p w14:paraId="535C55A7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доступа</w:t>
            </w:r>
          </w:p>
        </w:tc>
        <w:tc>
          <w:tcPr>
            <w:tcW w:w="1869" w:type="dxa"/>
            <w:shd w:val="clear" w:color="auto" w:fill="FFF2CC" w:themeFill="accent4" w:themeFillTint="33"/>
            <w:vAlign w:val="center"/>
          </w:tcPr>
          <w:p w14:paraId="184EC69B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Ограниченный</w:t>
            </w:r>
          </w:p>
          <w:p w14:paraId="2125E11B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45399682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4D4FE0ED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  <w:tr w:rsidR="00874E15" w14:paraId="2002121A" w14:textId="77777777" w:rsidTr="00136401">
        <w:trPr>
          <w:cantSplit/>
          <w:trHeight w:val="397"/>
        </w:trPr>
        <w:tc>
          <w:tcPr>
            <w:tcW w:w="573" w:type="dxa"/>
          </w:tcPr>
          <w:p w14:paraId="77E657FE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5ACA9871" w14:textId="1921A584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>Выгрузка</w:t>
            </w:r>
          </w:p>
        </w:tc>
        <w:tc>
          <w:tcPr>
            <w:tcW w:w="1829" w:type="dxa"/>
            <w:shd w:val="clear" w:color="auto" w:fill="FFCCCC"/>
            <w:vAlign w:val="center"/>
          </w:tcPr>
          <w:p w14:paraId="294719EB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  <w:p w14:paraId="27BA114F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доступа</w:t>
            </w:r>
          </w:p>
        </w:tc>
        <w:tc>
          <w:tcPr>
            <w:tcW w:w="1869" w:type="dxa"/>
            <w:shd w:val="clear" w:color="auto" w:fill="FFF2CC" w:themeFill="accent4" w:themeFillTint="33"/>
            <w:vAlign w:val="center"/>
          </w:tcPr>
          <w:p w14:paraId="2836BB5F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Ограниченный</w:t>
            </w:r>
          </w:p>
          <w:p w14:paraId="56BF03C7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7900C214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2D2282D6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  <w:tr w:rsidR="00874E15" w14:paraId="77140635" w14:textId="77777777" w:rsidTr="00136401">
        <w:trPr>
          <w:cantSplit/>
          <w:trHeight w:val="397"/>
        </w:trPr>
        <w:tc>
          <w:tcPr>
            <w:tcW w:w="573" w:type="dxa"/>
          </w:tcPr>
          <w:p w14:paraId="0A7D386E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00EA844B" w14:textId="77777777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>Управление шаблонами ответов</w:t>
            </w:r>
          </w:p>
        </w:tc>
        <w:tc>
          <w:tcPr>
            <w:tcW w:w="1829" w:type="dxa"/>
            <w:shd w:val="clear" w:color="auto" w:fill="FFCCCC"/>
            <w:vAlign w:val="center"/>
          </w:tcPr>
          <w:p w14:paraId="3FE1EACB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  <w:p w14:paraId="58F93467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доступа</w:t>
            </w:r>
          </w:p>
        </w:tc>
        <w:tc>
          <w:tcPr>
            <w:tcW w:w="1869" w:type="dxa"/>
            <w:shd w:val="clear" w:color="auto" w:fill="FFF2CC" w:themeFill="accent4" w:themeFillTint="33"/>
            <w:vAlign w:val="center"/>
          </w:tcPr>
          <w:p w14:paraId="6B5C43BC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Ограниченный</w:t>
            </w:r>
          </w:p>
          <w:p w14:paraId="4D9F67DA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775FE70A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352F6A76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  <w:tr w:rsidR="00874E15" w14:paraId="32657461" w14:textId="77777777" w:rsidTr="00136401">
        <w:trPr>
          <w:cantSplit/>
          <w:trHeight w:val="397"/>
        </w:trPr>
        <w:tc>
          <w:tcPr>
            <w:tcW w:w="573" w:type="dxa"/>
          </w:tcPr>
          <w:p w14:paraId="563F1B2F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4E02C4B2" w14:textId="77777777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>Управление сотрудниками</w:t>
            </w:r>
          </w:p>
        </w:tc>
        <w:tc>
          <w:tcPr>
            <w:tcW w:w="1829" w:type="dxa"/>
            <w:shd w:val="clear" w:color="auto" w:fill="FFCCCC"/>
            <w:vAlign w:val="center"/>
          </w:tcPr>
          <w:p w14:paraId="5B40CCB6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  <w:p w14:paraId="5FFA391B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доступа</w:t>
            </w:r>
          </w:p>
        </w:tc>
        <w:tc>
          <w:tcPr>
            <w:tcW w:w="1869" w:type="dxa"/>
            <w:shd w:val="clear" w:color="auto" w:fill="FFF2CC" w:themeFill="accent4" w:themeFillTint="33"/>
            <w:vAlign w:val="center"/>
          </w:tcPr>
          <w:p w14:paraId="1D6DBC98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Ограниченный</w:t>
            </w:r>
          </w:p>
          <w:p w14:paraId="15E8C965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1E82E7AF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1EFEDCB3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  <w:tr w:rsidR="00874E15" w14:paraId="018F4DDD" w14:textId="77777777" w:rsidTr="00136401">
        <w:trPr>
          <w:cantSplit/>
          <w:trHeight w:val="397"/>
        </w:trPr>
        <w:tc>
          <w:tcPr>
            <w:tcW w:w="573" w:type="dxa"/>
          </w:tcPr>
          <w:p w14:paraId="792E6D4C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0524086E" w14:textId="77777777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>Конструктор формы</w:t>
            </w:r>
          </w:p>
        </w:tc>
        <w:tc>
          <w:tcPr>
            <w:tcW w:w="1829" w:type="dxa"/>
            <w:shd w:val="clear" w:color="auto" w:fill="FFCCCC"/>
            <w:vAlign w:val="center"/>
          </w:tcPr>
          <w:p w14:paraId="52641556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  <w:p w14:paraId="649378FB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доступа</w:t>
            </w:r>
          </w:p>
        </w:tc>
        <w:tc>
          <w:tcPr>
            <w:tcW w:w="1869" w:type="dxa"/>
            <w:shd w:val="clear" w:color="auto" w:fill="FFCCCC"/>
            <w:vAlign w:val="center"/>
          </w:tcPr>
          <w:p w14:paraId="08950EE0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  <w:p w14:paraId="59686B1C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доступа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15E1F2CE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182C9651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  <w:tr w:rsidR="00874E15" w14:paraId="288C34B9" w14:textId="77777777" w:rsidTr="00136401">
        <w:trPr>
          <w:cantSplit/>
          <w:trHeight w:val="397"/>
        </w:trPr>
        <w:tc>
          <w:tcPr>
            <w:tcW w:w="573" w:type="dxa"/>
          </w:tcPr>
          <w:p w14:paraId="71AABFBE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3E8ADF86" w14:textId="77777777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 xml:space="preserve">Управление </w:t>
            </w:r>
            <w:proofErr w:type="spellStart"/>
            <w:r w:rsidRPr="000948FC">
              <w:t>скилл</w:t>
            </w:r>
            <w:proofErr w:type="spellEnd"/>
            <w:r w:rsidRPr="000948FC">
              <w:t>-группами</w:t>
            </w:r>
          </w:p>
        </w:tc>
        <w:tc>
          <w:tcPr>
            <w:tcW w:w="1829" w:type="dxa"/>
            <w:shd w:val="clear" w:color="auto" w:fill="FFCCCC"/>
            <w:vAlign w:val="center"/>
          </w:tcPr>
          <w:p w14:paraId="70ADF4AA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  <w:p w14:paraId="5C90078E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доступа</w:t>
            </w:r>
          </w:p>
        </w:tc>
        <w:tc>
          <w:tcPr>
            <w:tcW w:w="1869" w:type="dxa"/>
            <w:shd w:val="clear" w:color="auto" w:fill="FFF2CC" w:themeFill="accent4" w:themeFillTint="33"/>
            <w:vAlign w:val="center"/>
          </w:tcPr>
          <w:p w14:paraId="1C7EBEB6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Ограниченный</w:t>
            </w:r>
          </w:p>
          <w:p w14:paraId="456703B7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1C0654C8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39EF3334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  <w:tr w:rsidR="00874E15" w14:paraId="37081B0E" w14:textId="77777777" w:rsidTr="00136401">
        <w:trPr>
          <w:cantSplit/>
          <w:trHeight w:val="397"/>
        </w:trPr>
        <w:tc>
          <w:tcPr>
            <w:tcW w:w="573" w:type="dxa"/>
          </w:tcPr>
          <w:p w14:paraId="25CF6717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20B29494" w14:textId="77777777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>Управление каналами</w:t>
            </w:r>
          </w:p>
        </w:tc>
        <w:tc>
          <w:tcPr>
            <w:tcW w:w="1829" w:type="dxa"/>
            <w:shd w:val="clear" w:color="auto" w:fill="FFCCCC"/>
            <w:vAlign w:val="center"/>
          </w:tcPr>
          <w:p w14:paraId="7DFAC695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  <w:p w14:paraId="18A133A6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доступа</w:t>
            </w:r>
          </w:p>
        </w:tc>
        <w:tc>
          <w:tcPr>
            <w:tcW w:w="1869" w:type="dxa"/>
            <w:shd w:val="clear" w:color="auto" w:fill="FFF2CC" w:themeFill="accent4" w:themeFillTint="33"/>
            <w:vAlign w:val="center"/>
          </w:tcPr>
          <w:p w14:paraId="7B4721F8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Ограниченный</w:t>
            </w:r>
          </w:p>
          <w:p w14:paraId="72EF2FE9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5D0DF18F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7AF8D4C9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  <w:tr w:rsidR="003C0DF5" w14:paraId="3C62156E" w14:textId="77777777" w:rsidTr="00136401">
        <w:trPr>
          <w:cantSplit/>
          <w:trHeight w:val="397"/>
        </w:trPr>
        <w:tc>
          <w:tcPr>
            <w:tcW w:w="573" w:type="dxa"/>
          </w:tcPr>
          <w:p w14:paraId="4D02C1A0" w14:textId="77777777" w:rsidR="003C0DF5" w:rsidRPr="008308A1" w:rsidRDefault="003C0DF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7DCAF349" w14:textId="77777777" w:rsidR="003C0DF5" w:rsidRPr="000948FC" w:rsidRDefault="003C0DF5" w:rsidP="006277DB">
            <w:pPr>
              <w:pStyle w:val="gosttabletext"/>
              <w:spacing w:before="41" w:after="41" w:line="276" w:lineRule="auto"/>
            </w:pPr>
            <w:r>
              <w:t>Управление экстренными уведомлениями</w:t>
            </w:r>
          </w:p>
        </w:tc>
        <w:tc>
          <w:tcPr>
            <w:tcW w:w="1829" w:type="dxa"/>
            <w:shd w:val="clear" w:color="auto" w:fill="FFCCCC"/>
            <w:vAlign w:val="center"/>
          </w:tcPr>
          <w:p w14:paraId="6DE42164" w14:textId="77777777" w:rsidR="004A3322" w:rsidRDefault="004A3322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 xml:space="preserve">Нет </w:t>
            </w:r>
          </w:p>
          <w:p w14:paraId="63E1EC7E" w14:textId="77777777" w:rsidR="003C0DF5" w:rsidRDefault="004A3322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доступа</w:t>
            </w:r>
          </w:p>
        </w:tc>
        <w:tc>
          <w:tcPr>
            <w:tcW w:w="1869" w:type="dxa"/>
            <w:shd w:val="clear" w:color="auto" w:fill="FFCCCC"/>
            <w:vAlign w:val="center"/>
          </w:tcPr>
          <w:p w14:paraId="6D3A7EA7" w14:textId="77777777" w:rsidR="003C0DF5" w:rsidRDefault="004A3322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  <w:p w14:paraId="7819C78C" w14:textId="77777777" w:rsidR="004A3322" w:rsidRDefault="004A3322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доступа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100941DE" w14:textId="77777777" w:rsidR="003C0DF5" w:rsidRDefault="004A3322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4E30ACCD" w14:textId="77777777" w:rsidR="004A3322" w:rsidRDefault="004A3322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  <w:tr w:rsidR="00874E15" w14:paraId="5A7FB2E7" w14:textId="77777777" w:rsidTr="00136401">
        <w:trPr>
          <w:cantSplit/>
          <w:trHeight w:val="397"/>
        </w:trPr>
        <w:tc>
          <w:tcPr>
            <w:tcW w:w="573" w:type="dxa"/>
          </w:tcPr>
          <w:p w14:paraId="19DCF873" w14:textId="77777777" w:rsidR="00874E15" w:rsidRPr="008308A1" w:rsidRDefault="00874E15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906" w:type="dxa"/>
          </w:tcPr>
          <w:p w14:paraId="4D34254D" w14:textId="77777777" w:rsidR="00874E15" w:rsidRPr="000948FC" w:rsidRDefault="00874E15" w:rsidP="006277DB">
            <w:pPr>
              <w:pStyle w:val="gosttabletext"/>
              <w:spacing w:before="41" w:after="41" w:line="276" w:lineRule="auto"/>
            </w:pPr>
            <w:r w:rsidRPr="000948FC">
              <w:t>Управление ролями</w:t>
            </w:r>
          </w:p>
        </w:tc>
        <w:tc>
          <w:tcPr>
            <w:tcW w:w="1829" w:type="dxa"/>
            <w:shd w:val="clear" w:color="auto" w:fill="FFCCCC"/>
            <w:vAlign w:val="center"/>
          </w:tcPr>
          <w:p w14:paraId="6487C66C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  <w:p w14:paraId="47D41A11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доступа</w:t>
            </w:r>
          </w:p>
        </w:tc>
        <w:tc>
          <w:tcPr>
            <w:tcW w:w="1869" w:type="dxa"/>
            <w:shd w:val="clear" w:color="auto" w:fill="FFF2CC" w:themeFill="accent4" w:themeFillTint="33"/>
            <w:vAlign w:val="center"/>
          </w:tcPr>
          <w:p w14:paraId="2EF8C92E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Ограниченный</w:t>
            </w:r>
          </w:p>
          <w:p w14:paraId="194ABCBC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  <w:tc>
          <w:tcPr>
            <w:tcW w:w="2018" w:type="dxa"/>
            <w:shd w:val="clear" w:color="auto" w:fill="E2EFD9" w:themeFill="accent6" w:themeFillTint="33"/>
            <w:vAlign w:val="center"/>
          </w:tcPr>
          <w:p w14:paraId="633735A9" w14:textId="77777777" w:rsid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Есть</w:t>
            </w:r>
          </w:p>
          <w:p w14:paraId="58128B88" w14:textId="77777777" w:rsidR="00874E15" w:rsidRPr="00874E15" w:rsidRDefault="00874E15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доступ</w:t>
            </w:r>
          </w:p>
        </w:tc>
      </w:tr>
    </w:tbl>
    <w:p w14:paraId="6FFF213B" w14:textId="77777777" w:rsidR="00AB55A3" w:rsidRDefault="00874E15" w:rsidP="006277DB">
      <w:pPr>
        <w:pStyle w:val="goststreammainafterTable"/>
        <w:spacing w:line="276" w:lineRule="auto"/>
      </w:pPr>
      <w:r>
        <w:t xml:space="preserve">Ограниченный доступ </w:t>
      </w:r>
      <w:r w:rsidRPr="00874E15">
        <w:t xml:space="preserve">означает, что сотрудник обладает доступом или возможностью в рамках своей/своих </w:t>
      </w:r>
      <w:proofErr w:type="spellStart"/>
      <w:r w:rsidRPr="00874E15">
        <w:t>скилл</w:t>
      </w:r>
      <w:proofErr w:type="spellEnd"/>
      <w:r w:rsidRPr="00874E15">
        <w:t>-групп.</w:t>
      </w:r>
    </w:p>
    <w:p w14:paraId="605B138B" w14:textId="1375EE59" w:rsidR="00FC61A2" w:rsidRPr="00D22815" w:rsidRDefault="00FC61A2" w:rsidP="00FC61A2">
      <w:pPr>
        <w:pStyle w:val="gosttablename"/>
        <w:spacing w:line="276" w:lineRule="auto"/>
      </w:pPr>
      <w:r>
        <w:t xml:space="preserve">Таблица </w:t>
      </w:r>
      <w:r>
        <w:rPr>
          <w:noProof/>
          <w:lang w:val="en-US"/>
        </w:rPr>
        <w:t>5</w:t>
      </w:r>
      <w:r>
        <w:t xml:space="preserve"> —</w:t>
      </w:r>
      <w:r w:rsidR="00D22815">
        <w:t xml:space="preserve"> матрица прав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972"/>
        <w:gridCol w:w="7223"/>
      </w:tblGrid>
      <w:tr w:rsidR="00682940" w:rsidRPr="00682940" w14:paraId="536B06D8" w14:textId="77777777" w:rsidTr="004E4548">
        <w:trPr>
          <w:trHeight w:val="300"/>
        </w:trPr>
        <w:tc>
          <w:tcPr>
            <w:tcW w:w="2972" w:type="dxa"/>
            <w:hideMark/>
          </w:tcPr>
          <w:p w14:paraId="646AE7C2" w14:textId="77777777" w:rsidR="00682940" w:rsidRPr="00682940" w:rsidRDefault="00682940" w:rsidP="00682940">
            <w:pPr>
              <w:pStyle w:val="goststreammain"/>
              <w:ind w:firstLine="0"/>
              <w:rPr>
                <w:b/>
                <w:bCs/>
              </w:rPr>
            </w:pPr>
            <w:r w:rsidRPr="00682940">
              <w:rPr>
                <w:b/>
                <w:bCs/>
              </w:rPr>
              <w:t>Название права</w:t>
            </w:r>
          </w:p>
        </w:tc>
        <w:tc>
          <w:tcPr>
            <w:tcW w:w="7223" w:type="dxa"/>
            <w:hideMark/>
          </w:tcPr>
          <w:p w14:paraId="7449EF37" w14:textId="77777777" w:rsidR="00682940" w:rsidRPr="00682940" w:rsidRDefault="00682940" w:rsidP="00682940">
            <w:pPr>
              <w:pStyle w:val="goststreammain"/>
              <w:ind w:firstLine="0"/>
              <w:rPr>
                <w:b/>
                <w:bCs/>
              </w:rPr>
            </w:pPr>
            <w:r w:rsidRPr="00682940">
              <w:rPr>
                <w:b/>
                <w:bCs/>
              </w:rPr>
              <w:t>Доступ</w:t>
            </w:r>
          </w:p>
        </w:tc>
      </w:tr>
      <w:tr w:rsidR="00A71D54" w:rsidRPr="00682940" w14:paraId="2191776E" w14:textId="77777777" w:rsidTr="00A71D54">
        <w:trPr>
          <w:trHeight w:val="300"/>
        </w:trPr>
        <w:tc>
          <w:tcPr>
            <w:tcW w:w="10195" w:type="dxa"/>
            <w:gridSpan w:val="2"/>
            <w:vAlign w:val="center"/>
            <w:hideMark/>
          </w:tcPr>
          <w:p w14:paraId="2BB388BD" w14:textId="0C3729FB" w:rsidR="00A71D54" w:rsidRPr="00A71D54" w:rsidRDefault="00A71D54" w:rsidP="00A71D54">
            <w:pPr>
              <w:pStyle w:val="goststreammain"/>
              <w:ind w:firstLine="0"/>
              <w:jc w:val="center"/>
              <w:rPr>
                <w:b/>
              </w:rPr>
            </w:pPr>
            <w:r w:rsidRPr="00A71D54">
              <w:rPr>
                <w:b/>
              </w:rPr>
              <w:t>Раздел “Чат”</w:t>
            </w:r>
          </w:p>
        </w:tc>
      </w:tr>
      <w:tr w:rsidR="00682940" w:rsidRPr="00682940" w14:paraId="1FDF936E" w14:textId="77777777" w:rsidTr="004E4548">
        <w:trPr>
          <w:trHeight w:val="300"/>
        </w:trPr>
        <w:tc>
          <w:tcPr>
            <w:tcW w:w="2972" w:type="dxa"/>
            <w:hideMark/>
          </w:tcPr>
          <w:p w14:paraId="649F7659" w14:textId="77777777" w:rsidR="00682940" w:rsidRPr="00682940" w:rsidRDefault="00682940" w:rsidP="00682940">
            <w:pPr>
              <w:pStyle w:val="goststreammain"/>
              <w:ind w:firstLine="0"/>
            </w:pPr>
            <w:r w:rsidRPr="00682940">
              <w:t>Обмен сообщениями, перевод и закрытие обращений</w:t>
            </w:r>
          </w:p>
        </w:tc>
        <w:tc>
          <w:tcPr>
            <w:tcW w:w="7223" w:type="dxa"/>
            <w:hideMark/>
          </w:tcPr>
          <w:p w14:paraId="548C27CC" w14:textId="77777777" w:rsidR="00682940" w:rsidRPr="00682940" w:rsidRDefault="00682940" w:rsidP="00682940">
            <w:pPr>
              <w:pStyle w:val="goststreammain"/>
              <w:ind w:firstLine="0"/>
            </w:pPr>
            <w:r w:rsidRPr="00682940">
              <w:t>При данном праве доступен весь контент раздела "Чат"</w:t>
            </w:r>
          </w:p>
        </w:tc>
      </w:tr>
      <w:tr w:rsidR="00A71D54" w:rsidRPr="00682940" w14:paraId="56BF4CD1" w14:textId="77777777" w:rsidTr="00A71D54">
        <w:trPr>
          <w:trHeight w:val="300"/>
        </w:trPr>
        <w:tc>
          <w:tcPr>
            <w:tcW w:w="10195" w:type="dxa"/>
            <w:gridSpan w:val="2"/>
            <w:vAlign w:val="center"/>
            <w:hideMark/>
          </w:tcPr>
          <w:p w14:paraId="0E3307CF" w14:textId="58FBA86D" w:rsidR="00A71D54" w:rsidRPr="00A71D54" w:rsidRDefault="00A71D54" w:rsidP="00A71D54">
            <w:pPr>
              <w:pStyle w:val="goststreammain"/>
              <w:ind w:firstLine="0"/>
              <w:jc w:val="center"/>
              <w:rPr>
                <w:b/>
              </w:rPr>
            </w:pPr>
            <w:r w:rsidRPr="00A71D54">
              <w:rPr>
                <w:b/>
              </w:rPr>
              <w:t>Раздел “</w:t>
            </w:r>
            <w:proofErr w:type="spellStart"/>
            <w:r w:rsidRPr="00A71D54">
              <w:rPr>
                <w:b/>
              </w:rPr>
              <w:t>Дашборд</w:t>
            </w:r>
            <w:proofErr w:type="spellEnd"/>
            <w:r w:rsidRPr="00A71D54">
              <w:rPr>
                <w:b/>
              </w:rPr>
              <w:t>”</w:t>
            </w:r>
          </w:p>
        </w:tc>
      </w:tr>
      <w:tr w:rsidR="00682940" w:rsidRPr="00682940" w14:paraId="6ABDEEB7" w14:textId="77777777" w:rsidTr="004E4548">
        <w:trPr>
          <w:trHeight w:val="1200"/>
        </w:trPr>
        <w:tc>
          <w:tcPr>
            <w:tcW w:w="2972" w:type="dxa"/>
            <w:hideMark/>
          </w:tcPr>
          <w:p w14:paraId="03F2C5BF" w14:textId="77777777" w:rsidR="00682940" w:rsidRPr="00682940" w:rsidRDefault="00682940" w:rsidP="00682940">
            <w:pPr>
              <w:pStyle w:val="goststreammain"/>
              <w:ind w:firstLine="0"/>
            </w:pPr>
            <w:r w:rsidRPr="00682940">
              <w:t>Доступ к мониторингу и нагрузке</w:t>
            </w:r>
          </w:p>
        </w:tc>
        <w:tc>
          <w:tcPr>
            <w:tcW w:w="7223" w:type="dxa"/>
            <w:hideMark/>
          </w:tcPr>
          <w:p w14:paraId="1398DF5F" w14:textId="01DFE609" w:rsidR="00682940" w:rsidRPr="00682940" w:rsidRDefault="00682940" w:rsidP="009F549B">
            <w:pPr>
              <w:pStyle w:val="goststreammain"/>
              <w:ind w:firstLine="0"/>
            </w:pPr>
            <w:r w:rsidRPr="00682940">
              <w:t xml:space="preserve">При данном праве авторизовавшемуся пользователю доступен "Мониторинг нагрузки", привязанные к нему </w:t>
            </w:r>
            <w:proofErr w:type="spellStart"/>
            <w:r w:rsidRPr="00682940">
              <w:t>скилл</w:t>
            </w:r>
            <w:proofErr w:type="spellEnd"/>
            <w:r w:rsidRPr="00682940">
              <w:t xml:space="preserve">-группы и </w:t>
            </w:r>
            <w:r w:rsidR="009F549B">
              <w:t>пользователи</w:t>
            </w:r>
            <w:r w:rsidRPr="00682940">
              <w:t xml:space="preserve"> </w:t>
            </w:r>
            <w:proofErr w:type="spellStart"/>
            <w:r w:rsidRPr="00682940">
              <w:t>скилл</w:t>
            </w:r>
            <w:proofErr w:type="spellEnd"/>
            <w:r w:rsidRPr="00682940">
              <w:t>-групп. В блок с выводом вкладок "Обращения" и "Статистика", выводится предупреждение "Недостаточно прав для просмотра. Для получения доступа обратитесь к руководителю группы."</w:t>
            </w:r>
          </w:p>
        </w:tc>
      </w:tr>
      <w:tr w:rsidR="00682940" w:rsidRPr="00682940" w14:paraId="3841C6FC" w14:textId="77777777" w:rsidTr="004E4548">
        <w:trPr>
          <w:trHeight w:val="1800"/>
        </w:trPr>
        <w:tc>
          <w:tcPr>
            <w:tcW w:w="2972" w:type="dxa"/>
            <w:hideMark/>
          </w:tcPr>
          <w:p w14:paraId="137BCCF5" w14:textId="5064A378" w:rsidR="00682940" w:rsidRPr="00682940" w:rsidRDefault="00682940" w:rsidP="00682940">
            <w:pPr>
              <w:pStyle w:val="goststreammain"/>
              <w:ind w:firstLine="0"/>
            </w:pPr>
            <w:r>
              <w:t>Просмотр персональной статисти</w:t>
            </w:r>
            <w:r w:rsidRPr="00682940">
              <w:t>ки и обращений</w:t>
            </w:r>
          </w:p>
        </w:tc>
        <w:tc>
          <w:tcPr>
            <w:tcW w:w="7223" w:type="dxa"/>
            <w:hideMark/>
          </w:tcPr>
          <w:p w14:paraId="7D539C65" w14:textId="77777777" w:rsidR="00682940" w:rsidRDefault="00682940" w:rsidP="00682940">
            <w:pPr>
              <w:pStyle w:val="goststreammain"/>
              <w:ind w:firstLine="0"/>
            </w:pPr>
            <w:r w:rsidRPr="00682940">
              <w:t xml:space="preserve">1. при данном праве доступен просмотр тех обращений, с которыми работал авторизовавшийся пользователь в рамках настроенных у него </w:t>
            </w:r>
            <w:proofErr w:type="spellStart"/>
            <w:r w:rsidRPr="00682940">
              <w:t>скилл</w:t>
            </w:r>
            <w:proofErr w:type="spellEnd"/>
            <w:r w:rsidRPr="00682940">
              <w:t xml:space="preserve">-групп (если обращение было переведено на отличную от его </w:t>
            </w:r>
            <w:proofErr w:type="spellStart"/>
            <w:r w:rsidRPr="00682940">
              <w:t>скилл</w:t>
            </w:r>
            <w:proofErr w:type="spellEnd"/>
            <w:r w:rsidRPr="00682940">
              <w:t xml:space="preserve">-группу, у пользователя оно перестает отображаться в таблице) </w:t>
            </w:r>
          </w:p>
          <w:p w14:paraId="24E928AA" w14:textId="77777777" w:rsidR="00682940" w:rsidRDefault="00682940" w:rsidP="00682940">
            <w:pPr>
              <w:pStyle w:val="goststreammain"/>
              <w:ind w:firstLine="0"/>
            </w:pPr>
            <w:r w:rsidRPr="00682940">
              <w:t xml:space="preserve">2. доступно открытие обращения для просмотра из таблицы обращений </w:t>
            </w:r>
          </w:p>
          <w:p w14:paraId="1A3D1952" w14:textId="77777777" w:rsidR="00682940" w:rsidRDefault="00682940" w:rsidP="00682940">
            <w:pPr>
              <w:pStyle w:val="goststreammain"/>
              <w:ind w:firstLine="0"/>
            </w:pPr>
            <w:r w:rsidRPr="00682940">
              <w:t xml:space="preserve">3. доступен просмотр списка открытых обращений </w:t>
            </w:r>
          </w:p>
          <w:p w14:paraId="0984BA12" w14:textId="77777777" w:rsidR="00682940" w:rsidRDefault="00682940" w:rsidP="00682940">
            <w:pPr>
              <w:pStyle w:val="goststreammain"/>
              <w:ind w:firstLine="0"/>
            </w:pPr>
            <w:r w:rsidRPr="00682940">
              <w:t xml:space="preserve">4. доступно применение фильтров (поле поиска, выбор настроенных промежутков дат, выбор даты и времени, панель с фильтрами) </w:t>
            </w:r>
          </w:p>
          <w:p w14:paraId="0F728AC1" w14:textId="43E2FFBC" w:rsidR="00682940" w:rsidRPr="00682940" w:rsidRDefault="00682940" w:rsidP="00682940">
            <w:pPr>
              <w:pStyle w:val="goststreammain"/>
              <w:ind w:firstLine="0"/>
            </w:pPr>
            <w:r w:rsidRPr="00682940">
              <w:t>5. доступна страница "Статистика" - просмотр графиков с статистикой</w:t>
            </w:r>
          </w:p>
        </w:tc>
      </w:tr>
      <w:tr w:rsidR="00682940" w:rsidRPr="00682940" w14:paraId="1C7B6C13" w14:textId="77777777" w:rsidTr="004E4548">
        <w:trPr>
          <w:trHeight w:val="1800"/>
        </w:trPr>
        <w:tc>
          <w:tcPr>
            <w:tcW w:w="2972" w:type="dxa"/>
          </w:tcPr>
          <w:p w14:paraId="6A5F7890" w14:textId="123E2502" w:rsidR="00682940" w:rsidRPr="00682940" w:rsidRDefault="00682940" w:rsidP="00682940">
            <w:pPr>
              <w:pStyle w:val="goststreammain"/>
              <w:ind w:firstLine="0"/>
            </w:pPr>
            <w:r>
              <w:lastRenderedPageBreak/>
              <w:t>Просмотр статисти</w:t>
            </w:r>
            <w:r w:rsidRPr="007C4B2B">
              <w:t xml:space="preserve">ки и обращений по </w:t>
            </w:r>
            <w:proofErr w:type="spellStart"/>
            <w:r w:rsidRPr="007C4B2B">
              <w:t>скилл</w:t>
            </w:r>
            <w:proofErr w:type="spellEnd"/>
            <w:r w:rsidRPr="007C4B2B">
              <w:t>-группе</w:t>
            </w:r>
          </w:p>
        </w:tc>
        <w:tc>
          <w:tcPr>
            <w:tcW w:w="7223" w:type="dxa"/>
          </w:tcPr>
          <w:p w14:paraId="294C7631" w14:textId="77777777" w:rsidR="00682940" w:rsidRDefault="00682940" w:rsidP="00682940">
            <w:pPr>
              <w:pStyle w:val="goststreammain"/>
              <w:ind w:firstLine="0"/>
            </w:pPr>
            <w:r>
              <w:t xml:space="preserve">1. при данном праве доступен просмотр всех обращений по всем пользователям в рамках настроенных </w:t>
            </w:r>
            <w:proofErr w:type="spellStart"/>
            <w:r>
              <w:t>скилл</w:t>
            </w:r>
            <w:proofErr w:type="spellEnd"/>
            <w:r>
              <w:t xml:space="preserve">-групп у авторизовавшегося пользователя </w:t>
            </w:r>
          </w:p>
          <w:p w14:paraId="5AD0D949" w14:textId="77777777" w:rsidR="00682940" w:rsidRDefault="00682940" w:rsidP="00682940">
            <w:pPr>
              <w:pStyle w:val="goststreammain"/>
              <w:ind w:firstLine="0"/>
            </w:pPr>
            <w:r>
              <w:t xml:space="preserve">2. доступно открытие обращения для просмотра из таблицы обращений </w:t>
            </w:r>
          </w:p>
          <w:p w14:paraId="5F0FE7EC" w14:textId="77777777" w:rsidR="00682940" w:rsidRDefault="00682940" w:rsidP="00682940">
            <w:pPr>
              <w:pStyle w:val="goststreammain"/>
              <w:ind w:firstLine="0"/>
            </w:pPr>
            <w:r>
              <w:t xml:space="preserve">3. доступен просмотр списка открытых обращений </w:t>
            </w:r>
          </w:p>
          <w:p w14:paraId="5EB868FC" w14:textId="77777777" w:rsidR="00682940" w:rsidRDefault="00682940" w:rsidP="00682940">
            <w:pPr>
              <w:pStyle w:val="goststreammain"/>
              <w:ind w:firstLine="0"/>
            </w:pPr>
            <w:r>
              <w:t xml:space="preserve">4. доступно применение фильтров (поле поиска, выбор настроенных промежутков дат, выбор даты и времени, панель с фильтрами) </w:t>
            </w:r>
          </w:p>
          <w:p w14:paraId="6BA10CF8" w14:textId="63A07CC3" w:rsidR="00682940" w:rsidRPr="00682940" w:rsidRDefault="00682940" w:rsidP="00682940">
            <w:pPr>
              <w:pStyle w:val="goststreammain"/>
              <w:ind w:firstLine="0"/>
            </w:pPr>
            <w:r>
              <w:t>5. доступна страница "Статистика" - просмотр графиков с статистикой</w:t>
            </w:r>
          </w:p>
        </w:tc>
      </w:tr>
      <w:tr w:rsidR="00682940" w:rsidRPr="00682940" w14:paraId="24DB9751" w14:textId="77777777" w:rsidTr="004E4548">
        <w:trPr>
          <w:trHeight w:val="1800"/>
        </w:trPr>
        <w:tc>
          <w:tcPr>
            <w:tcW w:w="2972" w:type="dxa"/>
          </w:tcPr>
          <w:p w14:paraId="05EEB8CF" w14:textId="21A68ED8" w:rsidR="00682940" w:rsidRDefault="00682940" w:rsidP="00682940">
            <w:pPr>
              <w:pStyle w:val="goststreammain"/>
              <w:ind w:firstLine="0"/>
            </w:pPr>
            <w:r>
              <w:t>Просмотр общей статистики и обращений</w:t>
            </w:r>
          </w:p>
        </w:tc>
        <w:tc>
          <w:tcPr>
            <w:tcW w:w="7223" w:type="dxa"/>
          </w:tcPr>
          <w:p w14:paraId="426B7878" w14:textId="77777777" w:rsidR="00682940" w:rsidRDefault="00682940" w:rsidP="00682940">
            <w:pPr>
              <w:pStyle w:val="goststreammain"/>
              <w:ind w:firstLine="0"/>
            </w:pPr>
            <w:r>
              <w:t xml:space="preserve">1. при данном праве доступен просмотр всех обращений по всем пользователям по всем активным </w:t>
            </w:r>
            <w:proofErr w:type="spellStart"/>
            <w:r>
              <w:t>скилл</w:t>
            </w:r>
            <w:proofErr w:type="spellEnd"/>
            <w:r>
              <w:t xml:space="preserve">-группам в системе вне зависимости от настроенных </w:t>
            </w:r>
            <w:proofErr w:type="spellStart"/>
            <w:r>
              <w:t>скилл</w:t>
            </w:r>
            <w:proofErr w:type="spellEnd"/>
            <w:r>
              <w:t xml:space="preserve">-групп у авторизовавшегося пользователя </w:t>
            </w:r>
          </w:p>
          <w:p w14:paraId="0DCB79CD" w14:textId="77777777" w:rsidR="00682940" w:rsidRDefault="00682940" w:rsidP="00682940">
            <w:pPr>
              <w:pStyle w:val="goststreammain"/>
              <w:ind w:firstLine="0"/>
            </w:pPr>
            <w:r>
              <w:t xml:space="preserve">2. доступно открытие обращения для просмотра из таблицы обращений </w:t>
            </w:r>
          </w:p>
          <w:p w14:paraId="438512B2" w14:textId="77777777" w:rsidR="00682940" w:rsidRDefault="00682940" w:rsidP="00682940">
            <w:pPr>
              <w:pStyle w:val="goststreammain"/>
              <w:ind w:firstLine="0"/>
            </w:pPr>
            <w:r>
              <w:t xml:space="preserve">3. доступен просмотр списка открытых обращений </w:t>
            </w:r>
          </w:p>
          <w:p w14:paraId="0489E908" w14:textId="77777777" w:rsidR="00682940" w:rsidRDefault="00682940" w:rsidP="00682940">
            <w:pPr>
              <w:pStyle w:val="goststreammain"/>
              <w:ind w:firstLine="0"/>
            </w:pPr>
            <w:r>
              <w:t xml:space="preserve">4. доступно применение фильтров (поле поиска, выбор настроенных промежутков дат, выбор даты и времени, панель с фильтрами) </w:t>
            </w:r>
          </w:p>
          <w:p w14:paraId="32348B95" w14:textId="39BD98CB" w:rsidR="00682940" w:rsidRDefault="00682940" w:rsidP="00682940">
            <w:pPr>
              <w:pStyle w:val="goststreammain"/>
              <w:ind w:firstLine="0"/>
            </w:pPr>
            <w:r>
              <w:t>5. доступна страница "Статистика" - просмотр графиков с статистикой</w:t>
            </w:r>
          </w:p>
        </w:tc>
      </w:tr>
      <w:tr w:rsidR="00682940" w:rsidRPr="00682940" w14:paraId="424EBEFC" w14:textId="77777777" w:rsidTr="004E4548">
        <w:trPr>
          <w:trHeight w:val="371"/>
        </w:trPr>
        <w:tc>
          <w:tcPr>
            <w:tcW w:w="2972" w:type="dxa"/>
          </w:tcPr>
          <w:p w14:paraId="53E798CF" w14:textId="4370F32E" w:rsidR="00682940" w:rsidRDefault="00682940" w:rsidP="00682940">
            <w:pPr>
              <w:pStyle w:val="goststreammain"/>
              <w:ind w:firstLine="0"/>
            </w:pPr>
            <w:r>
              <w:t>Выгрузка отчетов</w:t>
            </w:r>
          </w:p>
        </w:tc>
        <w:tc>
          <w:tcPr>
            <w:tcW w:w="7223" w:type="dxa"/>
          </w:tcPr>
          <w:p w14:paraId="76DE1EC1" w14:textId="437B0535" w:rsidR="00682940" w:rsidRDefault="00682940" w:rsidP="00682940">
            <w:pPr>
              <w:pStyle w:val="goststreammain"/>
              <w:ind w:firstLine="0"/>
            </w:pPr>
            <w:r>
              <w:t>При данном праве доступна кнопка и выбор отчета для скачивания</w:t>
            </w:r>
          </w:p>
        </w:tc>
      </w:tr>
      <w:tr w:rsidR="00682940" w:rsidRPr="00682940" w14:paraId="0D498D04" w14:textId="77777777" w:rsidTr="004E4548">
        <w:trPr>
          <w:trHeight w:val="1800"/>
        </w:trPr>
        <w:tc>
          <w:tcPr>
            <w:tcW w:w="2972" w:type="dxa"/>
          </w:tcPr>
          <w:p w14:paraId="57979E05" w14:textId="4514BF2D" w:rsidR="00682940" w:rsidRDefault="00682940" w:rsidP="00682940">
            <w:pPr>
              <w:pStyle w:val="goststreammain"/>
              <w:ind w:firstLine="0"/>
            </w:pPr>
            <w:r>
              <w:t>Просмотр нагрузки на группу/сотрудника</w:t>
            </w:r>
          </w:p>
        </w:tc>
        <w:tc>
          <w:tcPr>
            <w:tcW w:w="7223" w:type="dxa"/>
          </w:tcPr>
          <w:p w14:paraId="20587193" w14:textId="347BC434" w:rsidR="00682940" w:rsidRDefault="00682940" w:rsidP="00682940">
            <w:pPr>
              <w:pStyle w:val="goststreammain"/>
              <w:ind w:firstLine="0"/>
            </w:pPr>
            <w:r>
              <w:t xml:space="preserve">1. при данном праве доступна кнопка для открытия "Мониторинг нагрузки", список </w:t>
            </w:r>
            <w:proofErr w:type="spellStart"/>
            <w:r>
              <w:t>скилл</w:t>
            </w:r>
            <w:proofErr w:type="spellEnd"/>
            <w:r>
              <w:t xml:space="preserve">-групп и </w:t>
            </w:r>
            <w:r w:rsidR="009F549B">
              <w:t>пользователей</w:t>
            </w:r>
            <w:r>
              <w:t xml:space="preserve"> </w:t>
            </w:r>
            <w:proofErr w:type="spellStart"/>
            <w:r>
              <w:t>скилл</w:t>
            </w:r>
            <w:proofErr w:type="spellEnd"/>
            <w:r>
              <w:t xml:space="preserve">-групп, фильтрация </w:t>
            </w:r>
            <w:proofErr w:type="spellStart"/>
            <w:r>
              <w:t>скилл</w:t>
            </w:r>
            <w:proofErr w:type="spellEnd"/>
            <w:r>
              <w:t xml:space="preserve">-групп, фильтрация обращений по </w:t>
            </w:r>
            <w:proofErr w:type="spellStart"/>
            <w:r>
              <w:t>скилл</w:t>
            </w:r>
            <w:proofErr w:type="spellEnd"/>
            <w:r>
              <w:t xml:space="preserve">-группам, данные в карточке </w:t>
            </w:r>
            <w:proofErr w:type="spellStart"/>
            <w:r>
              <w:t>скилл</w:t>
            </w:r>
            <w:proofErr w:type="spellEnd"/>
            <w:r>
              <w:t xml:space="preserve">-группы и </w:t>
            </w:r>
            <w:r w:rsidR="009F549B">
              <w:t>пользователя</w:t>
            </w:r>
            <w:r>
              <w:t xml:space="preserve"> </w:t>
            </w:r>
          </w:p>
          <w:p w14:paraId="6E960BA4" w14:textId="18924496" w:rsidR="00682940" w:rsidRDefault="00682940" w:rsidP="009F549B">
            <w:pPr>
              <w:pStyle w:val="goststreammain"/>
              <w:ind w:firstLine="0"/>
            </w:pPr>
            <w:r>
              <w:t xml:space="preserve">2. вывод списка </w:t>
            </w:r>
            <w:proofErr w:type="spellStart"/>
            <w:r>
              <w:t>скилл</w:t>
            </w:r>
            <w:proofErr w:type="spellEnd"/>
            <w:r>
              <w:t xml:space="preserve">-групп (и </w:t>
            </w:r>
            <w:r w:rsidR="009F549B">
              <w:t>пользователей</w:t>
            </w:r>
            <w:r>
              <w:t xml:space="preserve">) будет зависеть от выбранного права: Просмотр персональной </w:t>
            </w:r>
            <w:proofErr w:type="spellStart"/>
            <w:r>
              <w:t>стат-ки</w:t>
            </w:r>
            <w:proofErr w:type="spellEnd"/>
            <w:r>
              <w:t xml:space="preserve"> и обращений, Просмотр </w:t>
            </w:r>
            <w:proofErr w:type="spellStart"/>
            <w:r>
              <w:t>стат-ки</w:t>
            </w:r>
            <w:proofErr w:type="spellEnd"/>
            <w:r>
              <w:t xml:space="preserve"> и обращений по </w:t>
            </w:r>
            <w:proofErr w:type="spellStart"/>
            <w:r>
              <w:t>скилл</w:t>
            </w:r>
            <w:proofErr w:type="spellEnd"/>
            <w:r>
              <w:t>-группе, Просмотр общей статистики и обращений</w:t>
            </w:r>
          </w:p>
        </w:tc>
      </w:tr>
      <w:tr w:rsidR="00682940" w:rsidRPr="00682940" w14:paraId="366A6F72" w14:textId="77777777" w:rsidTr="004E4548">
        <w:trPr>
          <w:trHeight w:val="1800"/>
        </w:trPr>
        <w:tc>
          <w:tcPr>
            <w:tcW w:w="2972" w:type="dxa"/>
          </w:tcPr>
          <w:p w14:paraId="762734C2" w14:textId="3AFF4A51" w:rsidR="00682940" w:rsidRDefault="00682940" w:rsidP="00682940">
            <w:pPr>
              <w:pStyle w:val="goststreammain"/>
              <w:ind w:firstLine="0"/>
            </w:pPr>
            <w:r>
              <w:t>Просмотр нагрузки на группу</w:t>
            </w:r>
          </w:p>
        </w:tc>
        <w:tc>
          <w:tcPr>
            <w:tcW w:w="7223" w:type="dxa"/>
          </w:tcPr>
          <w:p w14:paraId="19A233E0" w14:textId="534E4942" w:rsidR="00682940" w:rsidRDefault="00682940" w:rsidP="00682940">
            <w:pPr>
              <w:pStyle w:val="goststreammain"/>
              <w:ind w:firstLine="0"/>
            </w:pPr>
            <w:r>
              <w:t xml:space="preserve">1. доступ к </w:t>
            </w:r>
            <w:proofErr w:type="spellStart"/>
            <w:r>
              <w:t>скилл</w:t>
            </w:r>
            <w:proofErr w:type="spellEnd"/>
            <w:r>
              <w:t xml:space="preserve">-группам будет доступен в связке с правом “Просмотр нагрузки на группу/сотрудника” </w:t>
            </w:r>
          </w:p>
          <w:p w14:paraId="483A5A2B" w14:textId="77777777" w:rsidR="00682940" w:rsidRDefault="00682940" w:rsidP="00682940">
            <w:pPr>
              <w:pStyle w:val="goststreammain"/>
              <w:ind w:firstLine="0"/>
            </w:pPr>
            <w:r>
              <w:t xml:space="preserve">2. при данном праве пользователю доступна кнопка открытия панели с отдельным окном просмотра настроек нагрузки на </w:t>
            </w:r>
            <w:proofErr w:type="spellStart"/>
            <w:r>
              <w:t>скилл</w:t>
            </w:r>
            <w:proofErr w:type="spellEnd"/>
            <w:r>
              <w:t xml:space="preserve">-группу без возможности редактирования. В панель выводятся назначенные данные по </w:t>
            </w:r>
            <w:proofErr w:type="spellStart"/>
            <w:r>
              <w:t>скилл</w:t>
            </w:r>
            <w:proofErr w:type="spellEnd"/>
            <w:r>
              <w:t xml:space="preserve">-группе </w:t>
            </w:r>
          </w:p>
          <w:p w14:paraId="591FDCE7" w14:textId="01A20675" w:rsidR="00682940" w:rsidRDefault="00682940" w:rsidP="00682940">
            <w:pPr>
              <w:pStyle w:val="goststreammain"/>
              <w:ind w:firstLine="0"/>
            </w:pPr>
            <w:r>
              <w:t>3. доступна кнопка “закрыть”</w:t>
            </w:r>
          </w:p>
        </w:tc>
      </w:tr>
      <w:tr w:rsidR="00682940" w:rsidRPr="00682940" w14:paraId="602B5435" w14:textId="77777777" w:rsidTr="004E4548">
        <w:trPr>
          <w:trHeight w:val="1800"/>
        </w:trPr>
        <w:tc>
          <w:tcPr>
            <w:tcW w:w="2972" w:type="dxa"/>
          </w:tcPr>
          <w:p w14:paraId="3B767010" w14:textId="67075098" w:rsidR="00682940" w:rsidRDefault="00682940" w:rsidP="00682940">
            <w:pPr>
              <w:pStyle w:val="goststreammain"/>
              <w:ind w:firstLine="0"/>
            </w:pPr>
            <w:r>
              <w:lastRenderedPageBreak/>
              <w:t>Управление нагрузкой на группу</w:t>
            </w:r>
          </w:p>
        </w:tc>
        <w:tc>
          <w:tcPr>
            <w:tcW w:w="7223" w:type="dxa"/>
          </w:tcPr>
          <w:p w14:paraId="625B9574" w14:textId="77777777" w:rsidR="00682940" w:rsidRDefault="00682940" w:rsidP="00682940">
            <w:pPr>
              <w:pStyle w:val="goststreammain"/>
              <w:ind w:firstLine="0"/>
            </w:pPr>
            <w:r>
              <w:t xml:space="preserve">1. данное право работает только в связке с правом “Просмотр нагрузки на группу” и “Просмотр нагрузки на группу/сотрудника” </w:t>
            </w:r>
          </w:p>
          <w:p w14:paraId="76FDB6A4" w14:textId="77777777" w:rsidR="00682940" w:rsidRDefault="00682940" w:rsidP="00682940">
            <w:pPr>
              <w:pStyle w:val="goststreammain"/>
              <w:ind w:firstLine="0"/>
            </w:pPr>
            <w:r>
              <w:t xml:space="preserve">2. при связке прав “Просмотр нагрузки на группу” и “Управление нагрузкой на группу” пользователю доступен просмотр и сохранение внесенных изменений в нагрузку </w:t>
            </w:r>
            <w:proofErr w:type="spellStart"/>
            <w:r>
              <w:t>скилл</w:t>
            </w:r>
            <w:proofErr w:type="spellEnd"/>
            <w:r>
              <w:t xml:space="preserve">-группы </w:t>
            </w:r>
          </w:p>
          <w:p w14:paraId="49B5D7F9" w14:textId="7E54AE7B" w:rsidR="00682940" w:rsidRDefault="00682940" w:rsidP="00682940">
            <w:pPr>
              <w:pStyle w:val="goststreammain"/>
              <w:ind w:firstLine="0"/>
            </w:pPr>
            <w:r>
              <w:t xml:space="preserve">3. при отдельно выбранном “Управление нагрузкой на группу” иконки для открытия "Мониторинг нагрузки" и (соответственно) панели с настройками </w:t>
            </w:r>
            <w:proofErr w:type="spellStart"/>
            <w:r>
              <w:t>скилл</w:t>
            </w:r>
            <w:proofErr w:type="spellEnd"/>
            <w:r>
              <w:t>-группы выводиться не будут</w:t>
            </w:r>
          </w:p>
        </w:tc>
      </w:tr>
      <w:tr w:rsidR="000D48DA" w:rsidRPr="00682940" w14:paraId="49BAAC81" w14:textId="77777777" w:rsidTr="004E4548">
        <w:trPr>
          <w:trHeight w:val="1800"/>
        </w:trPr>
        <w:tc>
          <w:tcPr>
            <w:tcW w:w="2972" w:type="dxa"/>
          </w:tcPr>
          <w:p w14:paraId="07D55E34" w14:textId="72378809" w:rsidR="000D48DA" w:rsidRDefault="000D48DA" w:rsidP="00682940">
            <w:pPr>
              <w:pStyle w:val="goststreammain"/>
              <w:ind w:firstLine="0"/>
            </w:pPr>
            <w:r>
              <w:t>Редактирование статуса сотрудников</w:t>
            </w:r>
          </w:p>
        </w:tc>
        <w:tc>
          <w:tcPr>
            <w:tcW w:w="7223" w:type="dxa"/>
          </w:tcPr>
          <w:p w14:paraId="0513C705" w14:textId="77777777" w:rsidR="000D48DA" w:rsidRDefault="000D48DA" w:rsidP="00682940">
            <w:pPr>
              <w:pStyle w:val="goststreammain"/>
              <w:ind w:firstLine="0"/>
            </w:pPr>
            <w:r>
              <w:t>1. доступ к пользователю будет доступен только в связке с правом “Просмотр нагрузки на группу/сотрудника”</w:t>
            </w:r>
          </w:p>
          <w:p w14:paraId="1F8B9AB4" w14:textId="15837562" w:rsidR="000D48DA" w:rsidRDefault="000D48DA" w:rsidP="00682940">
            <w:pPr>
              <w:pStyle w:val="goststreammain"/>
              <w:ind w:firstLine="0"/>
            </w:pPr>
            <w:r>
              <w:t>2. при данном праве пользователю доступна возможность переводить сотрудников группы в статус “Не в сети”, а также менять причины статуса “Не в сети” через мониторинг нагрузки.</w:t>
            </w:r>
          </w:p>
        </w:tc>
      </w:tr>
      <w:tr w:rsidR="00682940" w:rsidRPr="00682940" w14:paraId="23DA2EEE" w14:textId="77777777" w:rsidTr="004E4548">
        <w:trPr>
          <w:trHeight w:val="1800"/>
        </w:trPr>
        <w:tc>
          <w:tcPr>
            <w:tcW w:w="2972" w:type="dxa"/>
          </w:tcPr>
          <w:p w14:paraId="0D7AB75E" w14:textId="2288DC43" w:rsidR="00682940" w:rsidRDefault="00682940" w:rsidP="00682940">
            <w:pPr>
              <w:pStyle w:val="goststreammain"/>
              <w:ind w:firstLine="0"/>
            </w:pPr>
            <w:r>
              <w:t>Просмотр нагрузки на сотрудника</w:t>
            </w:r>
          </w:p>
        </w:tc>
        <w:tc>
          <w:tcPr>
            <w:tcW w:w="7223" w:type="dxa"/>
          </w:tcPr>
          <w:p w14:paraId="36C60A63" w14:textId="525A35AF" w:rsidR="00682940" w:rsidRDefault="00682940" w:rsidP="00682940">
            <w:pPr>
              <w:pStyle w:val="goststreammain"/>
              <w:ind w:firstLine="0"/>
            </w:pPr>
            <w:r>
              <w:t xml:space="preserve">1. доступ к </w:t>
            </w:r>
            <w:r w:rsidR="009F549B">
              <w:t>пользователю</w:t>
            </w:r>
            <w:r>
              <w:t xml:space="preserve"> будет доступен только в связке с правом “Просмотр нагрузки на группу/сотрудника” </w:t>
            </w:r>
          </w:p>
          <w:p w14:paraId="3B1FF403" w14:textId="124BD5BA" w:rsidR="00682940" w:rsidRDefault="00682940" w:rsidP="00682940">
            <w:pPr>
              <w:pStyle w:val="goststreammain"/>
              <w:ind w:firstLine="0"/>
            </w:pPr>
            <w:r>
              <w:t xml:space="preserve">2. при данном праве пользователю доступна кнопка открытия панели с отдельным окном просмотра настроек нагрузки на </w:t>
            </w:r>
            <w:r w:rsidR="009F549B">
              <w:t>пользователя</w:t>
            </w:r>
            <w:r>
              <w:t xml:space="preserve">, для просмотра доступен блок "Количество открытых обращений" без возможности редактирования. В панель выводятся назначенные данные по пользователю </w:t>
            </w:r>
          </w:p>
          <w:p w14:paraId="37D93BDC" w14:textId="53E0E4A4" w:rsidR="00682940" w:rsidRDefault="00682940" w:rsidP="00682940">
            <w:pPr>
              <w:pStyle w:val="goststreammain"/>
              <w:ind w:firstLine="0"/>
            </w:pPr>
            <w:r>
              <w:t xml:space="preserve">3. доступна </w:t>
            </w:r>
            <w:proofErr w:type="gramStart"/>
            <w:r>
              <w:t>кнопка ”закрыть</w:t>
            </w:r>
            <w:proofErr w:type="gramEnd"/>
            <w:r>
              <w:t>"</w:t>
            </w:r>
          </w:p>
        </w:tc>
      </w:tr>
      <w:tr w:rsidR="00682940" w:rsidRPr="00682940" w14:paraId="5E0F975A" w14:textId="77777777" w:rsidTr="004E4548">
        <w:trPr>
          <w:trHeight w:val="1800"/>
        </w:trPr>
        <w:tc>
          <w:tcPr>
            <w:tcW w:w="2972" w:type="dxa"/>
          </w:tcPr>
          <w:p w14:paraId="059D64ED" w14:textId="2B537310" w:rsidR="00682940" w:rsidRDefault="00682940" w:rsidP="00682940">
            <w:pPr>
              <w:pStyle w:val="goststreammain"/>
              <w:ind w:firstLine="0"/>
            </w:pPr>
            <w:r>
              <w:t>Управление нагрузкой на сотрудника</w:t>
            </w:r>
          </w:p>
        </w:tc>
        <w:tc>
          <w:tcPr>
            <w:tcW w:w="7223" w:type="dxa"/>
          </w:tcPr>
          <w:p w14:paraId="5B1612B5" w14:textId="77777777" w:rsidR="00682940" w:rsidRDefault="00682940" w:rsidP="00682940">
            <w:pPr>
              <w:pStyle w:val="goststreammain"/>
              <w:ind w:firstLine="0"/>
            </w:pPr>
            <w:r>
              <w:t xml:space="preserve">1. данное право работает только в связке с “Просмотр нагрузки на сотрудника” (и(или) “Просмотр нагрузки на группу”) и “Просмотр нагрузки на группу/сотрудника” </w:t>
            </w:r>
          </w:p>
          <w:p w14:paraId="27F7B077" w14:textId="3D2E9EFE" w:rsidR="00682940" w:rsidRDefault="00682940" w:rsidP="00682940">
            <w:pPr>
              <w:pStyle w:val="goststreammain"/>
              <w:ind w:firstLine="0"/>
            </w:pPr>
            <w:r>
              <w:t xml:space="preserve">2. при связке прав “Просмотр нагрузки на сотрудника” и “Управление нагрузкой на сотрудника” пользователю доступен просмотр и сохранение внесенных изменений в нагрузку пользователя </w:t>
            </w:r>
          </w:p>
          <w:p w14:paraId="02359E89" w14:textId="1E48EFD3" w:rsidR="00682940" w:rsidRDefault="00682940" w:rsidP="00682940">
            <w:pPr>
              <w:pStyle w:val="goststreammain"/>
              <w:ind w:firstLine="0"/>
            </w:pPr>
            <w:r>
              <w:t xml:space="preserve">3. при отдельно выбранном праве “Управление нагрузкой на сотрудника” иконки для открытия "Мониторинг нагрузки" и (соответственно) панели с настройками </w:t>
            </w:r>
            <w:r w:rsidR="009F549B">
              <w:t>пользователя</w:t>
            </w:r>
            <w:r>
              <w:t xml:space="preserve"> выводиться не будут</w:t>
            </w:r>
          </w:p>
        </w:tc>
      </w:tr>
      <w:tr w:rsidR="00682940" w:rsidRPr="00682940" w14:paraId="417C84AC" w14:textId="77777777" w:rsidTr="004E4548">
        <w:trPr>
          <w:trHeight w:val="1800"/>
        </w:trPr>
        <w:tc>
          <w:tcPr>
            <w:tcW w:w="2972" w:type="dxa"/>
          </w:tcPr>
          <w:p w14:paraId="456082FE" w14:textId="22EDC9F6" w:rsidR="00682940" w:rsidRDefault="00A71D54" w:rsidP="00682940">
            <w:pPr>
              <w:pStyle w:val="goststreammain"/>
              <w:ind w:firstLine="0"/>
            </w:pPr>
            <w:r>
              <w:t>Просмотр групп сотрудника</w:t>
            </w:r>
          </w:p>
        </w:tc>
        <w:tc>
          <w:tcPr>
            <w:tcW w:w="7223" w:type="dxa"/>
          </w:tcPr>
          <w:p w14:paraId="1D2B16E7" w14:textId="431BA586" w:rsidR="00A71D54" w:rsidRDefault="00A71D54" w:rsidP="00682940">
            <w:pPr>
              <w:pStyle w:val="goststreammain"/>
              <w:ind w:firstLine="0"/>
            </w:pPr>
            <w:r>
              <w:t xml:space="preserve">1. доступ к </w:t>
            </w:r>
            <w:r w:rsidR="009F549B">
              <w:t>пользователю</w:t>
            </w:r>
            <w:r>
              <w:t xml:space="preserve"> будет доступен только в связке с правом “Просмотр нагрузки на группу/сотрудника” </w:t>
            </w:r>
          </w:p>
          <w:p w14:paraId="21C38319" w14:textId="0D4D015E" w:rsidR="00A71D54" w:rsidRDefault="00A71D54" w:rsidP="00682940">
            <w:pPr>
              <w:pStyle w:val="goststreammain"/>
              <w:ind w:firstLine="0"/>
            </w:pPr>
            <w:r>
              <w:t xml:space="preserve">2. при данном праве пользователю доступна кнопка открытия панели с отдельным окном просмотра настроек нагрузки на </w:t>
            </w:r>
            <w:r w:rsidR="009F549B">
              <w:t>пользователя</w:t>
            </w:r>
            <w:r>
              <w:t xml:space="preserve">, для просмотра доступен блок "Группы". В панель выводятся назначенные группы пользователя </w:t>
            </w:r>
          </w:p>
          <w:p w14:paraId="228E205E" w14:textId="64891A91" w:rsidR="00682940" w:rsidRDefault="00A71D54" w:rsidP="00682940">
            <w:pPr>
              <w:pStyle w:val="goststreammain"/>
              <w:ind w:firstLine="0"/>
            </w:pPr>
            <w:r>
              <w:t>3. доступна кнопка “закрыть"</w:t>
            </w:r>
          </w:p>
        </w:tc>
      </w:tr>
      <w:tr w:rsidR="00682940" w:rsidRPr="00682940" w14:paraId="417A751F" w14:textId="77777777" w:rsidTr="004E4548">
        <w:trPr>
          <w:trHeight w:val="977"/>
        </w:trPr>
        <w:tc>
          <w:tcPr>
            <w:tcW w:w="2972" w:type="dxa"/>
          </w:tcPr>
          <w:p w14:paraId="275C1B11" w14:textId="5A00376B" w:rsidR="00682940" w:rsidRDefault="00A71D54" w:rsidP="00682940">
            <w:pPr>
              <w:pStyle w:val="goststreammain"/>
              <w:ind w:firstLine="0"/>
            </w:pPr>
            <w:r>
              <w:t>Редактирование групп сотрудника</w:t>
            </w:r>
          </w:p>
        </w:tc>
        <w:tc>
          <w:tcPr>
            <w:tcW w:w="7223" w:type="dxa"/>
          </w:tcPr>
          <w:p w14:paraId="1B27C710" w14:textId="77777777" w:rsidR="00A71D54" w:rsidRDefault="00A71D54" w:rsidP="00A71D54">
            <w:pPr>
              <w:pStyle w:val="goststreammain"/>
              <w:ind w:firstLine="0"/>
            </w:pPr>
            <w:r>
              <w:t xml:space="preserve">1. данное право работает только в связке с “Просмотр групп сотрудника” (и(или) “Просмотр нагрузки на сотрудника”) и “Просмотр нагрузки на группу/сотрудника” </w:t>
            </w:r>
          </w:p>
          <w:p w14:paraId="280DCC19" w14:textId="600C676F" w:rsidR="00A71D54" w:rsidRDefault="00A71D54" w:rsidP="00A71D54">
            <w:pPr>
              <w:pStyle w:val="goststreammain"/>
              <w:ind w:firstLine="0"/>
            </w:pPr>
            <w:r>
              <w:lastRenderedPageBreak/>
              <w:t>2. при связке прав “Просмотр групп сотрудника” и “Редактирование групп сотрудника” пользователю доступен просмотр и сохранение внесенных изменений в группы пользователя</w:t>
            </w:r>
          </w:p>
          <w:p w14:paraId="13871D44" w14:textId="7730A212" w:rsidR="00682940" w:rsidRDefault="00A71D54" w:rsidP="00A71D54">
            <w:pPr>
              <w:pStyle w:val="goststreammain"/>
              <w:ind w:firstLine="0"/>
            </w:pPr>
            <w:r>
              <w:t xml:space="preserve">3. при отдельно выбранном праве “Редактирование групп сотрудника” иконки для открытия "Мониторинг нагрузки" и (соответственно) панели с настройками </w:t>
            </w:r>
            <w:r w:rsidR="009F549B">
              <w:t>пользователя</w:t>
            </w:r>
            <w:r>
              <w:t xml:space="preserve"> выводиться не будут</w:t>
            </w:r>
          </w:p>
        </w:tc>
      </w:tr>
      <w:tr w:rsidR="00682940" w:rsidRPr="00682940" w14:paraId="5974EEBF" w14:textId="77777777" w:rsidTr="004E4548">
        <w:trPr>
          <w:trHeight w:val="436"/>
        </w:trPr>
        <w:tc>
          <w:tcPr>
            <w:tcW w:w="2972" w:type="dxa"/>
          </w:tcPr>
          <w:p w14:paraId="431F4E6F" w14:textId="566D9363" w:rsidR="00682940" w:rsidRDefault="00A71D54" w:rsidP="00682940">
            <w:pPr>
              <w:pStyle w:val="goststreammain"/>
              <w:ind w:firstLine="0"/>
            </w:pPr>
            <w:r>
              <w:lastRenderedPageBreak/>
              <w:t>Закрытие обращения</w:t>
            </w:r>
          </w:p>
        </w:tc>
        <w:tc>
          <w:tcPr>
            <w:tcW w:w="7223" w:type="dxa"/>
          </w:tcPr>
          <w:p w14:paraId="2310E02D" w14:textId="2BAF82F0" w:rsidR="00682940" w:rsidRDefault="00A71D54" w:rsidP="00682940">
            <w:pPr>
              <w:pStyle w:val="goststreammain"/>
              <w:ind w:firstLine="0"/>
            </w:pPr>
            <w:r>
              <w:t>При данном праве доступно закрытие обращения</w:t>
            </w:r>
          </w:p>
        </w:tc>
      </w:tr>
      <w:tr w:rsidR="00682940" w:rsidRPr="00682940" w14:paraId="6AAEE94A" w14:textId="77777777" w:rsidTr="004E4548">
        <w:trPr>
          <w:trHeight w:val="415"/>
        </w:trPr>
        <w:tc>
          <w:tcPr>
            <w:tcW w:w="2972" w:type="dxa"/>
          </w:tcPr>
          <w:p w14:paraId="686302B3" w14:textId="7579CEFC" w:rsidR="00682940" w:rsidRDefault="00A71D54" w:rsidP="00682940">
            <w:pPr>
              <w:pStyle w:val="goststreammain"/>
              <w:ind w:firstLine="0"/>
            </w:pPr>
            <w:r>
              <w:t>Перевод обращения</w:t>
            </w:r>
          </w:p>
        </w:tc>
        <w:tc>
          <w:tcPr>
            <w:tcW w:w="7223" w:type="dxa"/>
          </w:tcPr>
          <w:p w14:paraId="396B7687" w14:textId="531313C7" w:rsidR="00682940" w:rsidRDefault="00A71D54" w:rsidP="00682940">
            <w:pPr>
              <w:pStyle w:val="goststreammain"/>
              <w:ind w:firstLine="0"/>
            </w:pPr>
            <w:r>
              <w:t>При данном праве доступен перевод обращения</w:t>
            </w:r>
          </w:p>
        </w:tc>
      </w:tr>
      <w:tr w:rsidR="00A71D54" w:rsidRPr="00682940" w14:paraId="378E1F95" w14:textId="77777777" w:rsidTr="004E4548">
        <w:trPr>
          <w:trHeight w:val="421"/>
        </w:trPr>
        <w:tc>
          <w:tcPr>
            <w:tcW w:w="2972" w:type="dxa"/>
          </w:tcPr>
          <w:p w14:paraId="10482991" w14:textId="294633B8" w:rsidR="00A71D54" w:rsidRDefault="00A71D54" w:rsidP="00682940">
            <w:pPr>
              <w:pStyle w:val="goststreammain"/>
              <w:ind w:firstLine="0"/>
            </w:pPr>
            <w:r>
              <w:t>Открытие ранее закрытого обращения</w:t>
            </w:r>
          </w:p>
        </w:tc>
        <w:tc>
          <w:tcPr>
            <w:tcW w:w="7223" w:type="dxa"/>
          </w:tcPr>
          <w:p w14:paraId="3B6F4A9C" w14:textId="78885CA6" w:rsidR="00A71D54" w:rsidRDefault="00A71D54" w:rsidP="00682940">
            <w:pPr>
              <w:pStyle w:val="goststreammain"/>
              <w:ind w:firstLine="0"/>
            </w:pPr>
            <w:r>
              <w:t xml:space="preserve">При данном праве доступно </w:t>
            </w:r>
            <w:proofErr w:type="spellStart"/>
            <w:r>
              <w:t>переоткрытие</w:t>
            </w:r>
            <w:proofErr w:type="spellEnd"/>
            <w:r>
              <w:t xml:space="preserve"> обращение</w:t>
            </w:r>
          </w:p>
        </w:tc>
      </w:tr>
      <w:tr w:rsidR="00A71D54" w:rsidRPr="00682940" w14:paraId="38892F93" w14:textId="77777777" w:rsidTr="00A71D54">
        <w:trPr>
          <w:trHeight w:val="421"/>
        </w:trPr>
        <w:tc>
          <w:tcPr>
            <w:tcW w:w="10195" w:type="dxa"/>
            <w:gridSpan w:val="2"/>
            <w:vAlign w:val="center"/>
          </w:tcPr>
          <w:p w14:paraId="0A9CB2EF" w14:textId="207BDBE9" w:rsidR="00A71D54" w:rsidRPr="00A71D54" w:rsidRDefault="00A71D54" w:rsidP="00A71D54">
            <w:pPr>
              <w:pStyle w:val="goststreammain"/>
              <w:ind w:firstLine="0"/>
              <w:jc w:val="center"/>
              <w:rPr>
                <w:b/>
              </w:rPr>
            </w:pPr>
            <w:r w:rsidRPr="00A71D54">
              <w:rPr>
                <w:b/>
              </w:rPr>
              <w:t>Раздел “Настройки”</w:t>
            </w:r>
          </w:p>
        </w:tc>
      </w:tr>
      <w:tr w:rsidR="00A71D54" w:rsidRPr="00682940" w14:paraId="4325736C" w14:textId="77777777" w:rsidTr="00A71D54">
        <w:trPr>
          <w:trHeight w:val="421"/>
        </w:trPr>
        <w:tc>
          <w:tcPr>
            <w:tcW w:w="10195" w:type="dxa"/>
            <w:gridSpan w:val="2"/>
            <w:vAlign w:val="center"/>
          </w:tcPr>
          <w:p w14:paraId="537824B7" w14:textId="073B38B8" w:rsidR="00A71D54" w:rsidRPr="00A71D54" w:rsidRDefault="00A71D54" w:rsidP="00A71D54">
            <w:pPr>
              <w:pStyle w:val="goststreammain"/>
              <w:ind w:firstLine="0"/>
              <w:jc w:val="center"/>
              <w:rPr>
                <w:b/>
              </w:rPr>
            </w:pPr>
            <w:r w:rsidRPr="00A71D54">
              <w:rPr>
                <w:b/>
              </w:rPr>
              <w:t>Страница “Шаблоны”</w:t>
            </w:r>
          </w:p>
        </w:tc>
      </w:tr>
      <w:tr w:rsidR="00A71D54" w:rsidRPr="00682940" w14:paraId="77A06AAE" w14:textId="77777777" w:rsidTr="004E4548">
        <w:trPr>
          <w:trHeight w:val="421"/>
        </w:trPr>
        <w:tc>
          <w:tcPr>
            <w:tcW w:w="2972" w:type="dxa"/>
          </w:tcPr>
          <w:p w14:paraId="181514BD" w14:textId="756BC44A" w:rsidR="00A71D54" w:rsidRDefault="00A71D54" w:rsidP="00682940">
            <w:pPr>
              <w:pStyle w:val="goststreammain"/>
              <w:ind w:firstLine="0"/>
            </w:pPr>
            <w:r>
              <w:t>Только просмотр</w:t>
            </w:r>
          </w:p>
        </w:tc>
        <w:tc>
          <w:tcPr>
            <w:tcW w:w="7223" w:type="dxa"/>
          </w:tcPr>
          <w:p w14:paraId="7BC96123" w14:textId="0F04E6CE" w:rsidR="00A71D54" w:rsidRDefault="00A71D54" w:rsidP="00682940">
            <w:pPr>
              <w:pStyle w:val="goststreammain"/>
              <w:ind w:firstLine="0"/>
            </w:pPr>
            <w:r>
              <w:t>При данном праве в разделе "Настройки" доступен только просмотр страницы "Шаблоны". Создание, редактирование, удаление категорий и шаблонов не доступно. Имеется возможность в отдельном окне просмотра просматривать настройки шаблона.</w:t>
            </w:r>
          </w:p>
        </w:tc>
      </w:tr>
      <w:tr w:rsidR="00A71D54" w:rsidRPr="00682940" w14:paraId="0996F089" w14:textId="77777777" w:rsidTr="004E4548">
        <w:trPr>
          <w:trHeight w:val="421"/>
        </w:trPr>
        <w:tc>
          <w:tcPr>
            <w:tcW w:w="2972" w:type="dxa"/>
          </w:tcPr>
          <w:p w14:paraId="2B253D7E" w14:textId="686276B3" w:rsidR="00A71D54" w:rsidRDefault="00A71D54" w:rsidP="00682940">
            <w:pPr>
              <w:pStyle w:val="goststreammain"/>
              <w:ind w:firstLine="0"/>
            </w:pPr>
            <w:r>
              <w:t>Создание, редактирование и удаление</w:t>
            </w:r>
          </w:p>
        </w:tc>
        <w:tc>
          <w:tcPr>
            <w:tcW w:w="7223" w:type="dxa"/>
          </w:tcPr>
          <w:p w14:paraId="4EB4CFDB" w14:textId="7E2B01F5" w:rsidR="00A71D54" w:rsidRDefault="00A71D54" w:rsidP="00682940">
            <w:pPr>
              <w:pStyle w:val="goststreammain"/>
              <w:ind w:firstLine="0"/>
            </w:pPr>
            <w:r>
              <w:t>Данное право работает только в связке с “Только просмотр” шаблонов. При связке прав на просмотр и управление пользователю доступны все действия на странице. При отдельно выбранном праве на управление страница "Шаблоны" не будет доступна.</w:t>
            </w:r>
          </w:p>
        </w:tc>
      </w:tr>
      <w:tr w:rsidR="00A71D54" w:rsidRPr="00682940" w14:paraId="0F26A4DF" w14:textId="77777777" w:rsidTr="00A71D54">
        <w:trPr>
          <w:trHeight w:val="421"/>
        </w:trPr>
        <w:tc>
          <w:tcPr>
            <w:tcW w:w="10195" w:type="dxa"/>
            <w:gridSpan w:val="2"/>
            <w:vAlign w:val="center"/>
          </w:tcPr>
          <w:p w14:paraId="46BE5744" w14:textId="4170B6A8" w:rsidR="00A71D54" w:rsidRPr="00A71D54" w:rsidRDefault="00A71D54" w:rsidP="00A71D54">
            <w:pPr>
              <w:pStyle w:val="goststreammain"/>
              <w:ind w:firstLine="0"/>
              <w:jc w:val="center"/>
              <w:rPr>
                <w:b/>
              </w:rPr>
            </w:pPr>
            <w:r w:rsidRPr="00A71D54">
              <w:rPr>
                <w:b/>
              </w:rPr>
              <w:t>Страница “Сотрудники”</w:t>
            </w:r>
          </w:p>
        </w:tc>
      </w:tr>
      <w:tr w:rsidR="00A71D54" w:rsidRPr="00682940" w14:paraId="2A0DA8AA" w14:textId="77777777" w:rsidTr="004E4548">
        <w:trPr>
          <w:trHeight w:val="421"/>
        </w:trPr>
        <w:tc>
          <w:tcPr>
            <w:tcW w:w="2972" w:type="dxa"/>
          </w:tcPr>
          <w:p w14:paraId="6CBD9FD6" w14:textId="1C1A0DCC" w:rsidR="00A71D54" w:rsidRDefault="00A71D54" w:rsidP="00682940">
            <w:pPr>
              <w:pStyle w:val="goststreammain"/>
              <w:ind w:firstLine="0"/>
            </w:pPr>
            <w:r>
              <w:t>Только просмотр (сотрудники)</w:t>
            </w:r>
          </w:p>
        </w:tc>
        <w:tc>
          <w:tcPr>
            <w:tcW w:w="7223" w:type="dxa"/>
          </w:tcPr>
          <w:p w14:paraId="41A9CC41" w14:textId="11100F1A" w:rsidR="00A71D54" w:rsidRDefault="00A71D54" w:rsidP="00682940">
            <w:pPr>
              <w:pStyle w:val="goststreammain"/>
              <w:ind w:firstLine="0"/>
            </w:pPr>
            <w:r>
              <w:t xml:space="preserve">При данном праве в разделе "Настройки" доступен только просмотр страницы "Сотрудники" с доступным списком сотрудников, список </w:t>
            </w:r>
            <w:proofErr w:type="spellStart"/>
            <w:r>
              <w:t>скилл</w:t>
            </w:r>
            <w:proofErr w:type="spellEnd"/>
            <w:r>
              <w:t>-групп не выводится. Редактирование, удаление сотрудников не доступно. Имеется возможность в отдельном окне просмотра просматривать настройки сотрудника.</w:t>
            </w:r>
          </w:p>
        </w:tc>
      </w:tr>
      <w:tr w:rsidR="00A71D54" w:rsidRPr="00682940" w14:paraId="68D53885" w14:textId="77777777" w:rsidTr="004E4548">
        <w:trPr>
          <w:trHeight w:val="421"/>
        </w:trPr>
        <w:tc>
          <w:tcPr>
            <w:tcW w:w="2972" w:type="dxa"/>
          </w:tcPr>
          <w:p w14:paraId="6EEB0320" w14:textId="025C5F74" w:rsidR="00A71D54" w:rsidRDefault="00A71D54" w:rsidP="00682940">
            <w:pPr>
              <w:pStyle w:val="goststreammain"/>
              <w:ind w:firstLine="0"/>
            </w:pPr>
            <w:r>
              <w:t>Создание, редактирование и удаление (сотрудники)</w:t>
            </w:r>
          </w:p>
        </w:tc>
        <w:tc>
          <w:tcPr>
            <w:tcW w:w="7223" w:type="dxa"/>
          </w:tcPr>
          <w:p w14:paraId="48E3DE55" w14:textId="6E5A8AD5" w:rsidR="00A71D54" w:rsidRDefault="00A71D54" w:rsidP="00682940">
            <w:pPr>
              <w:pStyle w:val="goststreammain"/>
              <w:ind w:firstLine="0"/>
            </w:pPr>
            <w:r>
              <w:t xml:space="preserve">Данное право работает только в связке с “Только просмотр” сотрудников или с “Только просмотр” </w:t>
            </w:r>
            <w:proofErr w:type="spellStart"/>
            <w:r>
              <w:t>скилл</w:t>
            </w:r>
            <w:proofErr w:type="spellEnd"/>
            <w:r>
              <w:t>-групп. При связке прав на просмотр и управление сотрудниками пользователю доступны все действия с сотрудниками на странице. При отдельно выбранном праве на управление страница "Сотрудники" не будет доступна.</w:t>
            </w:r>
          </w:p>
        </w:tc>
      </w:tr>
      <w:tr w:rsidR="00A71D54" w:rsidRPr="00682940" w14:paraId="0BA6993A" w14:textId="77777777" w:rsidTr="004E4548">
        <w:trPr>
          <w:trHeight w:val="421"/>
        </w:trPr>
        <w:tc>
          <w:tcPr>
            <w:tcW w:w="2972" w:type="dxa"/>
          </w:tcPr>
          <w:p w14:paraId="77B4087E" w14:textId="1217AFF1" w:rsidR="00A71D54" w:rsidRDefault="00A71D54" w:rsidP="00682940">
            <w:pPr>
              <w:pStyle w:val="goststreammain"/>
              <w:ind w:firstLine="0"/>
            </w:pPr>
            <w:r>
              <w:t>Только просмотр (</w:t>
            </w:r>
            <w:proofErr w:type="spellStart"/>
            <w:r>
              <w:t>скилл</w:t>
            </w:r>
            <w:proofErr w:type="spellEnd"/>
            <w:r>
              <w:t>-группы)</w:t>
            </w:r>
          </w:p>
        </w:tc>
        <w:tc>
          <w:tcPr>
            <w:tcW w:w="7223" w:type="dxa"/>
          </w:tcPr>
          <w:p w14:paraId="50B6B0B9" w14:textId="0E78C9DF" w:rsidR="00A71D54" w:rsidRDefault="00A71D54" w:rsidP="00682940">
            <w:pPr>
              <w:pStyle w:val="goststreammain"/>
              <w:ind w:firstLine="0"/>
            </w:pPr>
            <w:r>
              <w:t xml:space="preserve">При данном праве в разделе "Настройки" доступен только просмотр страницы "Сотрудники" с доступным списком </w:t>
            </w:r>
            <w:proofErr w:type="spellStart"/>
            <w:r>
              <w:t>скилл</w:t>
            </w:r>
            <w:proofErr w:type="spellEnd"/>
            <w:r>
              <w:t xml:space="preserve">-групп, список сотрудников не выводится. На месте списка сотрудников выводится предупреждение "Недостаточно прав для просмотра. Для получения доступа обратитесь к руководителю группы.”. Создание, редактирование, удаление </w:t>
            </w:r>
            <w:proofErr w:type="spellStart"/>
            <w:r>
              <w:t>скилл</w:t>
            </w:r>
            <w:proofErr w:type="spellEnd"/>
            <w:r>
              <w:t xml:space="preserve">-групп не доступно. Имеется возможность в отдельном окне просмотра просматривать настройки </w:t>
            </w:r>
            <w:proofErr w:type="spellStart"/>
            <w:r>
              <w:t>скилл</w:t>
            </w:r>
            <w:proofErr w:type="spellEnd"/>
            <w:r>
              <w:t>-группы.</w:t>
            </w:r>
          </w:p>
        </w:tc>
      </w:tr>
      <w:tr w:rsidR="00A71D54" w:rsidRPr="00682940" w14:paraId="00DDB7F2" w14:textId="77777777" w:rsidTr="004E4548">
        <w:trPr>
          <w:trHeight w:val="421"/>
        </w:trPr>
        <w:tc>
          <w:tcPr>
            <w:tcW w:w="2972" w:type="dxa"/>
          </w:tcPr>
          <w:p w14:paraId="383463B2" w14:textId="70E00DAB" w:rsidR="00A71D54" w:rsidRDefault="00A71D54" w:rsidP="00682940">
            <w:pPr>
              <w:pStyle w:val="goststreammain"/>
              <w:ind w:firstLine="0"/>
            </w:pPr>
            <w:r>
              <w:lastRenderedPageBreak/>
              <w:t>Создание, редактирование и удаление (</w:t>
            </w:r>
            <w:proofErr w:type="spellStart"/>
            <w:r>
              <w:t>скилл</w:t>
            </w:r>
            <w:proofErr w:type="spellEnd"/>
            <w:r>
              <w:t>-группы)</w:t>
            </w:r>
          </w:p>
        </w:tc>
        <w:tc>
          <w:tcPr>
            <w:tcW w:w="7223" w:type="dxa"/>
          </w:tcPr>
          <w:p w14:paraId="4CE178A2" w14:textId="61B6958F" w:rsidR="00A71D54" w:rsidRDefault="00A71D54" w:rsidP="00682940">
            <w:pPr>
              <w:pStyle w:val="goststreammain"/>
              <w:ind w:firstLine="0"/>
            </w:pPr>
            <w:r>
              <w:t xml:space="preserve">Данное право работает только в связке с “Только просмотр” сотрудников или с “Только просмотр” </w:t>
            </w:r>
            <w:proofErr w:type="spellStart"/>
            <w:r>
              <w:t>скилл</w:t>
            </w:r>
            <w:proofErr w:type="spellEnd"/>
            <w:r>
              <w:t xml:space="preserve">-групп. При связке прав на просмотр и управление </w:t>
            </w:r>
            <w:proofErr w:type="spellStart"/>
            <w:r>
              <w:t>скилл</w:t>
            </w:r>
            <w:proofErr w:type="spellEnd"/>
            <w:r>
              <w:t xml:space="preserve">-групп пользователю доступны все действия с </w:t>
            </w:r>
            <w:proofErr w:type="spellStart"/>
            <w:r>
              <w:t>скилл</w:t>
            </w:r>
            <w:proofErr w:type="spellEnd"/>
            <w:r>
              <w:t>-группами на странице. При отдельно выбранном праве на управление страница "Сотрудники" не будет доступна.</w:t>
            </w:r>
          </w:p>
        </w:tc>
      </w:tr>
      <w:tr w:rsidR="00A71D54" w:rsidRPr="00682940" w14:paraId="49EF47FF" w14:textId="77777777" w:rsidTr="00A71D54">
        <w:trPr>
          <w:trHeight w:val="421"/>
        </w:trPr>
        <w:tc>
          <w:tcPr>
            <w:tcW w:w="10195" w:type="dxa"/>
            <w:gridSpan w:val="2"/>
            <w:vAlign w:val="center"/>
          </w:tcPr>
          <w:p w14:paraId="12C27AD7" w14:textId="079DE42C" w:rsidR="00A71D54" w:rsidRPr="00A71D54" w:rsidRDefault="00A71D54" w:rsidP="00A71D54">
            <w:pPr>
              <w:pStyle w:val="goststreammain"/>
              <w:ind w:firstLine="0"/>
              <w:jc w:val="center"/>
              <w:rPr>
                <w:b/>
              </w:rPr>
            </w:pPr>
            <w:r w:rsidRPr="00A71D54">
              <w:rPr>
                <w:b/>
              </w:rPr>
              <w:t>Страница “Каналы”</w:t>
            </w:r>
          </w:p>
        </w:tc>
      </w:tr>
      <w:tr w:rsidR="00A71D54" w:rsidRPr="00682940" w14:paraId="58E5E72B" w14:textId="77777777" w:rsidTr="004E4548">
        <w:trPr>
          <w:trHeight w:val="421"/>
        </w:trPr>
        <w:tc>
          <w:tcPr>
            <w:tcW w:w="2972" w:type="dxa"/>
          </w:tcPr>
          <w:p w14:paraId="2B9BB122" w14:textId="11D7435D" w:rsidR="00A71D54" w:rsidRPr="00A71D54" w:rsidRDefault="00A71D54" w:rsidP="00682940">
            <w:pPr>
              <w:pStyle w:val="goststreammain"/>
              <w:ind w:firstLine="0"/>
            </w:pPr>
            <w:r>
              <w:t>Только просмотр</w:t>
            </w:r>
          </w:p>
        </w:tc>
        <w:tc>
          <w:tcPr>
            <w:tcW w:w="7223" w:type="dxa"/>
          </w:tcPr>
          <w:p w14:paraId="0EE74244" w14:textId="3CB9EF2C" w:rsidR="00A71D54" w:rsidRDefault="00A71D54" w:rsidP="00682940">
            <w:pPr>
              <w:pStyle w:val="goststreammain"/>
              <w:ind w:firstLine="0"/>
            </w:pPr>
            <w:r>
              <w:t>При данном праве в разделе "Настройки" доступен только просмотр страницы "Каналы". Создание, редактирование, удаление канала не доступно.</w:t>
            </w:r>
          </w:p>
        </w:tc>
      </w:tr>
      <w:tr w:rsidR="00A71D54" w:rsidRPr="00682940" w14:paraId="260B8FAF" w14:textId="77777777" w:rsidTr="004E4548">
        <w:trPr>
          <w:trHeight w:val="421"/>
        </w:trPr>
        <w:tc>
          <w:tcPr>
            <w:tcW w:w="2972" w:type="dxa"/>
          </w:tcPr>
          <w:p w14:paraId="69ABDFB5" w14:textId="221D89B2" w:rsidR="00A71D54" w:rsidRPr="00A71D54" w:rsidRDefault="00A71D54" w:rsidP="00682940">
            <w:pPr>
              <w:pStyle w:val="goststreammain"/>
              <w:ind w:firstLine="0"/>
            </w:pPr>
            <w:r>
              <w:t>Создание, редактирование и удаление</w:t>
            </w:r>
          </w:p>
        </w:tc>
        <w:tc>
          <w:tcPr>
            <w:tcW w:w="7223" w:type="dxa"/>
          </w:tcPr>
          <w:p w14:paraId="01B208E3" w14:textId="6236AC9F" w:rsidR="00A71D54" w:rsidRPr="00DA6282" w:rsidRDefault="00A71D54" w:rsidP="00682940">
            <w:pPr>
              <w:pStyle w:val="goststreammain"/>
              <w:ind w:firstLine="0"/>
            </w:pPr>
            <w:r w:rsidRPr="00DA6282">
              <w:t>Данное право работает только в связке с “Только просмотр” каналов. При связке прав на просмотр и управление пользователю доступны все действия на странице. При отдельно выбранном праве на управление страница "Каналы" не будет доступна.</w:t>
            </w:r>
          </w:p>
        </w:tc>
      </w:tr>
      <w:tr w:rsidR="00A71D54" w:rsidRPr="00682940" w14:paraId="13C4DD6C" w14:textId="77777777" w:rsidTr="00A71D54">
        <w:trPr>
          <w:trHeight w:val="421"/>
        </w:trPr>
        <w:tc>
          <w:tcPr>
            <w:tcW w:w="10195" w:type="dxa"/>
            <w:gridSpan w:val="2"/>
            <w:vAlign w:val="center"/>
          </w:tcPr>
          <w:p w14:paraId="7A6BC72C" w14:textId="0A3C626F" w:rsidR="00A71D54" w:rsidRDefault="00A71D54" w:rsidP="00A71D54">
            <w:pPr>
              <w:pStyle w:val="goststreammain"/>
              <w:ind w:firstLine="0"/>
              <w:jc w:val="center"/>
            </w:pPr>
            <w:r>
              <w:rPr>
                <w:rStyle w:val="notion-enable-hover"/>
                <w:b/>
                <w:bCs/>
              </w:rPr>
              <w:t>Страница “Роли”</w:t>
            </w:r>
          </w:p>
        </w:tc>
      </w:tr>
      <w:tr w:rsidR="00A71D54" w:rsidRPr="00682940" w14:paraId="55415C7A" w14:textId="77777777" w:rsidTr="004E4548">
        <w:trPr>
          <w:trHeight w:val="421"/>
        </w:trPr>
        <w:tc>
          <w:tcPr>
            <w:tcW w:w="2972" w:type="dxa"/>
          </w:tcPr>
          <w:p w14:paraId="77109D8A" w14:textId="0756ABBD" w:rsidR="00A71D54" w:rsidRPr="00A71D54" w:rsidRDefault="00A71D54" w:rsidP="00682940">
            <w:pPr>
              <w:pStyle w:val="goststreammain"/>
              <w:ind w:firstLine="0"/>
            </w:pPr>
            <w:r>
              <w:t>Только просмотр</w:t>
            </w:r>
          </w:p>
        </w:tc>
        <w:tc>
          <w:tcPr>
            <w:tcW w:w="7223" w:type="dxa"/>
          </w:tcPr>
          <w:p w14:paraId="53789D8F" w14:textId="6CAAF9C5" w:rsidR="00A71D54" w:rsidRDefault="00A71D54" w:rsidP="00682940">
            <w:pPr>
              <w:pStyle w:val="goststreammain"/>
              <w:ind w:firstLine="0"/>
            </w:pPr>
            <w:r>
              <w:t>При данном праве в разделе "Настройки" доступен только просмотр страницы "Роли". Создание, редактирование, удаление роли не доступно.</w:t>
            </w:r>
          </w:p>
        </w:tc>
      </w:tr>
      <w:tr w:rsidR="00A71D54" w:rsidRPr="00682940" w14:paraId="2A26E807" w14:textId="77777777" w:rsidTr="004E4548">
        <w:trPr>
          <w:trHeight w:val="421"/>
        </w:trPr>
        <w:tc>
          <w:tcPr>
            <w:tcW w:w="2972" w:type="dxa"/>
          </w:tcPr>
          <w:p w14:paraId="40080BAE" w14:textId="6B54F1B1" w:rsidR="00A71D54" w:rsidRPr="00A71D54" w:rsidRDefault="00A71D54" w:rsidP="00682940">
            <w:pPr>
              <w:pStyle w:val="goststreammain"/>
              <w:ind w:firstLine="0"/>
            </w:pPr>
            <w:r>
              <w:t>Создание, редактирование и удаление</w:t>
            </w:r>
          </w:p>
        </w:tc>
        <w:tc>
          <w:tcPr>
            <w:tcW w:w="7223" w:type="dxa"/>
          </w:tcPr>
          <w:p w14:paraId="0FB4E7A2" w14:textId="7298DE4C" w:rsidR="00A71D54" w:rsidRDefault="00A71D54" w:rsidP="00682940">
            <w:pPr>
              <w:pStyle w:val="goststreammain"/>
              <w:ind w:firstLine="0"/>
            </w:pPr>
            <w:r>
              <w:t>Данное право работает только в связке с “Только просмотр” ролей. При связке прав на просмотр и управление пользователю доступны все действия на странице. При отдельно выбранном праве на управление страница "Роли" не будет доступна.</w:t>
            </w:r>
          </w:p>
        </w:tc>
      </w:tr>
      <w:tr w:rsidR="00A71D54" w:rsidRPr="00682940" w14:paraId="459A8219" w14:textId="77777777" w:rsidTr="00A71D54">
        <w:trPr>
          <w:trHeight w:val="421"/>
        </w:trPr>
        <w:tc>
          <w:tcPr>
            <w:tcW w:w="10195" w:type="dxa"/>
            <w:gridSpan w:val="2"/>
            <w:vAlign w:val="center"/>
          </w:tcPr>
          <w:p w14:paraId="09636807" w14:textId="3F0825BE" w:rsidR="00A71D54" w:rsidRDefault="00A71D54" w:rsidP="00A71D54">
            <w:pPr>
              <w:pStyle w:val="goststreammain"/>
              <w:ind w:firstLine="0"/>
              <w:jc w:val="center"/>
            </w:pPr>
            <w:r>
              <w:rPr>
                <w:rStyle w:val="notion-enable-hover"/>
                <w:b/>
                <w:bCs/>
              </w:rPr>
              <w:t>Страница “Чат-боты”</w:t>
            </w:r>
          </w:p>
        </w:tc>
      </w:tr>
      <w:tr w:rsidR="00A71D54" w:rsidRPr="00682940" w14:paraId="0139E8B8" w14:textId="77777777" w:rsidTr="004E4548">
        <w:trPr>
          <w:trHeight w:val="421"/>
        </w:trPr>
        <w:tc>
          <w:tcPr>
            <w:tcW w:w="2972" w:type="dxa"/>
          </w:tcPr>
          <w:p w14:paraId="772EC12F" w14:textId="1F9B959D" w:rsidR="00A71D54" w:rsidRPr="00A71D54" w:rsidRDefault="00A71D54" w:rsidP="00682940">
            <w:pPr>
              <w:pStyle w:val="goststreammain"/>
              <w:ind w:firstLine="0"/>
            </w:pPr>
            <w:r>
              <w:t>Только просмотр</w:t>
            </w:r>
          </w:p>
        </w:tc>
        <w:tc>
          <w:tcPr>
            <w:tcW w:w="7223" w:type="dxa"/>
          </w:tcPr>
          <w:p w14:paraId="57B621C2" w14:textId="2651A885" w:rsidR="00A71D54" w:rsidRDefault="00A71D54" w:rsidP="00682940">
            <w:pPr>
              <w:pStyle w:val="goststreammain"/>
              <w:ind w:firstLine="0"/>
            </w:pPr>
            <w:r>
              <w:t>При данном праве в разделе "Настройки" доступен только просмотр страницы "Чат-боты". Создание, редактирование, удаление чат-бота не доступно.</w:t>
            </w:r>
          </w:p>
        </w:tc>
      </w:tr>
      <w:tr w:rsidR="00A71D54" w:rsidRPr="00682940" w14:paraId="1A87CA71" w14:textId="77777777" w:rsidTr="004E4548">
        <w:trPr>
          <w:trHeight w:val="421"/>
        </w:trPr>
        <w:tc>
          <w:tcPr>
            <w:tcW w:w="2972" w:type="dxa"/>
          </w:tcPr>
          <w:p w14:paraId="7BEE1AD4" w14:textId="3BCDB4A2" w:rsidR="00A71D54" w:rsidRPr="00A71D54" w:rsidRDefault="00A71D54" w:rsidP="00682940">
            <w:pPr>
              <w:pStyle w:val="goststreammain"/>
              <w:ind w:firstLine="0"/>
            </w:pPr>
            <w:r>
              <w:t>Создание, редактирование и удаление</w:t>
            </w:r>
          </w:p>
        </w:tc>
        <w:tc>
          <w:tcPr>
            <w:tcW w:w="7223" w:type="dxa"/>
          </w:tcPr>
          <w:p w14:paraId="78882887" w14:textId="672CC57F" w:rsidR="00A71D54" w:rsidRDefault="00A71D54" w:rsidP="00682940">
            <w:pPr>
              <w:pStyle w:val="goststreammain"/>
              <w:ind w:firstLine="0"/>
            </w:pPr>
            <w:r>
              <w:t>Данное право работает только в связке с “Только просмотр” чат-ботов. При связке прав на просмотр и управление пользователю доступны все действия на странице. При отдельно выбранном праве на управление страница "Чат-боты" не будет доступна.</w:t>
            </w:r>
          </w:p>
        </w:tc>
      </w:tr>
      <w:tr w:rsidR="00D22815" w:rsidRPr="00682940" w14:paraId="2E4FEDAA" w14:textId="77777777" w:rsidTr="00D22815">
        <w:trPr>
          <w:trHeight w:val="421"/>
        </w:trPr>
        <w:tc>
          <w:tcPr>
            <w:tcW w:w="10195" w:type="dxa"/>
            <w:gridSpan w:val="2"/>
            <w:vAlign w:val="center"/>
          </w:tcPr>
          <w:p w14:paraId="556F6A5A" w14:textId="417E31F2" w:rsidR="00D22815" w:rsidRDefault="00D22815" w:rsidP="00D22815">
            <w:pPr>
              <w:pStyle w:val="goststreammain"/>
              <w:ind w:firstLine="0"/>
              <w:jc w:val="center"/>
            </w:pPr>
            <w:r>
              <w:rPr>
                <w:rStyle w:val="notion-enable-hover"/>
                <w:b/>
                <w:bCs/>
              </w:rPr>
              <w:t>Страница “Экстренные уведомления”</w:t>
            </w:r>
          </w:p>
        </w:tc>
      </w:tr>
      <w:tr w:rsidR="00A71D54" w:rsidRPr="00682940" w14:paraId="77B45B2E" w14:textId="77777777" w:rsidTr="004E4548">
        <w:trPr>
          <w:trHeight w:val="421"/>
        </w:trPr>
        <w:tc>
          <w:tcPr>
            <w:tcW w:w="2972" w:type="dxa"/>
          </w:tcPr>
          <w:p w14:paraId="1ED50113" w14:textId="6EE55BED" w:rsidR="00A71D54" w:rsidRPr="00A71D54" w:rsidRDefault="00D22815" w:rsidP="00682940">
            <w:pPr>
              <w:pStyle w:val="goststreammain"/>
              <w:ind w:firstLine="0"/>
            </w:pPr>
            <w:r>
              <w:t>Только просмотр</w:t>
            </w:r>
          </w:p>
        </w:tc>
        <w:tc>
          <w:tcPr>
            <w:tcW w:w="7223" w:type="dxa"/>
          </w:tcPr>
          <w:p w14:paraId="6C96FEA8" w14:textId="55BDC7DE" w:rsidR="00A71D54" w:rsidRDefault="00D22815" w:rsidP="00682940">
            <w:pPr>
              <w:pStyle w:val="goststreammain"/>
              <w:ind w:firstLine="0"/>
            </w:pPr>
            <w:r>
              <w:t>При данном праве в разделе "Настройки" доступен только просмотр страницы "Экстренные уведомления". Создание, редактирование, удаление категорий, шаблонов, экстренных уведомлений не доступно. Имеется возможность в отдельном окне просмотра просматривать настройки экстренного уведомления, скачивать отчет.</w:t>
            </w:r>
          </w:p>
        </w:tc>
      </w:tr>
      <w:tr w:rsidR="00A71D54" w:rsidRPr="00682940" w14:paraId="140DA286" w14:textId="77777777" w:rsidTr="004E4548">
        <w:trPr>
          <w:trHeight w:val="421"/>
        </w:trPr>
        <w:tc>
          <w:tcPr>
            <w:tcW w:w="2972" w:type="dxa"/>
          </w:tcPr>
          <w:p w14:paraId="7A4E659A" w14:textId="5BF9A894" w:rsidR="00A71D54" w:rsidRPr="00A71D54" w:rsidRDefault="00D22815" w:rsidP="00682940">
            <w:pPr>
              <w:pStyle w:val="goststreammain"/>
              <w:ind w:firstLine="0"/>
            </w:pPr>
            <w:r>
              <w:t>Создание, редактирование и удаление</w:t>
            </w:r>
          </w:p>
        </w:tc>
        <w:tc>
          <w:tcPr>
            <w:tcW w:w="7223" w:type="dxa"/>
          </w:tcPr>
          <w:p w14:paraId="2C9CBD0F" w14:textId="5B9FCE4B" w:rsidR="00A71D54" w:rsidRDefault="00D22815" w:rsidP="00682940">
            <w:pPr>
              <w:pStyle w:val="goststreammain"/>
              <w:ind w:firstLine="0"/>
            </w:pPr>
            <w:r>
              <w:t>Данное право работает только в связке с “Только просмотр” экстренных уведомлений. При связке прав на просмотр и управление поль</w:t>
            </w:r>
            <w:r>
              <w:lastRenderedPageBreak/>
              <w:t>зователю доступны все действия на странице. При отдельно выбранном праве на управление страница "Экстренные уведомления" не будет доступна.</w:t>
            </w:r>
          </w:p>
        </w:tc>
      </w:tr>
      <w:tr w:rsidR="00D22815" w:rsidRPr="00682940" w14:paraId="37866BC8" w14:textId="77777777" w:rsidTr="00D22815">
        <w:trPr>
          <w:trHeight w:val="421"/>
        </w:trPr>
        <w:tc>
          <w:tcPr>
            <w:tcW w:w="10195" w:type="dxa"/>
            <w:gridSpan w:val="2"/>
            <w:vAlign w:val="center"/>
          </w:tcPr>
          <w:p w14:paraId="252FD837" w14:textId="3488C0F7" w:rsidR="00D22815" w:rsidRDefault="00D22815" w:rsidP="00D22815">
            <w:pPr>
              <w:pStyle w:val="goststreammain"/>
              <w:ind w:firstLine="0"/>
              <w:jc w:val="center"/>
            </w:pPr>
            <w:r>
              <w:rPr>
                <w:rStyle w:val="notion-enable-hover"/>
                <w:b/>
                <w:bCs/>
              </w:rPr>
              <w:lastRenderedPageBreak/>
              <w:t>Страница “</w:t>
            </w:r>
            <w:proofErr w:type="spellStart"/>
            <w:r>
              <w:rPr>
                <w:rStyle w:val="notion-enable-hover"/>
                <w:b/>
                <w:bCs/>
              </w:rPr>
              <w:t>Стикеры</w:t>
            </w:r>
            <w:proofErr w:type="spellEnd"/>
            <w:r>
              <w:rPr>
                <w:rStyle w:val="notion-enable-hover"/>
                <w:b/>
                <w:bCs/>
              </w:rPr>
              <w:t>”</w:t>
            </w:r>
          </w:p>
        </w:tc>
      </w:tr>
      <w:tr w:rsidR="00A71D54" w:rsidRPr="00682940" w14:paraId="6D543A64" w14:textId="77777777" w:rsidTr="004E4548">
        <w:trPr>
          <w:trHeight w:val="421"/>
        </w:trPr>
        <w:tc>
          <w:tcPr>
            <w:tcW w:w="2972" w:type="dxa"/>
          </w:tcPr>
          <w:p w14:paraId="3EA74999" w14:textId="3357C43E" w:rsidR="00A71D54" w:rsidRPr="00A71D54" w:rsidRDefault="00D22815" w:rsidP="00682940">
            <w:pPr>
              <w:pStyle w:val="goststreammain"/>
              <w:ind w:firstLine="0"/>
            </w:pPr>
            <w:r>
              <w:t>Только просмотр</w:t>
            </w:r>
          </w:p>
        </w:tc>
        <w:tc>
          <w:tcPr>
            <w:tcW w:w="7223" w:type="dxa"/>
          </w:tcPr>
          <w:p w14:paraId="32BF3B57" w14:textId="721DF246" w:rsidR="00A71D54" w:rsidRDefault="00D22815" w:rsidP="00682940">
            <w:pPr>
              <w:pStyle w:val="goststreammain"/>
              <w:ind w:firstLine="0"/>
            </w:pPr>
            <w:r>
              <w:t>При данном праве в разделе "Настройки" доступен только просмотр страницы "</w:t>
            </w:r>
            <w:proofErr w:type="spellStart"/>
            <w:r>
              <w:t>Стикеры</w:t>
            </w:r>
            <w:proofErr w:type="spellEnd"/>
            <w:r>
              <w:t xml:space="preserve">". Добавление </w:t>
            </w:r>
            <w:proofErr w:type="spellStart"/>
            <w:r>
              <w:t>стикеров</w:t>
            </w:r>
            <w:proofErr w:type="spellEnd"/>
            <w:r>
              <w:t xml:space="preserve"> не доступно.</w:t>
            </w:r>
          </w:p>
        </w:tc>
      </w:tr>
      <w:tr w:rsidR="00A71D54" w:rsidRPr="00682940" w14:paraId="79C35E0F" w14:textId="77777777" w:rsidTr="004E4548">
        <w:trPr>
          <w:trHeight w:val="421"/>
        </w:trPr>
        <w:tc>
          <w:tcPr>
            <w:tcW w:w="2972" w:type="dxa"/>
          </w:tcPr>
          <w:p w14:paraId="5FD16E36" w14:textId="55418A31" w:rsidR="00A71D54" w:rsidRPr="00A71D54" w:rsidRDefault="00D22815" w:rsidP="00682940">
            <w:pPr>
              <w:pStyle w:val="goststreammain"/>
              <w:ind w:firstLine="0"/>
            </w:pPr>
            <w:r>
              <w:t>Создание, редактирование и удаление</w:t>
            </w:r>
          </w:p>
        </w:tc>
        <w:tc>
          <w:tcPr>
            <w:tcW w:w="7223" w:type="dxa"/>
          </w:tcPr>
          <w:p w14:paraId="007DEB95" w14:textId="5F904528" w:rsidR="00A71D54" w:rsidRDefault="00D22815" w:rsidP="00682940">
            <w:pPr>
              <w:pStyle w:val="goststreammain"/>
              <w:ind w:firstLine="0"/>
            </w:pPr>
            <w:r>
              <w:t xml:space="preserve">Данное право работает только в связке с “Только просмотр” </w:t>
            </w:r>
            <w:proofErr w:type="spellStart"/>
            <w:r>
              <w:t>стикеров</w:t>
            </w:r>
            <w:proofErr w:type="spellEnd"/>
            <w:r>
              <w:t>. При связке прав на просмотр и управление пользователю доступны все действия на странице. При отдельно выбранном праве на управление страница "</w:t>
            </w:r>
            <w:proofErr w:type="spellStart"/>
            <w:r>
              <w:t>Стикеры</w:t>
            </w:r>
            <w:proofErr w:type="spellEnd"/>
            <w:r>
              <w:t>" не будет доступна.</w:t>
            </w:r>
          </w:p>
        </w:tc>
      </w:tr>
    </w:tbl>
    <w:p w14:paraId="56283A8D" w14:textId="77777777" w:rsidR="00FC61A2" w:rsidRPr="00FC61A2" w:rsidRDefault="00FC61A2" w:rsidP="00FC61A2">
      <w:pPr>
        <w:pStyle w:val="goststreammain"/>
      </w:pPr>
    </w:p>
    <w:p w14:paraId="29AAC20E" w14:textId="65BB5C39" w:rsidR="00E267DF" w:rsidRDefault="00E267DF" w:rsidP="006277DB">
      <w:pPr>
        <w:pStyle w:val="gostheadernum1"/>
        <w:spacing w:line="276" w:lineRule="auto"/>
      </w:pPr>
      <w:bookmarkStart w:id="49" w:name="_Toc173165190"/>
      <w:r>
        <w:lastRenderedPageBreak/>
        <w:t>Распределение обращений</w:t>
      </w:r>
      <w:bookmarkEnd w:id="49"/>
    </w:p>
    <w:p w14:paraId="16E3630A" w14:textId="182B7966" w:rsidR="00E267DF" w:rsidRDefault="00E267DF" w:rsidP="006277DB">
      <w:pPr>
        <w:pStyle w:val="gostheadernum2"/>
        <w:spacing w:line="276" w:lineRule="auto"/>
      </w:pPr>
      <w:bookmarkStart w:id="50" w:name="_Ref89770845"/>
      <w:bookmarkStart w:id="51" w:name="_Ref89770849"/>
      <w:bookmarkStart w:id="52" w:name="_Toc173165191"/>
      <w:r>
        <w:t>Распределение обращений между агентами</w:t>
      </w:r>
      <w:bookmarkEnd w:id="50"/>
      <w:bookmarkEnd w:id="51"/>
      <w:bookmarkEnd w:id="52"/>
    </w:p>
    <w:p w14:paraId="2C5B22D8" w14:textId="77777777" w:rsidR="00E267DF" w:rsidRPr="00567E40" w:rsidRDefault="00E267DF" w:rsidP="006277DB">
      <w:pPr>
        <w:pStyle w:val="goststreammain"/>
        <w:spacing w:line="276" w:lineRule="auto"/>
      </w:pPr>
      <w:r w:rsidRPr="00567E40">
        <w:t>Обращения распределяются между агентами в равном количестве (</w:t>
      </w:r>
      <w:r w:rsidR="001374C0">
        <w:fldChar w:fldCharType="begin"/>
      </w:r>
      <w:r w:rsidR="001374C0">
        <w:instrText xml:space="preserve"> REF _Ref48813753 \h  \* MERGEFORMAT </w:instrText>
      </w:r>
      <w:r w:rsidR="001374C0">
        <w:fldChar w:fldCharType="separate"/>
      </w:r>
      <w:r w:rsidR="00F93DB5">
        <w:t>Схема 1</w:t>
      </w:r>
      <w:r w:rsidR="001374C0">
        <w:fldChar w:fldCharType="end"/>
      </w:r>
      <w:r w:rsidRPr="00567E40">
        <w:t>).</w:t>
      </w:r>
    </w:p>
    <w:p w14:paraId="3F547264" w14:textId="77777777" w:rsidR="00E267DF" w:rsidRPr="00EA3B0B" w:rsidRDefault="00E267DF" w:rsidP="006277DB">
      <w:pPr>
        <w:pStyle w:val="goststreammain"/>
        <w:spacing w:line="276" w:lineRule="auto"/>
      </w:pPr>
      <w:r w:rsidRPr="00567E40">
        <w:t>Новое обращение, поступает агенту с меньшим количеством открытых обращений. При распределении новых чатов также учитывается</w:t>
      </w:r>
      <w:r w:rsidR="004C1D34">
        <w:t xml:space="preserve"> количество времени, на протяжении которого оператор не получал обращения.</w:t>
      </w:r>
      <w:r w:rsidRPr="00567E40">
        <w:t xml:space="preserve"> </w:t>
      </w:r>
    </w:p>
    <w:p w14:paraId="25B52977" w14:textId="77777777" w:rsidR="004C1D34" w:rsidRPr="00567E40" w:rsidRDefault="004C1D34" w:rsidP="006277DB">
      <w:pPr>
        <w:pStyle w:val="goststreammain"/>
        <w:spacing w:line="276" w:lineRule="auto"/>
      </w:pPr>
    </w:p>
    <w:p w14:paraId="32048A7B" w14:textId="77777777" w:rsidR="002D68ED" w:rsidRPr="002D68ED" w:rsidRDefault="00E267DF" w:rsidP="002D68ED">
      <w:pPr>
        <w:pStyle w:val="gostpicture"/>
        <w:spacing w:line="276" w:lineRule="auto"/>
      </w:pPr>
      <w:r w:rsidRPr="00E267DF">
        <w:rPr>
          <w:noProof/>
          <w:lang w:eastAsia="ru-RU"/>
        </w:rPr>
        <w:drawing>
          <wp:inline distT="0" distB="0" distL="0" distR="0" wp14:anchorId="5BB8A628" wp14:editId="55CB2685">
            <wp:extent cx="6290526" cy="506906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526" cy="506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158C3" w14:textId="5BFFB569" w:rsidR="00E267DF" w:rsidRDefault="003C2644" w:rsidP="006277DB">
      <w:pPr>
        <w:pStyle w:val="gostpicturename"/>
        <w:spacing w:line="276" w:lineRule="auto"/>
      </w:pPr>
      <w:bookmarkStart w:id="53" w:name="_Ref48813753"/>
      <w:r>
        <w:t xml:space="preserve">Схема </w:t>
      </w:r>
      <w:r w:rsidR="00C313C5">
        <w:rPr>
          <w:noProof/>
        </w:rPr>
        <w:fldChar w:fldCharType="begin"/>
      </w:r>
      <w:r w:rsidR="00A02E20">
        <w:rPr>
          <w:noProof/>
        </w:rPr>
        <w:instrText xml:space="preserve"> SEQ Схема \* ARABIC </w:instrText>
      </w:r>
      <w:r w:rsidR="00C313C5">
        <w:rPr>
          <w:noProof/>
        </w:rPr>
        <w:fldChar w:fldCharType="separate"/>
      </w:r>
      <w:r w:rsidR="00F93DB5">
        <w:rPr>
          <w:noProof/>
        </w:rPr>
        <w:t>1</w:t>
      </w:r>
      <w:r w:rsidR="00C313C5">
        <w:rPr>
          <w:noProof/>
        </w:rPr>
        <w:fldChar w:fldCharType="end"/>
      </w:r>
      <w:bookmarkEnd w:id="53"/>
      <w:r w:rsidR="00782F26">
        <w:t xml:space="preserve"> — </w:t>
      </w:r>
      <w:r>
        <w:t xml:space="preserve">Распределение обращений внутри </w:t>
      </w:r>
      <w:proofErr w:type="spellStart"/>
      <w:r>
        <w:t>скилл</w:t>
      </w:r>
      <w:proofErr w:type="spellEnd"/>
      <w:r>
        <w:t>-группы</w:t>
      </w:r>
    </w:p>
    <w:p w14:paraId="2CF72701" w14:textId="77777777" w:rsidR="00E267DF" w:rsidRDefault="00E267DF" w:rsidP="006277DB">
      <w:pPr>
        <w:pStyle w:val="goststreammain"/>
        <w:spacing w:line="276" w:lineRule="auto"/>
      </w:pPr>
      <w:r w:rsidRPr="00567E40">
        <w:t xml:space="preserve">При авторизации нового агента в системе, который относится к той же </w:t>
      </w:r>
      <w:proofErr w:type="spellStart"/>
      <w:r w:rsidRPr="00567E40">
        <w:t>скилл</w:t>
      </w:r>
      <w:proofErr w:type="spellEnd"/>
      <w:r w:rsidRPr="00567E40">
        <w:t xml:space="preserve">-группе, что и </w:t>
      </w:r>
      <w:r>
        <w:t>другие агенты</w:t>
      </w:r>
      <w:r w:rsidRPr="00567E40">
        <w:t xml:space="preserve">, часть </w:t>
      </w:r>
      <w:r>
        <w:t>и</w:t>
      </w:r>
      <w:r w:rsidRPr="00567E40">
        <w:t xml:space="preserve">х обращений переходит </w:t>
      </w:r>
      <w:r w:rsidR="009D6479">
        <w:t>к н</w:t>
      </w:r>
      <w:r w:rsidRPr="00567E40">
        <w:t xml:space="preserve">ему. При выходе агента из системы все обращения, которые ему принадлежат, перераспределяются между агентами внутри </w:t>
      </w:r>
      <w:proofErr w:type="spellStart"/>
      <w:r w:rsidRPr="00567E40">
        <w:t>скилл</w:t>
      </w:r>
      <w:proofErr w:type="spellEnd"/>
      <w:r w:rsidRPr="00567E40">
        <w:t xml:space="preserve">-группы, которые находятся в статусе </w:t>
      </w:r>
      <w:r w:rsidR="001629A9">
        <w:t>онлайн</w:t>
      </w:r>
      <w:r w:rsidRPr="00567E40">
        <w:t>.</w:t>
      </w:r>
    </w:p>
    <w:p w14:paraId="501C7026" w14:textId="12A6628A" w:rsidR="00742AE9" w:rsidRDefault="00742AE9" w:rsidP="00742AE9">
      <w:pPr>
        <w:pStyle w:val="goststreammain"/>
        <w:spacing w:line="276" w:lineRule="auto"/>
      </w:pPr>
      <w:r w:rsidRPr="00742AE9">
        <w:rPr>
          <w:b/>
        </w:rPr>
        <w:t>Повышенным</w:t>
      </w:r>
      <w:r>
        <w:t xml:space="preserve"> приоритетом при выгрузке из очереди </w:t>
      </w:r>
      <w:proofErr w:type="spellStart"/>
      <w:r>
        <w:t>скилл</w:t>
      </w:r>
      <w:proofErr w:type="spellEnd"/>
      <w:r>
        <w:t>-группы (при назначении на оператора) обладают обращения:</w:t>
      </w:r>
    </w:p>
    <w:p w14:paraId="29DDB435" w14:textId="772738CD" w:rsidR="00742AE9" w:rsidRDefault="00742AE9" w:rsidP="00E85BFC">
      <w:pPr>
        <w:pStyle w:val="goststreammain"/>
        <w:numPr>
          <w:ilvl w:val="0"/>
          <w:numId w:val="38"/>
        </w:numPr>
        <w:spacing w:line="276" w:lineRule="auto"/>
      </w:pPr>
      <w:r>
        <w:t xml:space="preserve">Сброшенные с оператора этой </w:t>
      </w:r>
      <w:proofErr w:type="spellStart"/>
      <w:r>
        <w:t>скилл</w:t>
      </w:r>
      <w:proofErr w:type="spellEnd"/>
      <w:r>
        <w:t>-группы (например</w:t>
      </w:r>
      <w:r w:rsidR="00682E93">
        <w:t>,</w:t>
      </w:r>
      <w:r>
        <w:t xml:space="preserve"> ушел в </w:t>
      </w:r>
      <w:proofErr w:type="spellStart"/>
      <w:r>
        <w:t>оффлайн</w:t>
      </w:r>
      <w:proofErr w:type="spellEnd"/>
      <w:r>
        <w:t>);</w:t>
      </w:r>
    </w:p>
    <w:p w14:paraId="39570C07" w14:textId="5727B2D4" w:rsidR="00742AE9" w:rsidRDefault="00742AE9" w:rsidP="00E85BFC">
      <w:pPr>
        <w:pStyle w:val="goststreammain"/>
        <w:numPr>
          <w:ilvl w:val="0"/>
          <w:numId w:val="38"/>
        </w:numPr>
        <w:spacing w:line="276" w:lineRule="auto"/>
      </w:pPr>
      <w:r>
        <w:t xml:space="preserve">Переведенные оператором другой </w:t>
      </w:r>
      <w:proofErr w:type="spellStart"/>
      <w:r>
        <w:t>скилл</w:t>
      </w:r>
      <w:proofErr w:type="spellEnd"/>
      <w:r>
        <w:t xml:space="preserve">-группы на эту </w:t>
      </w:r>
      <w:proofErr w:type="spellStart"/>
      <w:r>
        <w:t>скилл</w:t>
      </w:r>
      <w:proofErr w:type="spellEnd"/>
      <w:r>
        <w:t>-группу;</w:t>
      </w:r>
    </w:p>
    <w:p w14:paraId="3B3BA9E3" w14:textId="35B31607" w:rsidR="00742AE9" w:rsidRDefault="00742AE9" w:rsidP="00742AE9">
      <w:pPr>
        <w:pStyle w:val="goststreammain"/>
        <w:spacing w:line="276" w:lineRule="auto"/>
      </w:pPr>
      <w:r w:rsidRPr="00742AE9">
        <w:rPr>
          <w:b/>
        </w:rPr>
        <w:lastRenderedPageBreak/>
        <w:t>Средним</w:t>
      </w:r>
      <w:r>
        <w:t> приоритетом обладают:</w:t>
      </w:r>
    </w:p>
    <w:p w14:paraId="156AB09B" w14:textId="2081641D" w:rsidR="00742AE9" w:rsidRDefault="00742AE9" w:rsidP="00E85BFC">
      <w:pPr>
        <w:pStyle w:val="goststreammain"/>
        <w:numPr>
          <w:ilvl w:val="0"/>
          <w:numId w:val="39"/>
        </w:numPr>
        <w:spacing w:line="276" w:lineRule="auto"/>
      </w:pPr>
      <w:r>
        <w:t>Обращения, возвращающиеся в очередь после ожидания;</w:t>
      </w:r>
    </w:p>
    <w:p w14:paraId="3905DE16" w14:textId="20E51F97" w:rsidR="00742AE9" w:rsidRDefault="00742AE9" w:rsidP="00E85BFC">
      <w:pPr>
        <w:pStyle w:val="goststreammain"/>
        <w:numPr>
          <w:ilvl w:val="0"/>
          <w:numId w:val="39"/>
        </w:numPr>
        <w:spacing w:line="276" w:lineRule="auto"/>
      </w:pPr>
      <w:r>
        <w:t>При установке среднего приоритета по обращениям, возвращающимся в очередь после ожидания, где задана дополнительная настройка по времени (в секундах):</w:t>
      </w:r>
    </w:p>
    <w:p w14:paraId="3125B92D" w14:textId="3275F205" w:rsidR="00742AE9" w:rsidRDefault="00742AE9" w:rsidP="00E85BFC">
      <w:pPr>
        <w:pStyle w:val="goststreammain"/>
        <w:numPr>
          <w:ilvl w:val="0"/>
          <w:numId w:val="42"/>
        </w:numPr>
        <w:spacing w:line="276" w:lineRule="auto"/>
      </w:pPr>
      <w:r>
        <w:t>Если пусто, тогда любые обращения</w:t>
      </w:r>
      <w:r w:rsidR="00682E93">
        <w:t>,</w:t>
      </w:r>
      <w:r>
        <w:t xml:space="preserve"> вернувшиеся в очередь, неважно через какое кол-во времени, обладают средним приоритетом;</w:t>
      </w:r>
    </w:p>
    <w:p w14:paraId="0F3DBC42" w14:textId="71D27A84" w:rsidR="00742AE9" w:rsidRDefault="00742AE9" w:rsidP="00E85BFC">
      <w:pPr>
        <w:pStyle w:val="goststreammain"/>
        <w:numPr>
          <w:ilvl w:val="0"/>
          <w:numId w:val="42"/>
        </w:numPr>
        <w:spacing w:line="276" w:lineRule="auto"/>
      </w:pPr>
      <w:r>
        <w:t xml:space="preserve">Если указано время (вручную задается на </w:t>
      </w:r>
      <w:proofErr w:type="spellStart"/>
      <w:r>
        <w:t>скилл</w:t>
      </w:r>
      <w:proofErr w:type="spellEnd"/>
      <w:r>
        <w:t>-группе по аналогии, как сейчас задается время ухода в ожидание), тогда обращения</w:t>
      </w:r>
      <w:r w:rsidR="00682E93">
        <w:t>,</w:t>
      </w:r>
      <w:r>
        <w:t xml:space="preserve"> вернувшиеся в очередь </w:t>
      </w:r>
      <w:r w:rsidRPr="00742AE9">
        <w:rPr>
          <w:u w:val="single"/>
        </w:rPr>
        <w:t>до истечения N времени</w:t>
      </w:r>
      <w:r>
        <w:t xml:space="preserve"> (в секундах) после ухода, обладают средним приоритетом.</w:t>
      </w:r>
    </w:p>
    <w:p w14:paraId="1A7D9C46" w14:textId="178CF57E" w:rsidR="00742AE9" w:rsidRDefault="00682E93" w:rsidP="00742AE9">
      <w:pPr>
        <w:pStyle w:val="goststreammain"/>
        <w:spacing w:line="276" w:lineRule="auto"/>
      </w:pPr>
      <w:r w:rsidRPr="00682E93">
        <w:rPr>
          <w:b/>
        </w:rPr>
        <w:t>Н</w:t>
      </w:r>
      <w:r w:rsidR="00742AE9" w:rsidRPr="00742AE9">
        <w:rPr>
          <w:b/>
        </w:rPr>
        <w:t>изким</w:t>
      </w:r>
      <w:r w:rsidR="00742AE9">
        <w:t> приоритетом обладают:</w:t>
      </w:r>
    </w:p>
    <w:p w14:paraId="5359017E" w14:textId="7FA632E5" w:rsidR="00742AE9" w:rsidRDefault="00742AE9" w:rsidP="00E85BFC">
      <w:pPr>
        <w:pStyle w:val="goststreammain"/>
        <w:numPr>
          <w:ilvl w:val="0"/>
          <w:numId w:val="40"/>
        </w:numPr>
        <w:spacing w:line="276" w:lineRule="auto"/>
      </w:pPr>
      <w:r>
        <w:t>Обращения, поступающие в очередь сразу после создания</w:t>
      </w:r>
      <w:r w:rsidR="00682E93">
        <w:t>;</w:t>
      </w:r>
    </w:p>
    <w:p w14:paraId="189B1997" w14:textId="4C01E475" w:rsidR="00742AE9" w:rsidRDefault="00742AE9" w:rsidP="00E85BFC">
      <w:pPr>
        <w:pStyle w:val="goststreammain"/>
        <w:numPr>
          <w:ilvl w:val="0"/>
          <w:numId w:val="40"/>
        </w:numPr>
        <w:spacing w:line="276" w:lineRule="auto"/>
      </w:pPr>
      <w:r>
        <w:t>Обращения</w:t>
      </w:r>
      <w:r w:rsidR="00682E93">
        <w:t>,</w:t>
      </w:r>
      <w:r>
        <w:t xml:space="preserve"> попавшие </w:t>
      </w:r>
      <w:proofErr w:type="gramStart"/>
      <w:r>
        <w:t>на бота</w:t>
      </w:r>
      <w:proofErr w:type="gramEnd"/>
      <w:r>
        <w:t xml:space="preserve"> и переведенные им в очередь этой же </w:t>
      </w:r>
      <w:proofErr w:type="spellStart"/>
      <w:r>
        <w:t>скилл</w:t>
      </w:r>
      <w:proofErr w:type="spellEnd"/>
      <w:r w:rsidR="00682E93">
        <w:t>-группы</w:t>
      </w:r>
      <w:r>
        <w:t xml:space="preserve"> или на другие</w:t>
      </w:r>
      <w:r w:rsidR="00682E93">
        <w:t>;</w:t>
      </w:r>
    </w:p>
    <w:p w14:paraId="11316F07" w14:textId="292F5E88" w:rsidR="00742AE9" w:rsidRDefault="00742AE9" w:rsidP="00E85BFC">
      <w:pPr>
        <w:pStyle w:val="goststreammain"/>
        <w:numPr>
          <w:ilvl w:val="0"/>
          <w:numId w:val="40"/>
        </w:numPr>
        <w:spacing w:line="276" w:lineRule="auto"/>
      </w:pPr>
      <w:r>
        <w:t>При установке среднего приоритета по обращениям, возвращающимся в очередь после ожидания, где задана дополнительная настройка по времени (в секундах):</w:t>
      </w:r>
    </w:p>
    <w:p w14:paraId="307D29B9" w14:textId="25FB6597" w:rsidR="00742AE9" w:rsidRDefault="00742AE9" w:rsidP="00E85BFC">
      <w:pPr>
        <w:pStyle w:val="goststreammain"/>
        <w:numPr>
          <w:ilvl w:val="0"/>
          <w:numId w:val="41"/>
        </w:numPr>
        <w:spacing w:line="276" w:lineRule="auto"/>
      </w:pPr>
      <w:r>
        <w:t xml:space="preserve">Если указано время (вручную задается на </w:t>
      </w:r>
      <w:proofErr w:type="spellStart"/>
      <w:r>
        <w:t>скилл</w:t>
      </w:r>
      <w:proofErr w:type="spellEnd"/>
      <w:r>
        <w:t>-группе по аналогии, как задается время ухода в ожидание), тогда обращения</w:t>
      </w:r>
      <w:r w:rsidR="00682E93">
        <w:t>,</w:t>
      </w:r>
      <w:r>
        <w:t xml:space="preserve"> вернувшиеся в очередь </w:t>
      </w:r>
      <w:r w:rsidRPr="00742AE9">
        <w:rPr>
          <w:u w:val="single"/>
        </w:rPr>
        <w:t xml:space="preserve">при истечении N времени </w:t>
      </w:r>
      <w:r>
        <w:t>(в секундах) после ухода, обладают – низким приоритетом.</w:t>
      </w:r>
    </w:p>
    <w:p w14:paraId="20560D1D" w14:textId="200CA6DC" w:rsidR="00E267DF" w:rsidRPr="00567E40" w:rsidRDefault="00E267DF" w:rsidP="006277DB">
      <w:pPr>
        <w:pStyle w:val="goststreammain"/>
        <w:spacing w:line="276" w:lineRule="auto"/>
      </w:pPr>
      <w:r>
        <w:t>Нажатие</w:t>
      </w:r>
      <w:r w:rsidRPr="00567E40">
        <w:t xml:space="preserve"> экранной кнопк</w:t>
      </w:r>
      <w:r>
        <w:t>и</w:t>
      </w:r>
      <w:r w:rsidRPr="00567E40">
        <w:t xml:space="preserve"> </w:t>
      </w:r>
      <w:r w:rsidR="00933BD5">
        <w:rPr>
          <w:noProof/>
          <w:lang w:eastAsia="ru-RU"/>
        </w:rPr>
        <w:drawing>
          <wp:inline distT="0" distB="0" distL="0" distR="0" wp14:anchorId="57B08C0C" wp14:editId="14730BA5">
            <wp:extent cx="1185062" cy="171522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Untitled(9).pn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57" b="25581"/>
                    <a:stretch/>
                  </pic:blipFill>
                  <pic:spPr bwMode="auto">
                    <a:xfrm>
                      <a:off x="0" y="0"/>
                      <a:ext cx="1247491" cy="180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переводит агент</w:t>
      </w:r>
      <w:r w:rsidR="002D1C63">
        <w:t>а</w:t>
      </w:r>
      <w:r>
        <w:t xml:space="preserve"> </w:t>
      </w:r>
      <w:r w:rsidRPr="00567E40">
        <w:t>в статус</w:t>
      </w:r>
      <w:r>
        <w:t xml:space="preserve"> </w:t>
      </w:r>
      <w:r w:rsidR="001629A9">
        <w:t>офлайн</w:t>
      </w:r>
      <w:r w:rsidRPr="00567E40">
        <w:t xml:space="preserve">. В режиме </w:t>
      </w:r>
      <w:r w:rsidR="001629A9">
        <w:t>офлайн</w:t>
      </w:r>
      <w:r w:rsidR="003C2644">
        <w:t xml:space="preserve"> </w:t>
      </w:r>
      <w:r w:rsidRPr="00567E40">
        <w:t>агент не получает новые обращения, но может продолжать общение с клиентами в ранее открытых чатах.</w:t>
      </w:r>
    </w:p>
    <w:tbl>
      <w:tblPr>
        <w:tblW w:w="5000" w:type="pct"/>
        <w:tblBorders>
          <w:top w:val="single" w:sz="4" w:space="0" w:color="806000" w:themeColor="accent4" w:themeShade="80"/>
          <w:left w:val="single" w:sz="4" w:space="0" w:color="806000" w:themeColor="accent4" w:themeShade="80"/>
          <w:bottom w:val="single" w:sz="4" w:space="0" w:color="806000" w:themeColor="accent4" w:themeShade="80"/>
          <w:right w:val="single" w:sz="4" w:space="0" w:color="806000" w:themeColor="accent4" w:themeShade="80"/>
          <w:insideH w:val="single" w:sz="4" w:space="0" w:color="806000" w:themeColor="accent4" w:themeShade="80"/>
          <w:insideV w:val="single" w:sz="4" w:space="0" w:color="806000" w:themeColor="accent4" w:themeShade="80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682E93" w14:paraId="732414EF" w14:textId="77777777" w:rsidTr="00C62141">
        <w:trPr>
          <w:cantSplit/>
          <w:trHeight w:val="567"/>
        </w:trPr>
        <w:tc>
          <w:tcPr>
            <w:tcW w:w="1154" w:type="pct"/>
            <w:vMerge w:val="restart"/>
            <w:shd w:val="clear" w:color="auto" w:fill="FFE599" w:themeFill="accent4" w:themeFillTint="66"/>
            <w:vAlign w:val="center"/>
          </w:tcPr>
          <w:p w14:paraId="2041D02D" w14:textId="77777777" w:rsidR="00682E93" w:rsidRPr="00A97A46" w:rsidRDefault="00682E93" w:rsidP="006277DB">
            <w:pPr>
              <w:pStyle w:val="gostinsertcaution"/>
              <w:spacing w:before="41" w:after="41" w:line="276" w:lineRule="auto"/>
            </w:pPr>
            <w:r w:rsidRPr="003C2644">
              <w:t>Внимание</w:t>
            </w:r>
          </w:p>
        </w:tc>
        <w:tc>
          <w:tcPr>
            <w:tcW w:w="3846" w:type="pct"/>
            <w:shd w:val="clear" w:color="auto" w:fill="FFE599" w:themeFill="accent4" w:themeFillTint="66"/>
          </w:tcPr>
          <w:p w14:paraId="17DC227F" w14:textId="77777777" w:rsidR="00682E93" w:rsidRPr="00EE3565" w:rsidRDefault="00682E93" w:rsidP="006277DB">
            <w:pPr>
              <w:pStyle w:val="gostinserttext"/>
              <w:spacing w:before="41" w:after="41" w:line="276" w:lineRule="auto"/>
            </w:pPr>
            <w:r w:rsidRPr="00567E40">
              <w:t xml:space="preserve">Если Вы открыли диалог, обращение считается закрепленным за Вами. Это означает, что при входе в систему нового агента, данное обращение останется у Вас до тех пор, пока Вы самостоятельно не переведете его на другого специалиста, </w:t>
            </w:r>
            <w:r>
              <w:t xml:space="preserve">не </w:t>
            </w:r>
            <w:r w:rsidRPr="00567E40">
              <w:t xml:space="preserve">закроете или не выйдите из системы, нажав экранную кнопку </w:t>
            </w:r>
            <w:r w:rsidRPr="003C2644">
              <w:rPr>
                <w:rStyle w:val="goststreammainexpressed0"/>
              </w:rPr>
              <w:t>[ВЫХОД ИЗ СИСТЕМЫ]</w:t>
            </w:r>
            <w:r w:rsidRPr="003C2644">
              <w:t>.</w:t>
            </w:r>
          </w:p>
        </w:tc>
      </w:tr>
      <w:tr w:rsidR="00682E93" w14:paraId="11ACB67A" w14:textId="77777777" w:rsidTr="00A97A46">
        <w:trPr>
          <w:cantSplit/>
          <w:trHeight w:val="567"/>
        </w:trPr>
        <w:tc>
          <w:tcPr>
            <w:tcW w:w="1154" w:type="pct"/>
            <w:vMerge/>
            <w:shd w:val="clear" w:color="auto" w:fill="FFE599" w:themeFill="accent4" w:themeFillTint="66"/>
          </w:tcPr>
          <w:p w14:paraId="138EAE7A" w14:textId="77777777" w:rsidR="00682E93" w:rsidRPr="003C2644" w:rsidRDefault="00682E93" w:rsidP="006277DB">
            <w:pPr>
              <w:pStyle w:val="gostinsertcaution"/>
              <w:spacing w:before="41" w:after="41" w:line="276" w:lineRule="auto"/>
            </w:pPr>
          </w:p>
        </w:tc>
        <w:tc>
          <w:tcPr>
            <w:tcW w:w="3846" w:type="pct"/>
            <w:shd w:val="clear" w:color="auto" w:fill="FFE599" w:themeFill="accent4" w:themeFillTint="66"/>
          </w:tcPr>
          <w:p w14:paraId="63C82E7F" w14:textId="1DDBBB6D" w:rsidR="00682E93" w:rsidRPr="00567E40" w:rsidRDefault="00682E93" w:rsidP="006277DB">
            <w:pPr>
              <w:pStyle w:val="gostinserttext"/>
              <w:spacing w:before="41" w:after="41" w:line="276" w:lineRule="auto"/>
            </w:pPr>
            <w:r>
              <w:t xml:space="preserve">Настройка по времени на </w:t>
            </w:r>
            <w:proofErr w:type="spellStart"/>
            <w:r>
              <w:t>скилл</w:t>
            </w:r>
            <w:proofErr w:type="spellEnd"/>
            <w:r>
              <w:t xml:space="preserve">-группе предусмотрена в БД (с возможностью правки силами Эксплуатации через заявку в </w:t>
            </w:r>
            <w:proofErr w:type="spellStart"/>
            <w:r>
              <w:t>HelpMe</w:t>
            </w:r>
            <w:proofErr w:type="spellEnd"/>
            <w:r>
              <w:t xml:space="preserve">), без интерфейса в АРМе. За данную настройку отвечает параметр </w:t>
            </w:r>
            <w:proofErr w:type="spellStart"/>
            <w:r>
              <w:t>time_mid_priority_after_waiting</w:t>
            </w:r>
            <w:proofErr w:type="spellEnd"/>
            <w:r>
              <w:t xml:space="preserve"> (ед. измерения в секундах).</w:t>
            </w:r>
          </w:p>
        </w:tc>
      </w:tr>
    </w:tbl>
    <w:p w14:paraId="4A441ADF" w14:textId="6BC73DAE" w:rsidR="00E267DF" w:rsidRDefault="003C2644" w:rsidP="006277DB">
      <w:pPr>
        <w:pStyle w:val="gostheadernum2"/>
        <w:spacing w:line="276" w:lineRule="auto"/>
      </w:pPr>
      <w:bookmarkStart w:id="54" w:name="_Toc173165192"/>
      <w:r>
        <w:t>Распределение обращений при использовании чат-бота</w:t>
      </w:r>
      <w:bookmarkEnd w:id="54"/>
    </w:p>
    <w:p w14:paraId="31C7B534" w14:textId="0E6C7309" w:rsidR="003C2644" w:rsidRDefault="003C2644" w:rsidP="006277DB">
      <w:pPr>
        <w:pStyle w:val="goststreammain"/>
        <w:spacing w:line="276" w:lineRule="auto"/>
      </w:pPr>
      <w:r w:rsidRPr="003C2644">
        <w:t xml:space="preserve">Настройка процента </w:t>
      </w:r>
      <w:r w:rsidR="009D6479" w:rsidRPr="003C2644">
        <w:t>обращени</w:t>
      </w:r>
      <w:r w:rsidR="009D6479">
        <w:t>й</w:t>
      </w:r>
      <w:r w:rsidR="009D6479" w:rsidRPr="003C2644">
        <w:t xml:space="preserve"> </w:t>
      </w:r>
      <w:r w:rsidRPr="003C2644">
        <w:t>для распределения на чат-бота производится в АРМ в разделе Настройки.</w:t>
      </w:r>
      <w:r>
        <w:t xml:space="preserve"> </w:t>
      </w:r>
      <w:r w:rsidRPr="003C2644">
        <w:t xml:space="preserve">При поступлении обращения должны распределяться </w:t>
      </w:r>
      <w:r w:rsidR="00933BD5" w:rsidRPr="003C2644">
        <w:t xml:space="preserve">в </w:t>
      </w:r>
      <w:proofErr w:type="spellStart"/>
      <w:r w:rsidR="00933BD5" w:rsidRPr="003C2644">
        <w:t>скилл</w:t>
      </w:r>
      <w:proofErr w:type="spellEnd"/>
      <w:r w:rsidR="00933BD5" w:rsidRPr="003C2644">
        <w:t xml:space="preserve">-группе </w:t>
      </w:r>
      <w:r w:rsidRPr="003C2644">
        <w:t>согласно проценту, установленн</w:t>
      </w:r>
      <w:r>
        <w:t xml:space="preserve">ому данной </w:t>
      </w:r>
      <w:proofErr w:type="spellStart"/>
      <w:r>
        <w:t>скилл</w:t>
      </w:r>
      <w:proofErr w:type="spellEnd"/>
      <w:r>
        <w:t>-групп</w:t>
      </w:r>
      <w:r w:rsidR="00933BD5">
        <w:t>е</w:t>
      </w:r>
      <w:r>
        <w:t xml:space="preserve"> </w:t>
      </w:r>
      <w:r w:rsidRPr="003C2644">
        <w:t>(</w:t>
      </w:r>
      <w:r w:rsidR="001374C0">
        <w:fldChar w:fldCharType="begin"/>
      </w:r>
      <w:r w:rsidR="001374C0">
        <w:instrText xml:space="preserve"> REF _Ref48815372 \h  \* MERGEFORMAT </w:instrText>
      </w:r>
      <w:r w:rsidR="001374C0">
        <w:fldChar w:fldCharType="separate"/>
      </w:r>
      <w:r w:rsidR="00F93DB5">
        <w:t>Схема 2</w:t>
      </w:r>
      <w:r w:rsidR="001374C0">
        <w:fldChar w:fldCharType="end"/>
      </w:r>
      <w:r w:rsidRPr="003C2644">
        <w:t>).</w:t>
      </w:r>
    </w:p>
    <w:p w14:paraId="557F5DB6" w14:textId="77777777" w:rsidR="003C2644" w:rsidRDefault="003C2644" w:rsidP="006277DB">
      <w:pPr>
        <w:pStyle w:val="gostpicture"/>
        <w:spacing w:line="276" w:lineRule="auto"/>
      </w:pPr>
      <w:r w:rsidRPr="003C2644">
        <w:rPr>
          <w:noProof/>
          <w:lang w:eastAsia="ru-RU"/>
        </w:rPr>
        <w:lastRenderedPageBreak/>
        <w:drawing>
          <wp:inline distT="0" distB="0" distL="0" distR="0" wp14:anchorId="6D919BEC" wp14:editId="0617A440">
            <wp:extent cx="6480175" cy="4146594"/>
            <wp:effectExtent l="0" t="0" r="0" b="6350"/>
            <wp:docPr id="16" name="Рисунок 16" descr="C:\Users\Govorov.a.s\Documents\_АО_МЦ_НТТ\Документация\ОмниЧат\Логика распределения сообщений при использовании чат бо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ovorov.a.s\Documents\_АО_МЦ_НТТ\Документация\ОмниЧат\Логика распределения сообщений при использовании чат бота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146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AF672" w14:textId="135F50EA" w:rsidR="003C2644" w:rsidRDefault="003C2644" w:rsidP="006277DB">
      <w:pPr>
        <w:pStyle w:val="gostpicturename"/>
        <w:spacing w:line="276" w:lineRule="auto"/>
      </w:pPr>
      <w:bookmarkStart w:id="55" w:name="_Ref48815372"/>
      <w:r>
        <w:t xml:space="preserve">Схема </w:t>
      </w:r>
      <w:r w:rsidR="00C313C5">
        <w:rPr>
          <w:noProof/>
        </w:rPr>
        <w:fldChar w:fldCharType="begin"/>
      </w:r>
      <w:r w:rsidR="00A02E20">
        <w:rPr>
          <w:noProof/>
        </w:rPr>
        <w:instrText xml:space="preserve"> SEQ Схема \* ARABIC </w:instrText>
      </w:r>
      <w:r w:rsidR="00C313C5">
        <w:rPr>
          <w:noProof/>
        </w:rPr>
        <w:fldChar w:fldCharType="separate"/>
      </w:r>
      <w:r w:rsidR="00F93DB5">
        <w:rPr>
          <w:noProof/>
        </w:rPr>
        <w:t>2</w:t>
      </w:r>
      <w:r w:rsidR="00C313C5">
        <w:rPr>
          <w:noProof/>
        </w:rPr>
        <w:fldChar w:fldCharType="end"/>
      </w:r>
      <w:bookmarkEnd w:id="55"/>
      <w:r w:rsidR="00782F26">
        <w:t xml:space="preserve"> — </w:t>
      </w:r>
      <w:r w:rsidRPr="003C2644">
        <w:t xml:space="preserve">Логика распределения </w:t>
      </w:r>
      <w:r>
        <w:t>сообщений при использовании чат-</w:t>
      </w:r>
      <w:r w:rsidRPr="003C2644">
        <w:t>бота</w:t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0E3C66" w14:paraId="19D13EEA" w14:textId="77777777" w:rsidTr="00C62141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7B0D3965" w14:textId="77777777" w:rsidR="000E3C66" w:rsidRPr="000E3C66" w:rsidRDefault="000E3C66" w:rsidP="006277DB">
            <w:pPr>
              <w:pStyle w:val="gostinsertnotice"/>
              <w:spacing w:before="41" w:after="41" w:line="276" w:lineRule="auto"/>
            </w:pPr>
            <w:r>
              <w:t>ВАЖНО</w:t>
            </w:r>
          </w:p>
        </w:tc>
        <w:tc>
          <w:tcPr>
            <w:tcW w:w="3846" w:type="pct"/>
            <w:shd w:val="clear" w:color="auto" w:fill="BDD6EE" w:themeFill="accent1" w:themeFillTint="66"/>
          </w:tcPr>
          <w:p w14:paraId="455FCA8E" w14:textId="77777777" w:rsidR="000E3C66" w:rsidRDefault="000E3C66" w:rsidP="006277DB">
            <w:pPr>
              <w:pStyle w:val="gostinserttext"/>
              <w:spacing w:before="41" w:after="41" w:line="276" w:lineRule="auto"/>
            </w:pPr>
            <w:r>
              <w:t>События поступления на группу обращения:</w:t>
            </w:r>
          </w:p>
          <w:p w14:paraId="06EA94F6" w14:textId="77777777" w:rsidR="000E3C66" w:rsidRDefault="000E3C66" w:rsidP="006277DB">
            <w:pPr>
              <w:pStyle w:val="gostinserttext"/>
              <w:spacing w:before="41" w:after="41" w:line="276" w:lineRule="auto"/>
            </w:pPr>
            <w:r>
              <w:t>Создание обращения</w:t>
            </w:r>
            <w:r w:rsidR="00782F26">
              <w:t xml:space="preserve"> — </w:t>
            </w:r>
            <w:proofErr w:type="spellStart"/>
            <w:r>
              <w:t>msg_</w:t>
            </w:r>
            <w:proofErr w:type="gramStart"/>
            <w:r>
              <w:t>messages.type</w:t>
            </w:r>
            <w:proofErr w:type="spellEnd"/>
            <w:proofErr w:type="gramEnd"/>
            <w:r>
              <w:t xml:space="preserve"> = 1;</w:t>
            </w:r>
          </w:p>
          <w:p w14:paraId="70616001" w14:textId="77777777" w:rsidR="000E3C66" w:rsidRDefault="000E3C66" w:rsidP="006277DB">
            <w:pPr>
              <w:pStyle w:val="gostinserttext"/>
              <w:spacing w:before="41" w:after="41" w:line="276" w:lineRule="auto"/>
            </w:pPr>
            <w:r>
              <w:t>Ручной перевод на группу</w:t>
            </w:r>
            <w:r w:rsidR="00782F26">
              <w:t xml:space="preserve"> — </w:t>
            </w:r>
            <w:proofErr w:type="spellStart"/>
            <w:r>
              <w:t>msg_</w:t>
            </w:r>
            <w:proofErr w:type="gramStart"/>
            <w:r>
              <w:t>messages.type</w:t>
            </w:r>
            <w:proofErr w:type="spellEnd"/>
            <w:proofErr w:type="gramEnd"/>
            <w:r>
              <w:t xml:space="preserve"> = 5;</w:t>
            </w:r>
          </w:p>
          <w:p w14:paraId="62AD00DF" w14:textId="77777777" w:rsidR="000E3C66" w:rsidRDefault="000E3C66" w:rsidP="006277DB">
            <w:pPr>
              <w:pStyle w:val="gostinserttext"/>
              <w:spacing w:before="41" w:after="41" w:line="276" w:lineRule="auto"/>
            </w:pPr>
            <w:r>
              <w:t>Автоматический перевод на группу</w:t>
            </w:r>
            <w:r w:rsidR="00782F26">
              <w:t xml:space="preserve"> — </w:t>
            </w:r>
            <w:proofErr w:type="spellStart"/>
            <w:r>
              <w:t>msg_</w:t>
            </w:r>
            <w:proofErr w:type="gramStart"/>
            <w:r>
              <w:t>messages.type</w:t>
            </w:r>
            <w:proofErr w:type="spellEnd"/>
            <w:proofErr w:type="gramEnd"/>
            <w:r>
              <w:t xml:space="preserve"> = 4;</w:t>
            </w:r>
          </w:p>
          <w:p w14:paraId="22074441" w14:textId="77777777" w:rsidR="000E3C66" w:rsidRDefault="000E3C66" w:rsidP="006277DB">
            <w:pPr>
              <w:pStyle w:val="gostinserttext"/>
              <w:spacing w:before="41" w:after="41" w:line="276" w:lineRule="auto"/>
            </w:pPr>
            <w:r>
              <w:t>Выход из ожидания</w:t>
            </w:r>
            <w:r w:rsidR="00782F26">
              <w:t xml:space="preserve"> — </w:t>
            </w:r>
            <w:proofErr w:type="spellStart"/>
            <w:r>
              <w:t>msg_</w:t>
            </w:r>
            <w:proofErr w:type="gramStart"/>
            <w:r>
              <w:t>messages.type</w:t>
            </w:r>
            <w:proofErr w:type="spellEnd"/>
            <w:proofErr w:type="gramEnd"/>
            <w:r>
              <w:t xml:space="preserve"> = 9 (уход в ожидание), последующее сообщение от клиента, распределение на группу;</w:t>
            </w:r>
          </w:p>
          <w:p w14:paraId="0BD231E8" w14:textId="77777777" w:rsidR="000E3C66" w:rsidRPr="00EE3565" w:rsidRDefault="000E3C66" w:rsidP="006277DB">
            <w:pPr>
              <w:pStyle w:val="gostinserttext"/>
              <w:spacing w:before="41" w:after="41" w:line="276" w:lineRule="auto"/>
            </w:pPr>
            <w:proofErr w:type="spellStart"/>
            <w:r>
              <w:t>Переоткрытие</w:t>
            </w:r>
            <w:proofErr w:type="spellEnd"/>
            <w:r>
              <w:t xml:space="preserve"> обращения</w:t>
            </w:r>
            <w:r w:rsidR="00782F26">
              <w:t xml:space="preserve"> — </w:t>
            </w:r>
            <w:proofErr w:type="spellStart"/>
            <w:r>
              <w:t>msg_</w:t>
            </w:r>
            <w:proofErr w:type="gramStart"/>
            <w:r>
              <w:t>messages.type</w:t>
            </w:r>
            <w:proofErr w:type="spellEnd"/>
            <w:proofErr w:type="gramEnd"/>
            <w:r>
              <w:t xml:space="preserve"> = 6</w:t>
            </w:r>
            <w:r w:rsidR="00CB1681">
              <w:t>.</w:t>
            </w:r>
          </w:p>
        </w:tc>
      </w:tr>
    </w:tbl>
    <w:p w14:paraId="0B67623D" w14:textId="77777777" w:rsidR="003C2644" w:rsidRPr="0045164D" w:rsidRDefault="005B575F" w:rsidP="006277DB">
      <w:pPr>
        <w:pStyle w:val="goststreammainafterTable"/>
        <w:spacing w:line="276" w:lineRule="auto"/>
      </w:pPr>
      <w:r w:rsidRPr="0045164D">
        <w:t>Изначально производится проверка настройки процента обращений для чат-бота (</w:t>
      </w:r>
      <w:proofErr w:type="spellStart"/>
      <w:r w:rsidRPr="0045164D">
        <w:t>BotPercent</w:t>
      </w:r>
      <w:proofErr w:type="spellEnd"/>
      <w:r w:rsidRPr="0045164D">
        <w:t>) на 0</w:t>
      </w:r>
      <w:r w:rsidR="00CB1681">
        <w:t> </w:t>
      </w:r>
      <w:r w:rsidRPr="0045164D">
        <w:t>% и 100</w:t>
      </w:r>
      <w:r w:rsidR="00CB1681">
        <w:t> </w:t>
      </w:r>
      <w:r w:rsidRPr="0045164D">
        <w:t xml:space="preserve">%. Если </w:t>
      </w:r>
      <w:proofErr w:type="spellStart"/>
      <w:r w:rsidRPr="0045164D">
        <w:t>BotPercent</w:t>
      </w:r>
      <w:proofErr w:type="spellEnd"/>
      <w:r w:rsidR="00410E9C">
        <w:t xml:space="preserve"> </w:t>
      </w:r>
      <w:r w:rsidRPr="0045164D">
        <w:t>=</w:t>
      </w:r>
      <w:r w:rsidR="00410E9C">
        <w:t xml:space="preserve"> </w:t>
      </w:r>
      <w:r w:rsidRPr="0045164D">
        <w:t>0</w:t>
      </w:r>
      <w:r w:rsidR="00CB1681">
        <w:t> </w:t>
      </w:r>
      <w:r w:rsidRPr="0045164D">
        <w:t xml:space="preserve">%, то обращение распределяется на операторов, если </w:t>
      </w:r>
      <w:proofErr w:type="spellStart"/>
      <w:r w:rsidRPr="0045164D">
        <w:t>BotPercent</w:t>
      </w:r>
      <w:proofErr w:type="spellEnd"/>
      <w:r w:rsidR="00410E9C">
        <w:t xml:space="preserve"> </w:t>
      </w:r>
      <w:r w:rsidRPr="0045164D">
        <w:t>=</w:t>
      </w:r>
      <w:r w:rsidR="00410E9C">
        <w:t xml:space="preserve"> </w:t>
      </w:r>
      <w:r w:rsidRPr="0045164D">
        <w:t>100</w:t>
      </w:r>
      <w:r w:rsidR="00CB1681">
        <w:t> </w:t>
      </w:r>
      <w:r w:rsidRPr="0045164D">
        <w:t xml:space="preserve">% </w:t>
      </w:r>
      <w:r w:rsidR="0089327C">
        <w:t>—</w:t>
      </w:r>
      <w:r w:rsidRPr="0045164D">
        <w:t xml:space="preserve"> </w:t>
      </w:r>
      <w:proofErr w:type="gramStart"/>
      <w:r w:rsidRPr="0045164D">
        <w:t>на бота</w:t>
      </w:r>
      <w:proofErr w:type="gramEnd"/>
      <w:r w:rsidRPr="0045164D">
        <w:t>.</w:t>
      </w:r>
    </w:p>
    <w:p w14:paraId="18307FBA" w14:textId="73162254" w:rsidR="005B575F" w:rsidRPr="00086039" w:rsidRDefault="005B575F" w:rsidP="006277DB">
      <w:pPr>
        <w:pStyle w:val="gostheadernum2"/>
        <w:spacing w:line="276" w:lineRule="auto"/>
      </w:pPr>
      <w:bookmarkStart w:id="56" w:name="_Toc20485783"/>
      <w:bookmarkStart w:id="57" w:name="_Toc31905495"/>
      <w:bookmarkStart w:id="58" w:name="_Toc173165193"/>
      <w:r w:rsidRPr="00086039">
        <w:t>Ограничение количества открытых обращений</w:t>
      </w:r>
      <w:bookmarkEnd w:id="56"/>
      <w:bookmarkEnd w:id="57"/>
      <w:bookmarkEnd w:id="58"/>
    </w:p>
    <w:p w14:paraId="17A0B394" w14:textId="76B7949E" w:rsidR="005B575F" w:rsidRPr="00086039" w:rsidRDefault="005B575F" w:rsidP="006277DB">
      <w:pPr>
        <w:pStyle w:val="goststreammain"/>
        <w:spacing w:line="276" w:lineRule="auto"/>
      </w:pPr>
      <w:r w:rsidRPr="00086039">
        <w:t xml:space="preserve">Супервайзер и/или администратор в режиме реального времени может управлять нагрузкой на каждого агента в отдельности в рамках своей/своих </w:t>
      </w:r>
      <w:proofErr w:type="spellStart"/>
      <w:r w:rsidRPr="00086039">
        <w:t>скилл</w:t>
      </w:r>
      <w:proofErr w:type="spellEnd"/>
      <w:r w:rsidRPr="00086039">
        <w:t>-групп,</w:t>
      </w:r>
      <w:r>
        <w:t xml:space="preserve"> либо на всю </w:t>
      </w:r>
      <w:proofErr w:type="spellStart"/>
      <w:r>
        <w:t>скилл</w:t>
      </w:r>
      <w:proofErr w:type="spellEnd"/>
      <w:r>
        <w:t>-группу целиком</w:t>
      </w:r>
      <w:r w:rsidRPr="00086039">
        <w:t xml:space="preserve"> путем выставления максимального количества одновременно открытых обращений, перемещая ползунок в горизонтальном направлении. Также доступна возможность не устанавливать лимит. В этом случае агент будет получать новые обращения без ограничений. В том случае, если лимит установлен</w:t>
      </w:r>
      <w:r w:rsidR="009D6479">
        <w:t xml:space="preserve">, </w:t>
      </w:r>
      <w:r w:rsidRPr="00086039">
        <w:t>агент не получит новое обращение до тех пор, пока не освободится слот для него</w:t>
      </w:r>
      <w:r w:rsidR="00D74A10">
        <w:t>.</w:t>
      </w:r>
    </w:p>
    <w:p w14:paraId="0B15E04D" w14:textId="75FB780F" w:rsidR="00A30B97" w:rsidRDefault="000734AF" w:rsidP="006277DB">
      <w:pPr>
        <w:pStyle w:val="gostpicture"/>
        <w:spacing w:line="276" w:lineRule="auto"/>
      </w:pPr>
      <w:r w:rsidRPr="000B233A">
        <w:rPr>
          <w:noProof/>
          <w:lang w:eastAsia="ru-RU"/>
        </w:rPr>
        <w:lastRenderedPageBreak/>
        <w:drawing>
          <wp:inline distT="0" distB="0" distL="0" distR="0" wp14:anchorId="4B39BF00" wp14:editId="7AA3DF22">
            <wp:extent cx="2428240" cy="5095414"/>
            <wp:effectExtent l="57150" t="76200" r="48260" b="6731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240" cy="50954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4AB1E7" w14:textId="77777777" w:rsidR="005B575F" w:rsidRDefault="00A30B97" w:rsidP="003E0264">
      <w:pPr>
        <w:pStyle w:val="a1"/>
        <w:ind w:firstLine="0"/>
      </w:pPr>
      <w:r w:rsidRPr="00086039">
        <w:t>Управление нагрузкой на сотрудника</w:t>
      </w:r>
    </w:p>
    <w:p w14:paraId="0997D326" w14:textId="144F484E" w:rsidR="00CD0A95" w:rsidRPr="00086039" w:rsidRDefault="00CD0A95" w:rsidP="006277DB">
      <w:pPr>
        <w:pStyle w:val="gostheadernum2"/>
        <w:spacing w:line="276" w:lineRule="auto"/>
      </w:pPr>
      <w:bookmarkStart w:id="59" w:name="_Toc20485784"/>
      <w:bookmarkStart w:id="60" w:name="_Toc31905496"/>
      <w:bookmarkStart w:id="61" w:name="_Ref48830978"/>
      <w:bookmarkStart w:id="62" w:name="_Toc173165194"/>
      <w:r w:rsidRPr="00086039">
        <w:t>Очередь обращений</w:t>
      </w:r>
      <w:bookmarkEnd w:id="59"/>
      <w:bookmarkEnd w:id="60"/>
      <w:bookmarkEnd w:id="61"/>
      <w:bookmarkEnd w:id="62"/>
    </w:p>
    <w:p w14:paraId="208BFF52" w14:textId="77777777" w:rsidR="00CD0A95" w:rsidRPr="00086039" w:rsidRDefault="00CD0A95" w:rsidP="006277DB">
      <w:pPr>
        <w:pStyle w:val="goststreammain"/>
        <w:spacing w:line="276" w:lineRule="auto"/>
      </w:pPr>
      <w:r w:rsidRPr="00086039">
        <w:t xml:space="preserve">Очередь обращений формируется из чатов, которые ожидают ответа специалиста. Параметры очереди настраиваются супервайзером и/или администратором на каждой </w:t>
      </w:r>
      <w:proofErr w:type="spellStart"/>
      <w:r w:rsidRPr="00086039">
        <w:t>скилл</w:t>
      </w:r>
      <w:proofErr w:type="spellEnd"/>
      <w:r w:rsidRPr="00086039">
        <w:t>-группе в отдельности.</w:t>
      </w:r>
    </w:p>
    <w:p w14:paraId="35CEAE34" w14:textId="77777777" w:rsidR="00CD0A95" w:rsidRPr="00086039" w:rsidRDefault="00CD0A95" w:rsidP="006277DB">
      <w:pPr>
        <w:pStyle w:val="goststreammainbeforeList"/>
        <w:spacing w:line="276" w:lineRule="auto"/>
      </w:pPr>
      <w:r w:rsidRPr="00086039">
        <w:t>Параметры очереди обращений:</w:t>
      </w:r>
    </w:p>
    <w:p w14:paraId="54FDCA52" w14:textId="4A911D6F" w:rsidR="00CD0A95" w:rsidRPr="00086039" w:rsidRDefault="008C2ED0" w:rsidP="006277DB">
      <w:pPr>
        <w:pStyle w:val="goststreamlistmark1"/>
        <w:spacing w:line="276" w:lineRule="auto"/>
      </w:pPr>
      <w:r>
        <w:rPr>
          <w:lang w:val="en-US"/>
        </w:rPr>
        <w:t xml:space="preserve">С </w:t>
      </w:r>
      <w:r>
        <w:t>ограничениями</w:t>
      </w:r>
      <w:r w:rsidR="00CD0A95" w:rsidRPr="00086039">
        <w:t xml:space="preserve"> /</w:t>
      </w:r>
      <w:r>
        <w:t>Без ограничений</w:t>
      </w:r>
      <w:r w:rsidR="009D6479">
        <w:t>;</w:t>
      </w:r>
    </w:p>
    <w:p w14:paraId="274785EE" w14:textId="77777777" w:rsidR="00CD0A95" w:rsidRPr="00086039" w:rsidRDefault="00CD0A95" w:rsidP="006277DB">
      <w:pPr>
        <w:pStyle w:val="goststreamlistmark1"/>
        <w:spacing w:line="276" w:lineRule="auto"/>
      </w:pPr>
      <w:r w:rsidRPr="00086039">
        <w:t>Максимальное количество обращений в очереди</w:t>
      </w:r>
      <w:r w:rsidR="009D6479">
        <w:t>.</w:t>
      </w:r>
    </w:p>
    <w:p w14:paraId="7DE9C2A4" w14:textId="24288959" w:rsidR="00CD0A95" w:rsidRPr="00086039" w:rsidRDefault="00CD0A95" w:rsidP="006277DB">
      <w:pPr>
        <w:pStyle w:val="goststreammain"/>
        <w:spacing w:line="276" w:lineRule="auto"/>
      </w:pPr>
      <w:r w:rsidRPr="00CD0A95">
        <w:rPr>
          <w:rStyle w:val="goststreammainexpressed0"/>
        </w:rPr>
        <w:t xml:space="preserve">Очередь </w:t>
      </w:r>
      <w:r w:rsidR="008C2ED0">
        <w:rPr>
          <w:rStyle w:val="goststreammainexpressed0"/>
        </w:rPr>
        <w:t>с ограничениями</w:t>
      </w:r>
      <w:r w:rsidR="00782F26">
        <w:t xml:space="preserve"> — </w:t>
      </w:r>
      <w:r w:rsidRPr="00086039">
        <w:t xml:space="preserve">означает, что каждое новое обращение, поступившее в </w:t>
      </w:r>
      <w:proofErr w:type="spellStart"/>
      <w:r w:rsidRPr="00086039">
        <w:t>скилл</w:t>
      </w:r>
      <w:proofErr w:type="spellEnd"/>
      <w:r w:rsidRPr="00086039">
        <w:t xml:space="preserve">-группу, при условии, что все агенты заняты (нет агентов в статусе </w:t>
      </w:r>
      <w:r w:rsidR="001629A9">
        <w:t>онлайн</w:t>
      </w:r>
      <w:r w:rsidRPr="00086039">
        <w:t xml:space="preserve"> или все слоты открытых обращений заполнены), будет считаться пропущенным. Клиент увидит предложение обратиться в другой канал связи. Такое </w:t>
      </w:r>
      <w:r w:rsidR="009D6479" w:rsidRPr="00086039">
        <w:t>обращени</w:t>
      </w:r>
      <w:r w:rsidR="009D6479">
        <w:t>е</w:t>
      </w:r>
      <w:r w:rsidR="009D6479" w:rsidRPr="00086039">
        <w:t xml:space="preserve"> </w:t>
      </w:r>
      <w:r w:rsidRPr="00086039">
        <w:t xml:space="preserve">будет учтено в графике </w:t>
      </w:r>
      <w:r w:rsidR="00164DA7">
        <w:rPr>
          <w:rStyle w:val="goststreammainexpressed0"/>
        </w:rPr>
        <w:t>«</w:t>
      </w:r>
      <w:r w:rsidRPr="00CD0A95">
        <w:rPr>
          <w:rStyle w:val="goststreammainexpressed0"/>
        </w:rPr>
        <w:t>Пропущенные веб-чаты</w:t>
      </w:r>
      <w:r w:rsidR="00164DA7">
        <w:rPr>
          <w:rStyle w:val="goststreammainexpressed0"/>
        </w:rPr>
        <w:t>»</w:t>
      </w:r>
      <w:r w:rsidRPr="00086039">
        <w:t xml:space="preserve"> </w:t>
      </w:r>
      <w:r>
        <w:t>в разделе</w:t>
      </w:r>
      <w:r w:rsidRPr="00086039">
        <w:t xml:space="preserve"> </w:t>
      </w:r>
      <w:r w:rsidR="00164DA7">
        <w:rPr>
          <w:rStyle w:val="goststreammainexpressed0"/>
        </w:rPr>
        <w:t>«</w:t>
      </w:r>
      <w:proofErr w:type="spellStart"/>
      <w:r w:rsidRPr="00CD0A95">
        <w:rPr>
          <w:rStyle w:val="goststreammainexpressed0"/>
        </w:rPr>
        <w:t>Дашборд</w:t>
      </w:r>
      <w:proofErr w:type="spellEnd"/>
      <w:r w:rsidR="00164DA7">
        <w:rPr>
          <w:rStyle w:val="goststreammainexpressed0"/>
        </w:rPr>
        <w:t>»</w:t>
      </w:r>
      <w:r w:rsidRPr="00086039">
        <w:t>.</w:t>
      </w:r>
    </w:p>
    <w:p w14:paraId="0BDCFCDA" w14:textId="5D50BA6F" w:rsidR="00CD0A95" w:rsidRPr="00086039" w:rsidRDefault="00CD0A95" w:rsidP="006277DB">
      <w:pPr>
        <w:pStyle w:val="goststreammain"/>
        <w:spacing w:line="276" w:lineRule="auto"/>
      </w:pPr>
      <w:r w:rsidRPr="00CD0A95">
        <w:rPr>
          <w:rStyle w:val="goststreammainexpressed0"/>
        </w:rPr>
        <w:t xml:space="preserve">Очередь </w:t>
      </w:r>
      <w:r w:rsidR="008C2ED0">
        <w:rPr>
          <w:rStyle w:val="goststreammainexpressed0"/>
        </w:rPr>
        <w:t>без ограничений</w:t>
      </w:r>
      <w:r w:rsidRPr="00086039">
        <w:t xml:space="preserve"> означает, что каждое новое обращение, поступившее в </w:t>
      </w:r>
      <w:proofErr w:type="spellStart"/>
      <w:r w:rsidRPr="00086039">
        <w:t>скилл</w:t>
      </w:r>
      <w:proofErr w:type="spellEnd"/>
      <w:r w:rsidRPr="00086039">
        <w:t xml:space="preserve">-группу, при условии, что все агенты заняты (нет агентов в статусе </w:t>
      </w:r>
      <w:r w:rsidR="001629A9">
        <w:t>онлайн</w:t>
      </w:r>
      <w:r w:rsidR="00111D61">
        <w:t xml:space="preserve"> </w:t>
      </w:r>
      <w:r w:rsidRPr="00086039">
        <w:t xml:space="preserve">или все слоты открытых обращений заполнены), будет ожидать ответа специалиста (агента). Как только у одного из агентов </w:t>
      </w:r>
      <w:r w:rsidRPr="00086039">
        <w:lastRenderedPageBreak/>
        <w:t xml:space="preserve">появится свободный слот (сменит статус на </w:t>
      </w:r>
      <w:r w:rsidR="001629A9">
        <w:t>онлайн</w:t>
      </w:r>
      <w:r w:rsidRPr="00086039">
        <w:t>), поступившее о</w:t>
      </w:r>
      <w:r w:rsidR="00111D61">
        <w:t>бращение распределится на него.</w:t>
      </w:r>
    </w:p>
    <w:p w14:paraId="37DCE0A2" w14:textId="77777777" w:rsidR="00CD0A95" w:rsidRPr="00086039" w:rsidRDefault="00CD0A95" w:rsidP="006277DB">
      <w:pPr>
        <w:pStyle w:val="goststreammain"/>
        <w:spacing w:line="276" w:lineRule="auto"/>
      </w:pPr>
      <w:r w:rsidRPr="00086039">
        <w:t xml:space="preserve">Супервайзер и/или администратор может установить лимит очереди (от 1 до 100 обращений). После того, как свободные слоты в очереди заполнятся, новые поступившие обращения будут считаться пропущенными. Количество таких обращений отражено в графике </w:t>
      </w:r>
      <w:r w:rsidR="00164DA7">
        <w:rPr>
          <w:rStyle w:val="goststreammainexpressed0"/>
        </w:rPr>
        <w:t>«</w:t>
      </w:r>
      <w:r w:rsidRPr="00111D61">
        <w:rPr>
          <w:rStyle w:val="goststreammainexpressed0"/>
        </w:rPr>
        <w:t>Пропущенные веб-чаты</w:t>
      </w:r>
      <w:r w:rsidR="00164DA7">
        <w:rPr>
          <w:rStyle w:val="goststreammainexpressed0"/>
        </w:rPr>
        <w:t>»</w:t>
      </w:r>
      <w:r w:rsidRPr="00086039">
        <w:t>.</w:t>
      </w:r>
    </w:p>
    <w:p w14:paraId="2FA26B7D" w14:textId="3D721BF8" w:rsidR="00CD0A95" w:rsidRPr="00086039" w:rsidRDefault="00CD0A95" w:rsidP="006277DB">
      <w:pPr>
        <w:pStyle w:val="goststreammain"/>
        <w:spacing w:line="276" w:lineRule="auto"/>
      </w:pPr>
      <w:r w:rsidRPr="00086039">
        <w:t>Лимит очереди может быть не установлен. В этом случае, клиенты, написавшие в систему, не будут оповещены о том, что все агенты заняты</w:t>
      </w:r>
      <w:r w:rsidR="009D6479">
        <w:t>,</w:t>
      </w:r>
      <w:r w:rsidRPr="00086039">
        <w:t xml:space="preserve"> и будут ожидать ответа. Обращения попадут в очередь. Количество таких обращений и максимальное время ожидания клиентов в очереди отражено </w:t>
      </w:r>
      <w:r w:rsidR="008C2ED0">
        <w:t>внутри</w:t>
      </w:r>
      <w:r w:rsidRPr="00086039">
        <w:t xml:space="preserve"> </w:t>
      </w:r>
      <w:r w:rsidR="00111D61">
        <w:t>контейнера</w:t>
      </w:r>
      <w:r w:rsidRPr="00086039">
        <w:t xml:space="preserve"> </w:t>
      </w:r>
      <w:proofErr w:type="spellStart"/>
      <w:r w:rsidRPr="00086039">
        <w:t>скилл</w:t>
      </w:r>
      <w:proofErr w:type="spellEnd"/>
      <w:r w:rsidRPr="00086039">
        <w:t xml:space="preserve">-группы </w:t>
      </w:r>
      <w:r w:rsidR="00111D61">
        <w:t>в разделе</w:t>
      </w:r>
      <w:r w:rsidRPr="00086039">
        <w:t xml:space="preserve"> </w:t>
      </w:r>
      <w:r w:rsidR="00164DA7">
        <w:rPr>
          <w:rStyle w:val="goststreammainexpressed0"/>
        </w:rPr>
        <w:t>«</w:t>
      </w:r>
      <w:proofErr w:type="spellStart"/>
      <w:r w:rsidRPr="00111D61">
        <w:rPr>
          <w:rStyle w:val="goststreammainexpressed0"/>
        </w:rPr>
        <w:t>Дашборд</w:t>
      </w:r>
      <w:proofErr w:type="spellEnd"/>
      <w:r w:rsidR="00164DA7">
        <w:rPr>
          <w:rStyle w:val="goststreammainexpressed0"/>
        </w:rPr>
        <w:t>»</w:t>
      </w:r>
      <w:r w:rsidRPr="00086039">
        <w:t>.</w:t>
      </w:r>
    </w:p>
    <w:p w14:paraId="05025C93" w14:textId="0177B5B5" w:rsidR="00111D61" w:rsidRDefault="008034D7" w:rsidP="006277DB">
      <w:pPr>
        <w:pStyle w:val="gostpicture"/>
        <w:spacing w:line="276" w:lineRule="auto"/>
      </w:pPr>
      <w:r>
        <w:rPr>
          <w:noProof/>
          <w:lang w:eastAsia="ru-RU"/>
        </w:rPr>
        <w:drawing>
          <wp:inline distT="0" distB="0" distL="0" distR="0" wp14:anchorId="6882804C" wp14:editId="05EE506E">
            <wp:extent cx="2820113" cy="5449824"/>
            <wp:effectExtent l="57150" t="76200" r="56515" b="7493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(1)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3760" cy="54568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6A635CA" w14:textId="77777777" w:rsidR="00CD0A95" w:rsidRPr="00086039" w:rsidRDefault="00111D61" w:rsidP="003E0264">
      <w:pPr>
        <w:pStyle w:val="a1"/>
        <w:ind w:firstLine="0"/>
      </w:pPr>
      <w:r w:rsidRPr="00086039">
        <w:t>Демонстрация нагрузки на скилл-группу в режиме реального времени</w:t>
      </w:r>
    </w:p>
    <w:p w14:paraId="716A5DAC" w14:textId="77777777" w:rsidR="00430958" w:rsidRDefault="00430958" w:rsidP="006277DB">
      <w:pPr>
        <w:pStyle w:val="gostheadernum2"/>
        <w:spacing w:line="276" w:lineRule="auto"/>
      </w:pPr>
      <w:bookmarkStart w:id="63" w:name="_Ref62650136"/>
      <w:bookmarkStart w:id="64" w:name="_Toc20485785"/>
      <w:bookmarkStart w:id="65" w:name="_Toc31905497"/>
      <w:bookmarkStart w:id="66" w:name="_Toc173165195"/>
      <w:r>
        <w:lastRenderedPageBreak/>
        <w:t>Время ответа</w:t>
      </w:r>
      <w:bookmarkEnd w:id="63"/>
      <w:bookmarkEnd w:id="66"/>
    </w:p>
    <w:p w14:paraId="189880C7" w14:textId="77777777" w:rsidR="00430958" w:rsidRDefault="00430958" w:rsidP="006277DB">
      <w:pPr>
        <w:pStyle w:val="goststreammain"/>
        <w:spacing w:line="276" w:lineRule="auto"/>
      </w:pPr>
      <w:r w:rsidRPr="00430958">
        <w:t xml:space="preserve">С целью повышения количества обращений, обработанных в целевое время (SL), </w:t>
      </w:r>
      <w:r>
        <w:t>оператору отображается время</w:t>
      </w:r>
      <w:r w:rsidRPr="00430958">
        <w:t>, оставше</w:t>
      </w:r>
      <w:r w:rsidR="00E86439">
        <w:t>е</w:t>
      </w:r>
      <w:r w:rsidRPr="00430958">
        <w:t>ся для ответа клиенту на его первое сообщение.</w:t>
      </w:r>
      <w:r w:rsidR="00A22215">
        <w:t xml:space="preserve"> Если в обращении был ответ оператора или чат-бот</w:t>
      </w:r>
      <w:r w:rsidR="009D6479">
        <w:t>а</w:t>
      </w:r>
      <w:r w:rsidR="00A22215">
        <w:t>, то индикатор не отображается.</w:t>
      </w:r>
    </w:p>
    <w:p w14:paraId="58D1924B" w14:textId="77777777" w:rsidR="000D48DA" w:rsidRDefault="00E86439" w:rsidP="006277DB">
      <w:pPr>
        <w:pStyle w:val="goststreammain"/>
        <w:spacing w:line="276" w:lineRule="auto"/>
      </w:pPr>
      <w:r>
        <w:t>Счетчик</w:t>
      </w:r>
      <w:r w:rsidRPr="00E86439">
        <w:t xml:space="preserve"> отобража</w:t>
      </w:r>
      <w:r>
        <w:t>ет</w:t>
      </w:r>
      <w:r w:rsidRPr="00E86439">
        <w:t xml:space="preserve">ся не только для обращений, сразу поступивших на оператора, но и для обращений, </w:t>
      </w:r>
      <w:r>
        <w:t>поступивших оператору</w:t>
      </w:r>
      <w:r w:rsidRPr="00E86439">
        <w:t xml:space="preserve"> </w:t>
      </w:r>
      <w:r>
        <w:t>от</w:t>
      </w:r>
      <w:r w:rsidRPr="00E86439">
        <w:t xml:space="preserve"> </w:t>
      </w:r>
      <w:r>
        <w:t>чат-</w:t>
      </w:r>
      <w:r w:rsidRPr="00E86439">
        <w:t>бота</w:t>
      </w:r>
      <w:r>
        <w:t>.</w:t>
      </w:r>
    </w:p>
    <w:p w14:paraId="43CF84EA" w14:textId="4F43962A" w:rsidR="000D48DA" w:rsidRDefault="000D48DA" w:rsidP="000D48DA">
      <w:pPr>
        <w:pStyle w:val="goststreammain"/>
        <w:spacing w:line="276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49122DB" wp14:editId="1EF2D692">
            <wp:extent cx="2438740" cy="3686689"/>
            <wp:effectExtent l="57150" t="76200" r="57150" b="85725"/>
            <wp:docPr id="778" name="Рисунок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Untitled(19)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740" cy="36866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F2731B0" w14:textId="37E6A540" w:rsidR="00430958" w:rsidRPr="00D80082" w:rsidRDefault="00430958" w:rsidP="003E0264">
      <w:pPr>
        <w:pStyle w:val="a1"/>
        <w:ind w:firstLine="0"/>
      </w:pPr>
      <w:r w:rsidRPr="00D80082">
        <w:t>Индикация SL</w:t>
      </w:r>
    </w:p>
    <w:p w14:paraId="3DAA02F5" w14:textId="77777777" w:rsidR="00A22215" w:rsidRPr="00A22215" w:rsidRDefault="00A22215" w:rsidP="006277DB">
      <w:pPr>
        <w:pStyle w:val="goststreammain"/>
        <w:spacing w:line="276" w:lineRule="auto"/>
      </w:pPr>
      <w:r w:rsidRPr="00A22215">
        <w:t>Индикатор цветом показыва</w:t>
      </w:r>
      <w:r>
        <w:t xml:space="preserve">ет </w:t>
      </w:r>
      <w:r w:rsidRPr="00A22215">
        <w:t>процент оставшегося времени:</w:t>
      </w:r>
    </w:p>
    <w:p w14:paraId="3E403890" w14:textId="77777777" w:rsidR="00A22215" w:rsidRDefault="00A22215" w:rsidP="006277DB">
      <w:pPr>
        <w:pStyle w:val="goststreamlistmark1"/>
        <w:spacing w:line="276" w:lineRule="auto"/>
      </w:pPr>
      <w:r>
        <w:t>Зеленый</w:t>
      </w:r>
      <w:r w:rsidR="00782F26">
        <w:t xml:space="preserve"> — </w:t>
      </w:r>
      <w:r>
        <w:t>100</w:t>
      </w:r>
      <w:r w:rsidR="006316D2">
        <w:t>–</w:t>
      </w:r>
      <w:r>
        <w:t>60</w:t>
      </w:r>
      <w:r w:rsidR="00CB1681">
        <w:t> </w:t>
      </w:r>
      <w:r>
        <w:t>% оставшегося времени</w:t>
      </w:r>
      <w:r w:rsidR="009D6479">
        <w:t>;</w:t>
      </w:r>
    </w:p>
    <w:p w14:paraId="40C6B1B2" w14:textId="77777777" w:rsidR="00A22215" w:rsidRDefault="00A22215" w:rsidP="006277DB">
      <w:pPr>
        <w:pStyle w:val="goststreamlistmark1"/>
        <w:spacing w:line="276" w:lineRule="auto"/>
      </w:pPr>
      <w:r>
        <w:t>Желтый</w:t>
      </w:r>
      <w:r w:rsidR="00782F26">
        <w:t xml:space="preserve"> — </w:t>
      </w:r>
      <w:r>
        <w:t>59</w:t>
      </w:r>
      <w:r w:rsidR="006316D2">
        <w:t>–</w:t>
      </w:r>
      <w:r>
        <w:t>30</w:t>
      </w:r>
      <w:r w:rsidR="00CB1681">
        <w:t> </w:t>
      </w:r>
      <w:r>
        <w:t>% оставшегося времени</w:t>
      </w:r>
      <w:r w:rsidR="009D6479">
        <w:t>;</w:t>
      </w:r>
    </w:p>
    <w:p w14:paraId="219BDB26" w14:textId="77777777" w:rsidR="00A22215" w:rsidRDefault="00A22215" w:rsidP="006277DB">
      <w:pPr>
        <w:pStyle w:val="goststreamlistmark1"/>
        <w:spacing w:line="276" w:lineRule="auto"/>
      </w:pPr>
      <w:r>
        <w:t>Красный</w:t>
      </w:r>
      <w:r w:rsidR="00782F26">
        <w:t xml:space="preserve"> — </w:t>
      </w:r>
      <w:r>
        <w:t>30</w:t>
      </w:r>
      <w:r w:rsidR="00CB1681">
        <w:t> </w:t>
      </w:r>
      <w:r>
        <w:t>% и ниже оставшегося времени</w:t>
      </w:r>
      <w:r w:rsidR="009D6479">
        <w:t>.</w:t>
      </w:r>
    </w:p>
    <w:p w14:paraId="73330057" w14:textId="77777777" w:rsidR="0068692C" w:rsidRDefault="0068692C" w:rsidP="002F6D8A">
      <w:pPr>
        <w:pStyle w:val="goststreamlistmark1"/>
        <w:numPr>
          <w:ilvl w:val="0"/>
          <w:numId w:val="0"/>
        </w:numPr>
        <w:spacing w:line="276" w:lineRule="auto"/>
        <w:ind w:firstLine="709"/>
      </w:pPr>
    </w:p>
    <w:p w14:paraId="06A10B03" w14:textId="7B41D33B" w:rsidR="00931369" w:rsidRPr="00086039" w:rsidRDefault="00931369" w:rsidP="006277DB">
      <w:pPr>
        <w:pStyle w:val="gostheadernum2"/>
        <w:spacing w:line="276" w:lineRule="auto"/>
      </w:pPr>
      <w:bookmarkStart w:id="67" w:name="_Ref62579757"/>
      <w:bookmarkStart w:id="68" w:name="_Ref62579759"/>
      <w:bookmarkStart w:id="69" w:name="_Toc173165196"/>
      <w:r w:rsidRPr="00086039">
        <w:t xml:space="preserve">Приоритет </w:t>
      </w:r>
      <w:proofErr w:type="spellStart"/>
      <w:r w:rsidRPr="00086039">
        <w:t>скилл</w:t>
      </w:r>
      <w:proofErr w:type="spellEnd"/>
      <w:r w:rsidRPr="00086039">
        <w:t>-групп</w:t>
      </w:r>
      <w:bookmarkEnd w:id="64"/>
      <w:bookmarkEnd w:id="65"/>
      <w:bookmarkEnd w:id="67"/>
      <w:bookmarkEnd w:id="68"/>
      <w:bookmarkEnd w:id="69"/>
    </w:p>
    <w:p w14:paraId="6B3019E0" w14:textId="77777777" w:rsidR="00931369" w:rsidRPr="00086039" w:rsidRDefault="00931369" w:rsidP="006277DB">
      <w:pPr>
        <w:pStyle w:val="goststreammain"/>
        <w:spacing w:line="276" w:lineRule="auto"/>
      </w:pPr>
      <w:r w:rsidRPr="00086039">
        <w:t xml:space="preserve">Приоритет </w:t>
      </w:r>
      <w:proofErr w:type="spellStart"/>
      <w:r w:rsidRPr="00086039">
        <w:t>скилл</w:t>
      </w:r>
      <w:proofErr w:type="spellEnd"/>
      <w:r w:rsidRPr="00086039">
        <w:t>-групп влияет на распределение обращений между агентами только в том случае, если обращение поступило из очереди.</w:t>
      </w:r>
    </w:p>
    <w:p w14:paraId="2F5D9186" w14:textId="77777777" w:rsidR="00931369" w:rsidRPr="00086039" w:rsidRDefault="00931369" w:rsidP="006277DB">
      <w:pPr>
        <w:pStyle w:val="goststreammain"/>
        <w:spacing w:line="276" w:lineRule="auto"/>
      </w:pPr>
      <w:r w:rsidRPr="00086039">
        <w:t xml:space="preserve">Агент может состоять всего в одной или сразу в нескольких </w:t>
      </w:r>
      <w:proofErr w:type="spellStart"/>
      <w:r w:rsidRPr="00086039">
        <w:t>скилл</w:t>
      </w:r>
      <w:proofErr w:type="spellEnd"/>
      <w:r w:rsidRPr="00086039">
        <w:t>-группах. В том случае, если их две и более важно разместить их в форме списком от наиболее приоритетных к наименее.</w:t>
      </w:r>
    </w:p>
    <w:p w14:paraId="33A491EE" w14:textId="23F67FCC" w:rsidR="00931369" w:rsidRDefault="000734AF" w:rsidP="006277DB">
      <w:pPr>
        <w:pStyle w:val="gostpicture"/>
        <w:spacing w:line="276" w:lineRule="auto"/>
      </w:pPr>
      <w:r w:rsidRPr="00B34929">
        <w:rPr>
          <w:noProof/>
          <w:lang w:eastAsia="ru-RU"/>
        </w:rPr>
        <w:lastRenderedPageBreak/>
        <w:drawing>
          <wp:inline distT="0" distB="0" distL="0" distR="0" wp14:anchorId="429184E8" wp14:editId="2E8F71B7">
            <wp:extent cx="2372888" cy="5054803"/>
            <wp:effectExtent l="57150" t="76200" r="66040" b="6985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(1)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069" cy="51744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7F1F8B" w14:textId="77777777" w:rsidR="00931369" w:rsidRPr="00086039" w:rsidRDefault="00931369" w:rsidP="00D22815">
      <w:pPr>
        <w:pStyle w:val="affe"/>
      </w:pPr>
      <w:r>
        <w:t>Настройка приоритетов скилл-групп</w:t>
      </w:r>
    </w:p>
    <w:p w14:paraId="66E9E74B" w14:textId="77777777" w:rsidR="00931369" w:rsidRPr="00086039" w:rsidRDefault="00931369" w:rsidP="006277DB">
      <w:pPr>
        <w:pStyle w:val="goststreammain"/>
        <w:spacing w:line="276" w:lineRule="auto"/>
      </w:pPr>
      <w:r w:rsidRPr="00086039">
        <w:t xml:space="preserve">При распределении обращений из очереди, учитываются приоритеты </w:t>
      </w:r>
      <w:proofErr w:type="spellStart"/>
      <w:r w:rsidRPr="00086039">
        <w:t>скилл</w:t>
      </w:r>
      <w:proofErr w:type="spellEnd"/>
      <w:r w:rsidRPr="00086039">
        <w:t xml:space="preserve">-групп у каждого агента в отдельности. Это означает что, если в очереди находятся </w:t>
      </w:r>
      <w:r w:rsidR="009D6479">
        <w:t>два</w:t>
      </w:r>
      <w:r w:rsidR="009D6479" w:rsidRPr="00086039">
        <w:t xml:space="preserve"> </w:t>
      </w:r>
      <w:r w:rsidRPr="00086039">
        <w:t xml:space="preserve">обращения в разных </w:t>
      </w:r>
      <w:proofErr w:type="spellStart"/>
      <w:r w:rsidRPr="00086039">
        <w:t>скилл</w:t>
      </w:r>
      <w:proofErr w:type="spellEnd"/>
      <w:r w:rsidRPr="00086039">
        <w:t xml:space="preserve">-группах, освободившийся агент скорее начнет работать с тем, которое относится к его приоритетной </w:t>
      </w:r>
      <w:proofErr w:type="spellStart"/>
      <w:r w:rsidRPr="00086039">
        <w:t>скилл</w:t>
      </w:r>
      <w:proofErr w:type="spellEnd"/>
      <w:r w:rsidRPr="00086039">
        <w:t>-группе.</w:t>
      </w:r>
    </w:p>
    <w:p w14:paraId="365B133F" w14:textId="77777777" w:rsidR="00931369" w:rsidRDefault="00931369" w:rsidP="006277DB">
      <w:pPr>
        <w:pStyle w:val="goststreammain"/>
        <w:spacing w:line="276" w:lineRule="auto"/>
      </w:pPr>
      <w:r w:rsidRPr="00086039">
        <w:t>Маршрутизация на группу работает так, что у каждой группы есть некоторые параметры</w:t>
      </w:r>
      <w:r w:rsidR="00F64160">
        <w:t>,</w:t>
      </w:r>
      <w:r w:rsidRPr="00086039">
        <w:t xml:space="preserve"> от которых зависит попадает обращение на </w:t>
      </w:r>
      <w:proofErr w:type="spellStart"/>
      <w:r w:rsidRPr="00086039">
        <w:t>скилл</w:t>
      </w:r>
      <w:proofErr w:type="spellEnd"/>
      <w:r w:rsidRPr="00086039">
        <w:t xml:space="preserve">-группу или нет. Каждое входящее обращение проверяется на удовлетворение условий на всех </w:t>
      </w:r>
      <w:proofErr w:type="spellStart"/>
      <w:r w:rsidRPr="00086039">
        <w:t>скилл</w:t>
      </w:r>
      <w:proofErr w:type="spellEnd"/>
      <w:r w:rsidRPr="00086039">
        <w:t xml:space="preserve">-группах. При совпадении хоть одного условия группа получает 1 бал, при совпадении </w:t>
      </w:r>
      <w:r w:rsidR="009D6479">
        <w:t>двух</w:t>
      </w:r>
      <w:r w:rsidR="009D6479" w:rsidRPr="00086039">
        <w:t xml:space="preserve"> </w:t>
      </w:r>
      <w:r w:rsidRPr="00086039">
        <w:t>условий</w:t>
      </w:r>
      <w:r w:rsidR="00782F26">
        <w:t xml:space="preserve"> — </w:t>
      </w:r>
      <w:r w:rsidRPr="00086039">
        <w:t>2 балла и т.д. В конечном счете обращение маршрутизируется на группу, набравшую больше баллов. Если несколько групп набрало одинаковое количество баллов, то обращение маршрутизируется на наименее загруженную.</w:t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F64160" w14:paraId="32FB3477" w14:textId="77777777" w:rsidTr="00C62141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5EFE1A0C" w14:textId="77777777" w:rsidR="00F64160" w:rsidRPr="00F64160" w:rsidRDefault="00F64160" w:rsidP="006277DB">
            <w:pPr>
              <w:pStyle w:val="gostinsertnotice"/>
              <w:spacing w:before="41" w:after="41" w:line="276" w:lineRule="auto"/>
            </w:pPr>
            <w:bookmarkStart w:id="70" w:name="_Hlk74064996"/>
            <w:r>
              <w:t>Важно</w:t>
            </w:r>
          </w:p>
        </w:tc>
        <w:tc>
          <w:tcPr>
            <w:tcW w:w="3846" w:type="pct"/>
            <w:shd w:val="clear" w:color="auto" w:fill="BDD6EE" w:themeFill="accent1" w:themeFillTint="66"/>
          </w:tcPr>
          <w:p w14:paraId="553A271C" w14:textId="77777777" w:rsidR="00F64160" w:rsidRPr="00EE3565" w:rsidRDefault="00F64160" w:rsidP="009D6479">
            <w:pPr>
              <w:pStyle w:val="gostinserttext"/>
              <w:spacing w:before="41" w:after="41" w:line="276" w:lineRule="auto"/>
            </w:pPr>
            <w:r w:rsidRPr="00F64160">
              <w:t xml:space="preserve">При одинаковом количестве набранных баллов в двух и более группах, занятость </w:t>
            </w:r>
            <w:proofErr w:type="spellStart"/>
            <w:r w:rsidRPr="00F64160">
              <w:t>скилл</w:t>
            </w:r>
            <w:proofErr w:type="spellEnd"/>
            <w:r w:rsidRPr="00F64160">
              <w:t xml:space="preserve">-группы определяется количеством обращений на каждом операторе в </w:t>
            </w:r>
            <w:proofErr w:type="spellStart"/>
            <w:r w:rsidRPr="00F64160">
              <w:t>скилл</w:t>
            </w:r>
            <w:proofErr w:type="spellEnd"/>
            <w:r w:rsidRPr="00F64160">
              <w:t>-группе и очередью</w:t>
            </w:r>
            <w:r w:rsidR="009D6479">
              <w:t>.</w:t>
            </w:r>
            <w:r w:rsidR="009D6479" w:rsidRPr="00F64160">
              <w:t xml:space="preserve"> </w:t>
            </w:r>
            <w:proofErr w:type="spellStart"/>
            <w:r w:rsidR="009D6479">
              <w:t>С</w:t>
            </w:r>
            <w:r w:rsidR="009D6479" w:rsidRPr="00F64160">
              <w:t>килл</w:t>
            </w:r>
            <w:proofErr w:type="spellEnd"/>
            <w:r w:rsidRPr="00F64160">
              <w:t>-группа</w:t>
            </w:r>
            <w:r w:rsidR="009D6479">
              <w:t>,</w:t>
            </w:r>
            <w:r w:rsidRPr="00F64160">
              <w:t xml:space="preserve"> в кот</w:t>
            </w:r>
            <w:r>
              <w:t>орой наименьшее количество обра</w:t>
            </w:r>
            <w:r w:rsidRPr="00F64160">
              <w:t>щений и очередь</w:t>
            </w:r>
            <w:r w:rsidR="009D6479">
              <w:t>,</w:t>
            </w:r>
            <w:r w:rsidRPr="00F64160">
              <w:t xml:space="preserve"> является приоритетной для перевода обращения на нее.</w:t>
            </w:r>
          </w:p>
        </w:tc>
      </w:tr>
    </w:tbl>
    <w:p w14:paraId="4992E4F2" w14:textId="77777777" w:rsidR="005474B8" w:rsidRDefault="005474B8" w:rsidP="006277DB">
      <w:pPr>
        <w:pStyle w:val="goststreammainafterTable"/>
        <w:spacing w:line="276" w:lineRule="auto"/>
      </w:pPr>
      <w:bookmarkStart w:id="71" w:name="_Toc31905498"/>
      <w:bookmarkEnd w:id="70"/>
      <w:r>
        <w:t xml:space="preserve">Выбор </w:t>
      </w:r>
      <w:proofErr w:type="spellStart"/>
      <w:r>
        <w:t>скилл</w:t>
      </w:r>
      <w:proofErr w:type="spellEnd"/>
      <w:r>
        <w:t>-группы для обращения производиться на основе системы фильтров.</w:t>
      </w:r>
    </w:p>
    <w:p w14:paraId="2365FFC4" w14:textId="77777777" w:rsidR="005474B8" w:rsidRDefault="005474B8" w:rsidP="006277DB">
      <w:pPr>
        <w:pStyle w:val="goststreammainbeforeList"/>
        <w:spacing w:line="276" w:lineRule="auto"/>
      </w:pPr>
      <w:r>
        <w:lastRenderedPageBreak/>
        <w:t>Фильтры в системе:</w:t>
      </w:r>
    </w:p>
    <w:p w14:paraId="1B11D29B" w14:textId="77777777" w:rsidR="005474B8" w:rsidRDefault="005474B8" w:rsidP="006277DB">
      <w:pPr>
        <w:pStyle w:val="goststreamlistmark1"/>
        <w:spacing w:line="276" w:lineRule="auto"/>
      </w:pPr>
      <w:r>
        <w:t>МРФ</w:t>
      </w:r>
      <w:r w:rsidR="009D6479">
        <w:t>;</w:t>
      </w:r>
    </w:p>
    <w:p w14:paraId="15C933F7" w14:textId="77777777" w:rsidR="005474B8" w:rsidRDefault="005474B8" w:rsidP="006277DB">
      <w:pPr>
        <w:pStyle w:val="goststreamlistmark1"/>
        <w:spacing w:line="276" w:lineRule="auto"/>
      </w:pPr>
      <w:r>
        <w:t>Канал</w:t>
      </w:r>
      <w:r w:rsidR="009D6479">
        <w:t>;</w:t>
      </w:r>
    </w:p>
    <w:p w14:paraId="62DB5249" w14:textId="77777777" w:rsidR="005474B8" w:rsidRDefault="005474B8" w:rsidP="006277DB">
      <w:pPr>
        <w:pStyle w:val="goststreamlistmark1"/>
        <w:spacing w:line="276" w:lineRule="auto"/>
      </w:pPr>
      <w:r>
        <w:t>Регион</w:t>
      </w:r>
      <w:r w:rsidR="009D6479">
        <w:t>.</w:t>
      </w:r>
    </w:p>
    <w:p w14:paraId="12F0A645" w14:textId="77777777" w:rsidR="002856A7" w:rsidRDefault="002856A7" w:rsidP="006277DB">
      <w:pPr>
        <w:pStyle w:val="goststreammain"/>
        <w:spacing w:line="276" w:lineRule="auto"/>
      </w:pPr>
      <w:r>
        <w:t>Приоритеты фильтров:</w:t>
      </w:r>
    </w:p>
    <w:p w14:paraId="35276030" w14:textId="77777777" w:rsidR="002856A7" w:rsidRDefault="002856A7" w:rsidP="006277DB">
      <w:pPr>
        <w:pStyle w:val="goststreamlistnum1"/>
        <w:spacing w:line="276" w:lineRule="auto"/>
      </w:pPr>
      <w:r>
        <w:t xml:space="preserve">Канал </w:t>
      </w:r>
      <w:r w:rsidR="006316D2">
        <w:t>—</w:t>
      </w:r>
      <w:r>
        <w:t xml:space="preserve"> приоритет 1</w:t>
      </w:r>
      <w:r w:rsidR="008A6C43">
        <w:t>;</w:t>
      </w:r>
    </w:p>
    <w:p w14:paraId="42A1D0FA" w14:textId="77777777" w:rsidR="002856A7" w:rsidRDefault="002856A7" w:rsidP="006277DB">
      <w:pPr>
        <w:pStyle w:val="goststreamlistnum1"/>
        <w:spacing w:line="276" w:lineRule="auto"/>
      </w:pPr>
      <w:r>
        <w:t xml:space="preserve">МРФ </w:t>
      </w:r>
      <w:r w:rsidR="006316D2">
        <w:t>—</w:t>
      </w:r>
      <w:r>
        <w:t xml:space="preserve"> приоритет 2</w:t>
      </w:r>
      <w:r w:rsidR="008A6C43">
        <w:t>;</w:t>
      </w:r>
    </w:p>
    <w:p w14:paraId="54DAE1DB" w14:textId="77777777" w:rsidR="002856A7" w:rsidRDefault="002856A7" w:rsidP="006277DB">
      <w:pPr>
        <w:pStyle w:val="goststreamlistnum1"/>
        <w:spacing w:line="276" w:lineRule="auto"/>
      </w:pPr>
      <w:r>
        <w:t xml:space="preserve">Регион </w:t>
      </w:r>
      <w:r w:rsidR="006316D2">
        <w:t>—</w:t>
      </w:r>
      <w:r>
        <w:t xml:space="preserve"> приоритет 3</w:t>
      </w:r>
      <w:r w:rsidR="008A6C43">
        <w:t>.</w:t>
      </w:r>
    </w:p>
    <w:p w14:paraId="6C1782FF" w14:textId="77777777" w:rsidR="002856A7" w:rsidRDefault="002856A7" w:rsidP="006277DB">
      <w:pPr>
        <w:pStyle w:val="goststreammain"/>
        <w:spacing w:line="276" w:lineRule="auto"/>
      </w:pPr>
      <w:r>
        <w:t xml:space="preserve">При выборе </w:t>
      </w:r>
      <w:proofErr w:type="spellStart"/>
      <w:r>
        <w:t>скилл</w:t>
      </w:r>
      <w:proofErr w:type="spellEnd"/>
      <w:r>
        <w:t xml:space="preserve">-групп сначала выбираются </w:t>
      </w:r>
      <w:proofErr w:type="spellStart"/>
      <w:r>
        <w:t>скилл</w:t>
      </w:r>
      <w:proofErr w:type="spellEnd"/>
      <w:r>
        <w:t xml:space="preserve">-группы, к которым подключен канал, из которого пишет клиент. Если на данном этапе найдена единственная </w:t>
      </w:r>
      <w:proofErr w:type="spellStart"/>
      <w:r>
        <w:t>скилл</w:t>
      </w:r>
      <w:proofErr w:type="spellEnd"/>
      <w:r>
        <w:t>-группа, то обращение назначается на нее.</w:t>
      </w:r>
    </w:p>
    <w:p w14:paraId="5D0954D0" w14:textId="77777777" w:rsidR="002856A7" w:rsidRDefault="002856A7" w:rsidP="006277DB">
      <w:pPr>
        <w:pStyle w:val="goststreammain"/>
        <w:spacing w:line="276" w:lineRule="auto"/>
      </w:pPr>
      <w:r>
        <w:t xml:space="preserve">Далее из найденных </w:t>
      </w:r>
      <w:proofErr w:type="spellStart"/>
      <w:r>
        <w:t>скилл</w:t>
      </w:r>
      <w:proofErr w:type="spellEnd"/>
      <w:r>
        <w:t xml:space="preserve">-групп выбираются те, у которых есть совпадение по МРФ. Если на данном этапе найдена единственная </w:t>
      </w:r>
      <w:proofErr w:type="spellStart"/>
      <w:r>
        <w:t>скилл</w:t>
      </w:r>
      <w:proofErr w:type="spellEnd"/>
      <w:r>
        <w:t>-группа, то обращение назначается на нее.</w:t>
      </w:r>
    </w:p>
    <w:p w14:paraId="4A07AA38" w14:textId="77777777" w:rsidR="002856A7" w:rsidRDefault="002856A7" w:rsidP="006277DB">
      <w:pPr>
        <w:pStyle w:val="goststreammain"/>
        <w:spacing w:line="276" w:lineRule="auto"/>
      </w:pPr>
      <w:r>
        <w:t>И третьим этапом производиться проверка совпадения по региону.</w:t>
      </w:r>
    </w:p>
    <w:p w14:paraId="231A0D72" w14:textId="1C87B2C6" w:rsidR="00EE2407" w:rsidRDefault="00EE2407" w:rsidP="00B413D2">
      <w:pPr>
        <w:pStyle w:val="gosttablename"/>
        <w:spacing w:line="276" w:lineRule="auto"/>
      </w:pPr>
      <w:r>
        <w:t xml:space="preserve">Таблица </w:t>
      </w:r>
      <w:r w:rsidR="00D22815">
        <w:t>6</w:t>
      </w:r>
      <w:r w:rsidR="00782F26">
        <w:t xml:space="preserve"> — </w:t>
      </w:r>
      <w:r>
        <w:t xml:space="preserve">Примеры выбора </w:t>
      </w:r>
      <w:proofErr w:type="spellStart"/>
      <w:r>
        <w:t>скилл</w:t>
      </w:r>
      <w:proofErr w:type="spellEnd"/>
      <w:r>
        <w:t>-групп</w:t>
      </w: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914"/>
        <w:gridCol w:w="7281"/>
      </w:tblGrid>
      <w:tr w:rsidR="00497D11" w14:paraId="1B6D88EF" w14:textId="77777777" w:rsidTr="00497D11">
        <w:tc>
          <w:tcPr>
            <w:tcW w:w="1000" w:type="pct"/>
          </w:tcPr>
          <w:p w14:paraId="3982A5DB" w14:textId="77777777" w:rsidR="00497D11" w:rsidRPr="00497D11" w:rsidRDefault="00497D11" w:rsidP="006277DB">
            <w:pPr>
              <w:pStyle w:val="gostinsertnotice"/>
              <w:spacing w:before="41" w:after="41" w:line="276" w:lineRule="auto"/>
              <w:rPr>
                <w:color w:val="auto"/>
              </w:rPr>
            </w:pPr>
            <w:r w:rsidRPr="00497D11">
              <w:rPr>
                <w:color w:val="auto"/>
              </w:rPr>
              <w:t>Пример №1</w:t>
            </w:r>
          </w:p>
        </w:tc>
        <w:tc>
          <w:tcPr>
            <w:tcW w:w="2500" w:type="pct"/>
          </w:tcPr>
          <w:p w14:paraId="64219B6C" w14:textId="77777777" w:rsidR="00497D11" w:rsidRDefault="00497D11" w:rsidP="006277DB">
            <w:pPr>
              <w:pStyle w:val="gosttabletext"/>
              <w:spacing w:before="41" w:after="41" w:line="276" w:lineRule="auto"/>
            </w:pPr>
            <w:r>
              <w:t>Данные клиента:</w:t>
            </w:r>
          </w:p>
          <w:p w14:paraId="78546868" w14:textId="77777777" w:rsidR="00497D11" w:rsidRDefault="00497D11" w:rsidP="006277DB">
            <w:pPr>
              <w:pStyle w:val="gosttablelistmark1"/>
              <w:spacing w:before="41" w:after="41" w:line="276" w:lineRule="auto"/>
              <w:ind w:left="496" w:hanging="248"/>
            </w:pPr>
            <w:r>
              <w:t xml:space="preserve">регион </w:t>
            </w:r>
            <w:r w:rsidR="006316D2">
              <w:t>—</w:t>
            </w:r>
            <w:r>
              <w:t xml:space="preserve"> Москва,</w:t>
            </w:r>
          </w:p>
          <w:p w14:paraId="59364661" w14:textId="77777777" w:rsidR="00497D11" w:rsidRDefault="00497D11" w:rsidP="006277DB">
            <w:pPr>
              <w:pStyle w:val="gosttablelistmark1"/>
              <w:spacing w:before="41" w:after="41" w:line="276" w:lineRule="auto"/>
              <w:ind w:left="496" w:hanging="248"/>
            </w:pPr>
            <w:r>
              <w:t xml:space="preserve">МРФ </w:t>
            </w:r>
            <w:r w:rsidR="006316D2">
              <w:t>—</w:t>
            </w:r>
            <w:r>
              <w:t xml:space="preserve"> Центр,</w:t>
            </w:r>
          </w:p>
          <w:p w14:paraId="1236E6F6" w14:textId="77777777" w:rsidR="00497D11" w:rsidRDefault="00497D11" w:rsidP="006277DB">
            <w:pPr>
              <w:pStyle w:val="gosttablelistmark1"/>
              <w:spacing w:before="41" w:after="41" w:line="276" w:lineRule="auto"/>
              <w:ind w:left="496" w:hanging="248"/>
            </w:pPr>
            <w:r>
              <w:t xml:space="preserve">канал </w:t>
            </w:r>
            <w:r w:rsidR="006316D2">
              <w:t>—</w:t>
            </w:r>
            <w:r>
              <w:t xml:space="preserve"> Веб-чат</w:t>
            </w:r>
            <w:r w:rsidR="008A6C43">
              <w:t>.</w:t>
            </w:r>
          </w:p>
          <w:p w14:paraId="5F47182C" w14:textId="77777777" w:rsidR="00497D11" w:rsidRDefault="00497D11" w:rsidP="006277DB">
            <w:pPr>
              <w:pStyle w:val="gosttabletext"/>
              <w:spacing w:before="41" w:after="41" w:line="276" w:lineRule="auto"/>
            </w:pPr>
            <w:r>
              <w:t xml:space="preserve">Фильтры </w:t>
            </w:r>
            <w:proofErr w:type="spellStart"/>
            <w:r>
              <w:t>скилл</w:t>
            </w:r>
            <w:proofErr w:type="spellEnd"/>
            <w:r>
              <w:t>-группы 1:</w:t>
            </w:r>
          </w:p>
          <w:p w14:paraId="457741A7" w14:textId="77777777" w:rsidR="00497D11" w:rsidRDefault="00497D11" w:rsidP="006277DB">
            <w:pPr>
              <w:pStyle w:val="gosttablelistmark1"/>
              <w:spacing w:before="41" w:after="41" w:line="276" w:lineRule="auto"/>
              <w:ind w:left="496" w:hanging="248"/>
            </w:pPr>
            <w:r>
              <w:t xml:space="preserve">регион </w:t>
            </w:r>
            <w:r w:rsidR="006316D2">
              <w:t>—</w:t>
            </w:r>
            <w:r>
              <w:t xml:space="preserve"> Москва,</w:t>
            </w:r>
          </w:p>
          <w:p w14:paraId="0B1E6C34" w14:textId="77777777" w:rsidR="00497D11" w:rsidRDefault="00497D11" w:rsidP="006277DB">
            <w:pPr>
              <w:pStyle w:val="gosttablelistmark1"/>
              <w:spacing w:before="41" w:after="41" w:line="276" w:lineRule="auto"/>
              <w:ind w:left="496" w:hanging="248"/>
            </w:pPr>
            <w:r>
              <w:t xml:space="preserve">МРФ </w:t>
            </w:r>
            <w:r w:rsidR="006316D2">
              <w:t>—</w:t>
            </w:r>
            <w:r>
              <w:t xml:space="preserve"> Центр,</w:t>
            </w:r>
          </w:p>
          <w:p w14:paraId="2929B3C6" w14:textId="77777777" w:rsidR="00497D11" w:rsidRDefault="00497D11" w:rsidP="006277DB">
            <w:pPr>
              <w:pStyle w:val="gosttablelistmark1"/>
              <w:spacing w:before="41" w:after="41" w:line="276" w:lineRule="auto"/>
              <w:ind w:left="496" w:hanging="248"/>
            </w:pPr>
            <w:r>
              <w:t xml:space="preserve">канал </w:t>
            </w:r>
            <w:r w:rsidR="006316D2">
              <w:t>—</w:t>
            </w:r>
            <w:r>
              <w:t xml:space="preserve"> Веб-чат</w:t>
            </w:r>
            <w:r w:rsidR="008A6C43">
              <w:t>.</w:t>
            </w:r>
          </w:p>
          <w:p w14:paraId="3FE28534" w14:textId="77777777" w:rsidR="00497D11" w:rsidRDefault="00497D11" w:rsidP="006277DB">
            <w:pPr>
              <w:pStyle w:val="gosttabletext"/>
              <w:spacing w:before="41" w:after="41" w:line="276" w:lineRule="auto"/>
            </w:pPr>
            <w:r>
              <w:t xml:space="preserve">Фильтры </w:t>
            </w:r>
            <w:proofErr w:type="spellStart"/>
            <w:r>
              <w:t>скилл</w:t>
            </w:r>
            <w:proofErr w:type="spellEnd"/>
            <w:r>
              <w:t>-группы 2:</w:t>
            </w:r>
          </w:p>
          <w:p w14:paraId="701CE04C" w14:textId="77777777" w:rsidR="00497D11" w:rsidRDefault="00497D11" w:rsidP="006277DB">
            <w:pPr>
              <w:pStyle w:val="gosttablelistmark1"/>
              <w:spacing w:before="41" w:after="41" w:line="276" w:lineRule="auto"/>
              <w:ind w:left="496" w:hanging="248"/>
            </w:pPr>
            <w:r>
              <w:t xml:space="preserve">регион </w:t>
            </w:r>
            <w:r w:rsidR="006316D2">
              <w:t>—</w:t>
            </w:r>
            <w:r>
              <w:t xml:space="preserve"> Санкт-Петербург,</w:t>
            </w:r>
          </w:p>
          <w:p w14:paraId="1ED5BD98" w14:textId="77777777" w:rsidR="00497D11" w:rsidRDefault="00497D11" w:rsidP="006277DB">
            <w:pPr>
              <w:pStyle w:val="gosttablelistmark1"/>
              <w:spacing w:before="41" w:after="41" w:line="276" w:lineRule="auto"/>
              <w:ind w:left="496" w:hanging="248"/>
            </w:pPr>
            <w:r>
              <w:t xml:space="preserve">МРФ </w:t>
            </w:r>
            <w:r w:rsidR="006316D2">
              <w:t>—</w:t>
            </w:r>
            <w:r>
              <w:t xml:space="preserve"> СЗ,</w:t>
            </w:r>
          </w:p>
          <w:p w14:paraId="08D73EF9" w14:textId="77777777" w:rsidR="00497D11" w:rsidRDefault="00497D11" w:rsidP="006277DB">
            <w:pPr>
              <w:pStyle w:val="gosttablelistmark1"/>
              <w:spacing w:before="41" w:after="41" w:line="276" w:lineRule="auto"/>
              <w:ind w:left="496" w:hanging="248"/>
            </w:pPr>
            <w:r>
              <w:t>канал</w:t>
            </w:r>
            <w:r w:rsidR="00782F26">
              <w:t xml:space="preserve"> — </w:t>
            </w:r>
            <w:r>
              <w:t>МП</w:t>
            </w:r>
            <w:r w:rsidR="008A6C43">
              <w:t>.</w:t>
            </w:r>
          </w:p>
          <w:p w14:paraId="44978643" w14:textId="77777777" w:rsidR="00497D11" w:rsidRDefault="00497D11" w:rsidP="006277DB">
            <w:pPr>
              <w:pStyle w:val="gosttabletext"/>
              <w:spacing w:before="41" w:after="41" w:line="276" w:lineRule="auto"/>
            </w:pPr>
            <w:r>
              <w:t xml:space="preserve">Фильтры </w:t>
            </w:r>
            <w:proofErr w:type="spellStart"/>
            <w:r>
              <w:t>скилл</w:t>
            </w:r>
            <w:proofErr w:type="spellEnd"/>
            <w:r>
              <w:t>-группы 3:</w:t>
            </w:r>
          </w:p>
          <w:p w14:paraId="04068DD6" w14:textId="77777777" w:rsidR="00497D11" w:rsidRDefault="00497D11" w:rsidP="006277DB">
            <w:pPr>
              <w:pStyle w:val="gosttablelistmark1"/>
              <w:spacing w:before="41" w:after="41" w:line="276" w:lineRule="auto"/>
              <w:ind w:left="496" w:hanging="248"/>
            </w:pPr>
            <w:r>
              <w:t xml:space="preserve">регион </w:t>
            </w:r>
            <w:r w:rsidR="006316D2">
              <w:t>—</w:t>
            </w:r>
            <w:r>
              <w:t xml:space="preserve"> Липецк,</w:t>
            </w:r>
          </w:p>
          <w:p w14:paraId="0A7C07E3" w14:textId="77777777" w:rsidR="00497D11" w:rsidRDefault="00497D11" w:rsidP="006277DB">
            <w:pPr>
              <w:pStyle w:val="gosttablelistmark1"/>
              <w:spacing w:before="41" w:after="41" w:line="276" w:lineRule="auto"/>
              <w:ind w:left="496" w:hanging="248"/>
            </w:pPr>
            <w:r>
              <w:t xml:space="preserve">МРФ </w:t>
            </w:r>
            <w:r w:rsidR="006316D2">
              <w:t>—</w:t>
            </w:r>
            <w:r>
              <w:t xml:space="preserve"> Центр,</w:t>
            </w:r>
          </w:p>
          <w:p w14:paraId="53474B55" w14:textId="77777777" w:rsidR="00497D11" w:rsidRDefault="00497D11" w:rsidP="006277DB">
            <w:pPr>
              <w:pStyle w:val="gosttablelistmark1"/>
              <w:spacing w:before="41" w:after="41" w:line="276" w:lineRule="auto"/>
              <w:ind w:left="496" w:hanging="248"/>
            </w:pPr>
            <w:r>
              <w:t xml:space="preserve">канал </w:t>
            </w:r>
            <w:r w:rsidR="006316D2">
              <w:t>—</w:t>
            </w:r>
            <w:r>
              <w:t xml:space="preserve"> Веб-чат</w:t>
            </w:r>
            <w:r w:rsidR="008A6C43">
              <w:t>.</w:t>
            </w:r>
          </w:p>
          <w:p w14:paraId="3AD15CDA" w14:textId="77777777" w:rsidR="00497D11" w:rsidRDefault="00497D11" w:rsidP="006277DB">
            <w:pPr>
              <w:pStyle w:val="gosttabletext"/>
              <w:spacing w:before="41" w:after="41" w:line="276" w:lineRule="auto"/>
            </w:pPr>
            <w:r>
              <w:t xml:space="preserve">Для группы 1 </w:t>
            </w:r>
            <w:r w:rsidR="006316D2">
              <w:t>—</w:t>
            </w:r>
            <w:r>
              <w:t xml:space="preserve"> </w:t>
            </w:r>
            <w:r w:rsidR="008A6C43">
              <w:t xml:space="preserve">три </w:t>
            </w:r>
            <w:r>
              <w:t>совпадения</w:t>
            </w:r>
          </w:p>
          <w:p w14:paraId="0CE3E918" w14:textId="77777777" w:rsidR="00497D11" w:rsidRDefault="00497D11" w:rsidP="006277DB">
            <w:pPr>
              <w:pStyle w:val="gosttabletext"/>
              <w:spacing w:before="41" w:after="41" w:line="276" w:lineRule="auto"/>
            </w:pPr>
            <w:r>
              <w:t xml:space="preserve">Для группы 2 </w:t>
            </w:r>
            <w:r w:rsidR="006316D2">
              <w:t>—</w:t>
            </w:r>
            <w:r>
              <w:t xml:space="preserve"> </w:t>
            </w:r>
            <w:r w:rsidR="008A6C43">
              <w:t xml:space="preserve">ноль </w:t>
            </w:r>
            <w:r>
              <w:t>совпадений</w:t>
            </w:r>
          </w:p>
          <w:p w14:paraId="1E7205A7" w14:textId="77777777" w:rsidR="00497D11" w:rsidRDefault="00497D11" w:rsidP="006277DB">
            <w:pPr>
              <w:pStyle w:val="gosttabletext"/>
              <w:spacing w:before="41" w:after="41" w:line="276" w:lineRule="auto"/>
            </w:pPr>
            <w:r>
              <w:t xml:space="preserve">Для группы 3 </w:t>
            </w:r>
            <w:r w:rsidR="006316D2">
              <w:t>—</w:t>
            </w:r>
            <w:r>
              <w:t xml:space="preserve"> </w:t>
            </w:r>
            <w:r w:rsidR="008A6C43">
              <w:t xml:space="preserve">два </w:t>
            </w:r>
            <w:r>
              <w:t>совпадения</w:t>
            </w:r>
          </w:p>
          <w:p w14:paraId="63C1C348" w14:textId="77777777" w:rsidR="00497D11" w:rsidRDefault="00497D11" w:rsidP="008A6C43">
            <w:pPr>
              <w:pStyle w:val="gosttabletext"/>
              <w:spacing w:before="41" w:after="41" w:line="276" w:lineRule="auto"/>
            </w:pPr>
            <w:r>
              <w:t xml:space="preserve">Следовательно, </w:t>
            </w:r>
            <w:r w:rsidR="008A6C43">
              <w:t xml:space="preserve">обращение </w:t>
            </w:r>
            <w:r>
              <w:t xml:space="preserve">будет направлено на </w:t>
            </w:r>
            <w:proofErr w:type="spellStart"/>
            <w:r w:rsidR="008A6C43">
              <w:t>скилл</w:t>
            </w:r>
            <w:proofErr w:type="spellEnd"/>
            <w:r w:rsidR="008A6C43">
              <w:t>-</w:t>
            </w:r>
            <w:r>
              <w:t>группу 1.</w:t>
            </w:r>
          </w:p>
        </w:tc>
      </w:tr>
      <w:tr w:rsidR="00497D11" w14:paraId="3D3BDDC5" w14:textId="77777777" w:rsidTr="00497D11">
        <w:tc>
          <w:tcPr>
            <w:tcW w:w="1000" w:type="pct"/>
          </w:tcPr>
          <w:p w14:paraId="542B0241" w14:textId="77777777" w:rsidR="00497D11" w:rsidRPr="00497D11" w:rsidRDefault="00497D11" w:rsidP="006277DB">
            <w:pPr>
              <w:pStyle w:val="gostinsertnotice"/>
              <w:spacing w:before="41" w:after="41" w:line="276" w:lineRule="auto"/>
              <w:rPr>
                <w:color w:val="auto"/>
              </w:rPr>
            </w:pPr>
            <w:r>
              <w:rPr>
                <w:color w:val="auto"/>
              </w:rPr>
              <w:t>Пример №2</w:t>
            </w:r>
          </w:p>
        </w:tc>
        <w:tc>
          <w:tcPr>
            <w:tcW w:w="2500" w:type="pct"/>
          </w:tcPr>
          <w:p w14:paraId="110251C1" w14:textId="77777777" w:rsidR="00497D11" w:rsidRDefault="00497D11" w:rsidP="006277DB">
            <w:pPr>
              <w:pStyle w:val="gosttabletext"/>
              <w:spacing w:before="41" w:after="41" w:line="276" w:lineRule="auto"/>
            </w:pPr>
            <w:r>
              <w:t>Данные клиента:</w:t>
            </w:r>
          </w:p>
          <w:p w14:paraId="2107204C" w14:textId="77777777" w:rsidR="00497D11" w:rsidRDefault="00497D11" w:rsidP="006277DB">
            <w:pPr>
              <w:pStyle w:val="gosttablelistmark1"/>
              <w:spacing w:before="41" w:after="41" w:line="276" w:lineRule="auto"/>
              <w:ind w:left="496" w:hanging="248"/>
            </w:pPr>
            <w:r>
              <w:t xml:space="preserve">МРФ </w:t>
            </w:r>
            <w:r w:rsidR="006316D2">
              <w:t>—</w:t>
            </w:r>
            <w:r>
              <w:t xml:space="preserve"> Центр,</w:t>
            </w:r>
          </w:p>
          <w:p w14:paraId="296ECC84" w14:textId="77777777" w:rsidR="00497D11" w:rsidRDefault="00497D11" w:rsidP="006277DB">
            <w:pPr>
              <w:pStyle w:val="gosttablelistmark1"/>
              <w:spacing w:before="41" w:after="41" w:line="276" w:lineRule="auto"/>
              <w:ind w:left="496" w:hanging="248"/>
            </w:pPr>
            <w:r>
              <w:t xml:space="preserve">канал </w:t>
            </w:r>
            <w:r w:rsidR="006316D2">
              <w:t>—</w:t>
            </w:r>
            <w:r>
              <w:t xml:space="preserve"> Веб-чат</w:t>
            </w:r>
            <w:r w:rsidR="008A6C43">
              <w:t>.</w:t>
            </w:r>
          </w:p>
          <w:p w14:paraId="1AA8B3AE" w14:textId="77777777" w:rsidR="00E853DA" w:rsidRDefault="00497D11" w:rsidP="006277DB">
            <w:pPr>
              <w:pStyle w:val="gosttabletext"/>
              <w:spacing w:before="41" w:after="41" w:line="276" w:lineRule="auto"/>
            </w:pPr>
            <w:r>
              <w:t xml:space="preserve">Фильтры </w:t>
            </w:r>
            <w:proofErr w:type="spellStart"/>
            <w:r>
              <w:t>скилл</w:t>
            </w:r>
            <w:proofErr w:type="spellEnd"/>
            <w:r>
              <w:t>-группы 1:</w:t>
            </w:r>
          </w:p>
          <w:p w14:paraId="5501D7E0" w14:textId="77777777" w:rsidR="00E853DA" w:rsidRDefault="00497D11" w:rsidP="006277DB">
            <w:pPr>
              <w:pStyle w:val="gosttablelistmark1"/>
              <w:spacing w:before="41" w:after="41" w:line="276" w:lineRule="auto"/>
              <w:ind w:left="496" w:hanging="248"/>
            </w:pPr>
            <w:r>
              <w:lastRenderedPageBreak/>
              <w:t xml:space="preserve">регион </w:t>
            </w:r>
            <w:r w:rsidR="006316D2">
              <w:t>—</w:t>
            </w:r>
            <w:r>
              <w:t xml:space="preserve"> Москва,</w:t>
            </w:r>
          </w:p>
          <w:p w14:paraId="42C39905" w14:textId="77777777" w:rsidR="00E853DA" w:rsidRDefault="00497D11" w:rsidP="006277DB">
            <w:pPr>
              <w:pStyle w:val="gosttablelistmark1"/>
              <w:spacing w:before="41" w:after="41" w:line="276" w:lineRule="auto"/>
              <w:ind w:left="496" w:hanging="248"/>
            </w:pPr>
            <w:r>
              <w:t xml:space="preserve">МРФ </w:t>
            </w:r>
            <w:r w:rsidR="006316D2">
              <w:t>—</w:t>
            </w:r>
            <w:r>
              <w:t xml:space="preserve"> Центр,</w:t>
            </w:r>
          </w:p>
          <w:p w14:paraId="64D23D31" w14:textId="77777777" w:rsidR="00497D11" w:rsidRDefault="00497D11" w:rsidP="006277DB">
            <w:pPr>
              <w:pStyle w:val="gosttablelistmark1"/>
              <w:spacing w:before="41" w:after="41" w:line="276" w:lineRule="auto"/>
              <w:ind w:left="496" w:hanging="248"/>
            </w:pPr>
            <w:r>
              <w:t xml:space="preserve">канал </w:t>
            </w:r>
            <w:r w:rsidR="006316D2">
              <w:t>—</w:t>
            </w:r>
            <w:r>
              <w:t xml:space="preserve"> Веб-чат</w:t>
            </w:r>
            <w:r w:rsidR="008A6C43">
              <w:t>.</w:t>
            </w:r>
          </w:p>
          <w:p w14:paraId="70825B9C" w14:textId="77777777" w:rsidR="00E853DA" w:rsidRDefault="00497D11" w:rsidP="006277DB">
            <w:pPr>
              <w:pStyle w:val="gosttabletext"/>
              <w:spacing w:before="41" w:after="41" w:line="276" w:lineRule="auto"/>
            </w:pPr>
            <w:r>
              <w:t xml:space="preserve">Фильтры </w:t>
            </w:r>
            <w:proofErr w:type="spellStart"/>
            <w:r>
              <w:t>скилл</w:t>
            </w:r>
            <w:proofErr w:type="spellEnd"/>
            <w:r>
              <w:t xml:space="preserve">-группы 2: </w:t>
            </w:r>
          </w:p>
          <w:p w14:paraId="54017591" w14:textId="77777777" w:rsidR="00E853DA" w:rsidRDefault="00497D11" w:rsidP="006277DB">
            <w:pPr>
              <w:pStyle w:val="gosttablelistmark1"/>
              <w:spacing w:before="41" w:after="41" w:line="276" w:lineRule="auto"/>
              <w:ind w:left="496" w:hanging="248"/>
            </w:pPr>
            <w:r>
              <w:t xml:space="preserve">регион </w:t>
            </w:r>
            <w:r w:rsidR="006316D2">
              <w:t>—</w:t>
            </w:r>
            <w:r>
              <w:t xml:space="preserve"> Санкт-Петербург,</w:t>
            </w:r>
          </w:p>
          <w:p w14:paraId="57082C4B" w14:textId="77777777" w:rsidR="00E853DA" w:rsidRDefault="00497D11" w:rsidP="006277DB">
            <w:pPr>
              <w:pStyle w:val="gosttablelistmark1"/>
              <w:spacing w:before="41" w:after="41" w:line="276" w:lineRule="auto"/>
              <w:ind w:left="496" w:hanging="248"/>
            </w:pPr>
            <w:r>
              <w:t xml:space="preserve">МРФ </w:t>
            </w:r>
            <w:r w:rsidR="006316D2">
              <w:t>—</w:t>
            </w:r>
            <w:r>
              <w:t xml:space="preserve"> СЗ,</w:t>
            </w:r>
          </w:p>
          <w:p w14:paraId="6F98134F" w14:textId="77777777" w:rsidR="00497D11" w:rsidRDefault="00497D11" w:rsidP="006277DB">
            <w:pPr>
              <w:pStyle w:val="gosttablelistmark1"/>
              <w:spacing w:before="41" w:after="41" w:line="276" w:lineRule="auto"/>
              <w:ind w:left="496" w:hanging="248"/>
            </w:pPr>
            <w:r>
              <w:t xml:space="preserve">канал </w:t>
            </w:r>
            <w:r w:rsidR="006316D2">
              <w:t>—</w:t>
            </w:r>
            <w:r>
              <w:t xml:space="preserve"> МП</w:t>
            </w:r>
            <w:r w:rsidR="008A6C43">
              <w:t>.</w:t>
            </w:r>
          </w:p>
          <w:p w14:paraId="3829A447" w14:textId="77777777" w:rsidR="00E853DA" w:rsidRDefault="00497D11" w:rsidP="006277DB">
            <w:pPr>
              <w:pStyle w:val="gosttabletext"/>
              <w:spacing w:before="41" w:after="41" w:line="276" w:lineRule="auto"/>
            </w:pPr>
            <w:r>
              <w:t xml:space="preserve">Фильтры </w:t>
            </w:r>
            <w:proofErr w:type="spellStart"/>
            <w:r>
              <w:t>скилл</w:t>
            </w:r>
            <w:proofErr w:type="spellEnd"/>
            <w:r>
              <w:t>-группы 3:</w:t>
            </w:r>
          </w:p>
          <w:p w14:paraId="309004E5" w14:textId="77777777" w:rsidR="00E853DA" w:rsidRDefault="00497D11" w:rsidP="006277DB">
            <w:pPr>
              <w:pStyle w:val="gosttablelistmark1"/>
              <w:spacing w:before="41" w:after="41" w:line="276" w:lineRule="auto"/>
              <w:ind w:left="496" w:hanging="248"/>
            </w:pPr>
            <w:r>
              <w:t xml:space="preserve">регион </w:t>
            </w:r>
            <w:r w:rsidR="006316D2">
              <w:t>—</w:t>
            </w:r>
            <w:r>
              <w:t xml:space="preserve"> Липецк,</w:t>
            </w:r>
          </w:p>
          <w:p w14:paraId="20189B83" w14:textId="77777777" w:rsidR="00E853DA" w:rsidRDefault="00497D11" w:rsidP="006277DB">
            <w:pPr>
              <w:pStyle w:val="gosttablelistmark1"/>
              <w:spacing w:before="41" w:after="41" w:line="276" w:lineRule="auto"/>
              <w:ind w:left="496" w:hanging="248"/>
            </w:pPr>
            <w:r>
              <w:t xml:space="preserve">МРФ </w:t>
            </w:r>
            <w:r w:rsidR="006316D2">
              <w:t>—</w:t>
            </w:r>
            <w:r>
              <w:t xml:space="preserve"> Центр,</w:t>
            </w:r>
          </w:p>
          <w:p w14:paraId="6B12ADA7" w14:textId="77777777" w:rsidR="00497D11" w:rsidRDefault="00497D11" w:rsidP="006277DB">
            <w:pPr>
              <w:pStyle w:val="gosttablelistmark1"/>
              <w:spacing w:before="41" w:after="41" w:line="276" w:lineRule="auto"/>
              <w:ind w:left="496" w:hanging="248"/>
            </w:pPr>
            <w:r>
              <w:t xml:space="preserve">канал </w:t>
            </w:r>
            <w:r w:rsidR="006316D2">
              <w:t>—</w:t>
            </w:r>
            <w:r>
              <w:t xml:space="preserve"> Веб-чат</w:t>
            </w:r>
            <w:r w:rsidR="008A6C43">
              <w:t>.</w:t>
            </w:r>
          </w:p>
          <w:p w14:paraId="469CE14B" w14:textId="77777777" w:rsidR="00497D11" w:rsidRDefault="00497D11" w:rsidP="006277DB">
            <w:pPr>
              <w:pStyle w:val="gosttabletext"/>
              <w:spacing w:before="41" w:after="41" w:line="276" w:lineRule="auto"/>
            </w:pPr>
          </w:p>
          <w:p w14:paraId="0B7BDD61" w14:textId="77777777" w:rsidR="00497D11" w:rsidRDefault="00497D11" w:rsidP="006277DB">
            <w:pPr>
              <w:pStyle w:val="gosttabletext"/>
              <w:spacing w:before="41" w:after="41" w:line="276" w:lineRule="auto"/>
            </w:pPr>
            <w:r>
              <w:t xml:space="preserve">Для группы 1 </w:t>
            </w:r>
            <w:r w:rsidR="006316D2">
              <w:t>—</w:t>
            </w:r>
            <w:r>
              <w:t xml:space="preserve"> </w:t>
            </w:r>
            <w:r w:rsidR="008A6C43">
              <w:t xml:space="preserve">два </w:t>
            </w:r>
            <w:r>
              <w:t>совпадения</w:t>
            </w:r>
          </w:p>
          <w:p w14:paraId="29E891A1" w14:textId="77777777" w:rsidR="00497D11" w:rsidRDefault="00497D11" w:rsidP="006277DB">
            <w:pPr>
              <w:pStyle w:val="gosttabletext"/>
              <w:spacing w:before="41" w:after="41" w:line="276" w:lineRule="auto"/>
            </w:pPr>
            <w:r>
              <w:t xml:space="preserve">Для группы 2 </w:t>
            </w:r>
            <w:r w:rsidR="006316D2">
              <w:t>—</w:t>
            </w:r>
            <w:r>
              <w:t xml:space="preserve"> </w:t>
            </w:r>
            <w:r w:rsidR="008A6C43">
              <w:t xml:space="preserve">ноль </w:t>
            </w:r>
            <w:r>
              <w:t>совпадений</w:t>
            </w:r>
          </w:p>
          <w:p w14:paraId="5A279A97" w14:textId="77777777" w:rsidR="00497D11" w:rsidRDefault="00497D11" w:rsidP="006277DB">
            <w:pPr>
              <w:pStyle w:val="gosttabletext"/>
              <w:spacing w:before="41" w:after="41" w:line="276" w:lineRule="auto"/>
            </w:pPr>
            <w:r>
              <w:t xml:space="preserve">Для группы 3 </w:t>
            </w:r>
            <w:r w:rsidR="006316D2">
              <w:t>—</w:t>
            </w:r>
            <w:r>
              <w:t xml:space="preserve"> </w:t>
            </w:r>
            <w:r w:rsidR="008A6C43">
              <w:t xml:space="preserve">два </w:t>
            </w:r>
            <w:r>
              <w:t>совпадения</w:t>
            </w:r>
          </w:p>
          <w:p w14:paraId="2669A06B" w14:textId="77777777" w:rsidR="00497D11" w:rsidRDefault="00497D11" w:rsidP="006277DB">
            <w:pPr>
              <w:pStyle w:val="gosttabletext"/>
              <w:spacing w:before="41" w:after="41" w:line="276" w:lineRule="auto"/>
            </w:pPr>
            <w:r>
              <w:t xml:space="preserve">Обращение будет направлено либо на 1, либо на 3 </w:t>
            </w:r>
            <w:proofErr w:type="spellStart"/>
            <w:r>
              <w:t>скилл</w:t>
            </w:r>
            <w:proofErr w:type="spellEnd"/>
            <w:r>
              <w:t>-группу.</w:t>
            </w:r>
          </w:p>
        </w:tc>
      </w:tr>
    </w:tbl>
    <w:p w14:paraId="3CB7B18C" w14:textId="77777777" w:rsidR="00497D11" w:rsidRDefault="00497D11" w:rsidP="006277DB">
      <w:pPr>
        <w:pStyle w:val="goststreammain"/>
        <w:spacing w:line="276" w:lineRule="auto"/>
      </w:pPr>
    </w:p>
    <w:p w14:paraId="6E231FAC" w14:textId="77777777" w:rsidR="00966539" w:rsidRDefault="00966539" w:rsidP="006277DB">
      <w:pPr>
        <w:pStyle w:val="goststreammain"/>
        <w:spacing w:line="276" w:lineRule="auto"/>
      </w:pPr>
      <w:bookmarkStart w:id="72" w:name="_Hlk91602665"/>
      <w:r>
        <w:t>Если обращение поступило из авторизованной зоны, в нем содержатся клиентские данные, по которым определяется МРФ</w:t>
      </w:r>
      <w:r w:rsidR="009A4764">
        <w:t xml:space="preserve"> («</w:t>
      </w:r>
      <w:proofErr w:type="spellStart"/>
      <w:r w:rsidR="009A4764" w:rsidRPr="009A4764">
        <w:t>group_id</w:t>
      </w:r>
      <w:proofErr w:type="spellEnd"/>
      <w:r w:rsidR="009A4764">
        <w:t>»)</w:t>
      </w:r>
      <w:r>
        <w:t>. Для обращений, поступивших из неавторизованной зоны</w:t>
      </w:r>
      <w:r w:rsidR="00924697">
        <w:t xml:space="preserve"> или из мессенджеров,</w:t>
      </w:r>
      <w:r w:rsidRPr="00966539">
        <w:t xml:space="preserve"> </w:t>
      </w:r>
      <w:r w:rsidR="00924697">
        <w:t xml:space="preserve">МРФ вычисляется системой по </w:t>
      </w:r>
      <w:r w:rsidRPr="00966539">
        <w:t>регион</w:t>
      </w:r>
      <w:r w:rsidR="00924697">
        <w:t>у</w:t>
      </w:r>
      <w:r w:rsidRPr="00966539">
        <w:t xml:space="preserve"> регистрации номера</w:t>
      </w:r>
      <w:r w:rsidR="00924697">
        <w:t xml:space="preserve"> телефона клиента, который в свою очередь </w:t>
      </w:r>
      <w:r w:rsidRPr="00966539">
        <w:t>сопоставляе</w:t>
      </w:r>
      <w:r w:rsidR="00924697">
        <w:t>тся с</w:t>
      </w:r>
      <w:r w:rsidRPr="00966539">
        <w:t xml:space="preserve"> МРФ</w:t>
      </w:r>
      <w:r w:rsidR="00924697">
        <w:t>.</w:t>
      </w:r>
    </w:p>
    <w:p w14:paraId="500A55F1" w14:textId="77777777" w:rsidR="00E96408" w:rsidRDefault="00E96408" w:rsidP="006277DB">
      <w:pPr>
        <w:pStyle w:val="goststreammain"/>
        <w:spacing w:line="276" w:lineRule="auto"/>
      </w:pPr>
    </w:p>
    <w:p w14:paraId="416AFE72" w14:textId="77777777" w:rsidR="00466E5B" w:rsidRDefault="00466E5B" w:rsidP="00466E5B">
      <w:pPr>
        <w:pStyle w:val="goststreammain"/>
        <w:spacing w:line="276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1708484" wp14:editId="1C337532">
            <wp:extent cx="5342947" cy="2756347"/>
            <wp:effectExtent l="0" t="0" r="0" b="6350"/>
            <wp:docPr id="742" name="Рисунок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5646" cy="277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0267E" w14:textId="77777777" w:rsidR="00466E5B" w:rsidRPr="00466E5B" w:rsidRDefault="00466E5B" w:rsidP="00466E5B">
      <w:pPr>
        <w:pStyle w:val="gostpicturename"/>
        <w:spacing w:line="276" w:lineRule="auto"/>
      </w:pPr>
      <w:r>
        <w:t xml:space="preserve">Схема </w:t>
      </w:r>
      <w:r w:rsidR="00C313C5">
        <w:rPr>
          <w:noProof/>
        </w:rPr>
        <w:fldChar w:fldCharType="begin"/>
      </w:r>
      <w:r w:rsidR="00A02E20">
        <w:rPr>
          <w:noProof/>
        </w:rPr>
        <w:instrText xml:space="preserve"> SEQ Схема \* ARABIC </w:instrText>
      </w:r>
      <w:r w:rsidR="00C313C5">
        <w:rPr>
          <w:noProof/>
        </w:rPr>
        <w:fldChar w:fldCharType="separate"/>
      </w:r>
      <w:r w:rsidR="00F93DB5">
        <w:rPr>
          <w:noProof/>
        </w:rPr>
        <w:t>3</w:t>
      </w:r>
      <w:r w:rsidR="00C313C5">
        <w:rPr>
          <w:noProof/>
        </w:rPr>
        <w:fldChar w:fldCharType="end"/>
      </w:r>
      <w:r w:rsidR="00782F26">
        <w:t xml:space="preserve"> — </w:t>
      </w:r>
      <w:r>
        <w:t>Логика получения МРФ перед маршрутизацией обращения</w:t>
      </w:r>
    </w:p>
    <w:p w14:paraId="40C189C3" w14:textId="77777777" w:rsidR="00466E5B" w:rsidRDefault="00466E5B" w:rsidP="006277DB">
      <w:pPr>
        <w:pStyle w:val="goststreammain"/>
        <w:spacing w:line="276" w:lineRule="auto"/>
      </w:pPr>
      <w:r>
        <w:t>Если получить МРФ на основании приоритетного параметра невозможно</w:t>
      </w:r>
      <w:r w:rsidR="00696232">
        <w:t>, то МРФ вычисляется по следующему по приоритету параметру. Если получить МРФ не удается ни по одному параметру, то для обращения установлено значение МРФ «Не определен».</w:t>
      </w:r>
    </w:p>
    <w:p w14:paraId="5BCEDD72" w14:textId="4431B9CF" w:rsidR="00F64160" w:rsidRPr="00567E40" w:rsidRDefault="00F64160" w:rsidP="006277DB">
      <w:pPr>
        <w:pStyle w:val="gostheadernum1"/>
        <w:spacing w:line="276" w:lineRule="auto"/>
      </w:pPr>
      <w:bookmarkStart w:id="73" w:name="_Toc173165197"/>
      <w:bookmarkEnd w:id="72"/>
      <w:r w:rsidRPr="00567E40">
        <w:lastRenderedPageBreak/>
        <w:t>Интерфейс пользователя</w:t>
      </w:r>
      <w:bookmarkEnd w:id="71"/>
      <w:bookmarkEnd w:id="73"/>
    </w:p>
    <w:p w14:paraId="2A1255ED" w14:textId="7D80C54C" w:rsidR="00F64160" w:rsidRDefault="00F64160" w:rsidP="006277DB">
      <w:pPr>
        <w:pStyle w:val="gostheadernum2"/>
        <w:spacing w:line="276" w:lineRule="auto"/>
      </w:pPr>
      <w:bookmarkStart w:id="74" w:name="_Toc31905499"/>
      <w:bookmarkStart w:id="75" w:name="_Toc173165198"/>
      <w:r w:rsidRPr="00567E40">
        <w:t>Экранные кнопки</w:t>
      </w:r>
      <w:bookmarkEnd w:id="74"/>
      <w:bookmarkEnd w:id="75"/>
    </w:p>
    <w:p w14:paraId="1C773413" w14:textId="73D02092" w:rsidR="00F64160" w:rsidRPr="00F64160" w:rsidRDefault="00F64160" w:rsidP="006277DB">
      <w:pPr>
        <w:pStyle w:val="gostheadernum3"/>
        <w:spacing w:line="276" w:lineRule="auto"/>
      </w:pPr>
      <w:bookmarkStart w:id="76" w:name="_Toc173165199"/>
      <w:r>
        <w:t>Основные экранные кнопки</w:t>
      </w:r>
      <w:bookmarkEnd w:id="76"/>
    </w:p>
    <w:p w14:paraId="2415819D" w14:textId="77777777" w:rsidR="00F64160" w:rsidRPr="00F64160" w:rsidRDefault="00F64160" w:rsidP="006277DB">
      <w:pPr>
        <w:pStyle w:val="goststreammain"/>
        <w:spacing w:line="276" w:lineRule="auto"/>
      </w:pPr>
      <w:r w:rsidRPr="00F64160">
        <w:t xml:space="preserve">Основные экранные кнопки представлены в таблице </w:t>
      </w:r>
      <w:r w:rsidR="001374C0">
        <w:fldChar w:fldCharType="begin"/>
      </w:r>
      <w:r w:rsidR="001374C0">
        <w:instrText xml:space="preserve"> REF _Ref48831419 \p \h  \* MERGEFORMAT </w:instrText>
      </w:r>
      <w:r w:rsidR="001374C0">
        <w:fldChar w:fldCharType="separate"/>
      </w:r>
      <w:r w:rsidR="00F93DB5">
        <w:t>ниже</w:t>
      </w:r>
      <w:r w:rsidR="001374C0">
        <w:fldChar w:fldCharType="end"/>
      </w:r>
      <w:r w:rsidRPr="00F64160">
        <w:t>.</w:t>
      </w:r>
    </w:p>
    <w:p w14:paraId="681A2D2A" w14:textId="7A9F4AF3" w:rsidR="00F64160" w:rsidRDefault="00F64160" w:rsidP="006277DB">
      <w:pPr>
        <w:pStyle w:val="gosttablename"/>
        <w:spacing w:line="276" w:lineRule="auto"/>
      </w:pPr>
      <w:bookmarkStart w:id="77" w:name="_Ref48831419"/>
      <w:r>
        <w:t xml:space="preserve">Таблица </w:t>
      </w:r>
      <w:r w:rsidR="00933BD5">
        <w:rPr>
          <w:noProof/>
        </w:rPr>
        <w:t>7</w:t>
      </w:r>
      <w:r w:rsidR="00782F26">
        <w:t xml:space="preserve"> — </w:t>
      </w:r>
      <w:r w:rsidRPr="00567E40">
        <w:t>Основные экранные кнопки</w:t>
      </w:r>
      <w:bookmarkEnd w:id="77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4"/>
        <w:gridCol w:w="3816"/>
        <w:gridCol w:w="5805"/>
      </w:tblGrid>
      <w:tr w:rsidR="00F64160" w:rsidRPr="00625AB2" w14:paraId="128A575D" w14:textId="77777777" w:rsidTr="00792B7B">
        <w:trPr>
          <w:cantSplit/>
          <w:trHeight w:val="567"/>
          <w:tblHeader/>
        </w:trPr>
        <w:tc>
          <w:tcPr>
            <w:tcW w:w="574" w:type="dxa"/>
            <w:shd w:val="clear" w:color="auto" w:fill="D9D9D9" w:themeFill="background1" w:themeFillShade="D9"/>
            <w:vAlign w:val="center"/>
          </w:tcPr>
          <w:p w14:paraId="4F4388E3" w14:textId="77777777" w:rsidR="00F64160" w:rsidRPr="00625AB2" w:rsidRDefault="00F64160" w:rsidP="006277DB">
            <w:pPr>
              <w:pStyle w:val="gosttabletop"/>
              <w:spacing w:line="276" w:lineRule="auto"/>
            </w:pPr>
            <w:r w:rsidRPr="00625AB2">
              <w:t>№ п/п</w:t>
            </w:r>
          </w:p>
        </w:tc>
        <w:tc>
          <w:tcPr>
            <w:tcW w:w="3816" w:type="dxa"/>
            <w:shd w:val="clear" w:color="auto" w:fill="D9D9D9" w:themeFill="background1" w:themeFillShade="D9"/>
            <w:vAlign w:val="center"/>
          </w:tcPr>
          <w:p w14:paraId="6CE74421" w14:textId="77777777" w:rsidR="00F64160" w:rsidRPr="00625AB2" w:rsidRDefault="00F64160" w:rsidP="006277DB">
            <w:pPr>
              <w:pStyle w:val="gosttabletop"/>
              <w:spacing w:line="276" w:lineRule="auto"/>
            </w:pPr>
            <w:r>
              <w:t>Экранная кнопка</w:t>
            </w:r>
          </w:p>
        </w:tc>
        <w:tc>
          <w:tcPr>
            <w:tcW w:w="5805" w:type="dxa"/>
            <w:shd w:val="clear" w:color="auto" w:fill="D9D9D9" w:themeFill="background1" w:themeFillShade="D9"/>
            <w:vAlign w:val="center"/>
          </w:tcPr>
          <w:p w14:paraId="7F2D93C1" w14:textId="77777777" w:rsidR="00F64160" w:rsidRPr="00625AB2" w:rsidRDefault="00F64160" w:rsidP="006277DB">
            <w:pPr>
              <w:pStyle w:val="gosttabletop"/>
              <w:spacing w:line="276" w:lineRule="auto"/>
            </w:pPr>
            <w:r>
              <w:t>Действие</w:t>
            </w:r>
          </w:p>
        </w:tc>
      </w:tr>
      <w:tr w:rsidR="00F64160" w14:paraId="7EA1A8F4" w14:textId="77777777" w:rsidTr="00792B7B">
        <w:trPr>
          <w:cantSplit/>
          <w:trHeight w:val="283"/>
          <w:tblHeader/>
        </w:trPr>
        <w:tc>
          <w:tcPr>
            <w:tcW w:w="574" w:type="dxa"/>
            <w:shd w:val="clear" w:color="auto" w:fill="D9D9D9" w:themeFill="background1" w:themeFillShade="D9"/>
            <w:vAlign w:val="center"/>
          </w:tcPr>
          <w:p w14:paraId="60465530" w14:textId="77777777" w:rsidR="00F64160" w:rsidRPr="00455966" w:rsidRDefault="00F64160" w:rsidP="00541A4A">
            <w:pPr>
              <w:pStyle w:val="gosttabletop2"/>
              <w:numPr>
                <w:ilvl w:val="0"/>
                <w:numId w:val="13"/>
              </w:numPr>
              <w:spacing w:line="276" w:lineRule="auto"/>
              <w:ind w:left="248" w:hanging="248"/>
            </w:pPr>
          </w:p>
        </w:tc>
        <w:tc>
          <w:tcPr>
            <w:tcW w:w="3816" w:type="dxa"/>
            <w:shd w:val="clear" w:color="auto" w:fill="D9D9D9" w:themeFill="background1" w:themeFillShade="D9"/>
            <w:vAlign w:val="center"/>
          </w:tcPr>
          <w:p w14:paraId="053EFA71" w14:textId="77777777" w:rsidR="00F64160" w:rsidRPr="007F3071" w:rsidRDefault="00F64160" w:rsidP="006277DB">
            <w:pPr>
              <w:pStyle w:val="gosttabletop2"/>
              <w:spacing w:line="276" w:lineRule="auto"/>
              <w:ind w:left="248" w:hanging="248"/>
            </w:pPr>
          </w:p>
        </w:tc>
        <w:tc>
          <w:tcPr>
            <w:tcW w:w="5805" w:type="dxa"/>
            <w:shd w:val="clear" w:color="auto" w:fill="D9D9D9" w:themeFill="background1" w:themeFillShade="D9"/>
            <w:vAlign w:val="center"/>
          </w:tcPr>
          <w:p w14:paraId="5C1A7905" w14:textId="77777777" w:rsidR="00F64160" w:rsidRPr="00455966" w:rsidRDefault="00F64160" w:rsidP="006277DB">
            <w:pPr>
              <w:pStyle w:val="gosttabletop2"/>
              <w:spacing w:line="276" w:lineRule="auto"/>
              <w:ind w:left="248" w:hanging="248"/>
            </w:pPr>
          </w:p>
        </w:tc>
      </w:tr>
      <w:tr w:rsidR="00F64160" w14:paraId="706D1242" w14:textId="77777777" w:rsidTr="00792B7B">
        <w:trPr>
          <w:cantSplit/>
          <w:trHeight w:val="397"/>
        </w:trPr>
        <w:tc>
          <w:tcPr>
            <w:tcW w:w="574" w:type="dxa"/>
          </w:tcPr>
          <w:p w14:paraId="1ADB8750" w14:textId="77777777" w:rsidR="00F64160" w:rsidRPr="008308A1" w:rsidRDefault="00F64160" w:rsidP="00541A4A">
            <w:pPr>
              <w:pStyle w:val="gosttablerow"/>
              <w:numPr>
                <w:ilvl w:val="0"/>
                <w:numId w:val="14"/>
              </w:numPr>
              <w:spacing w:before="41" w:after="41" w:line="276" w:lineRule="auto"/>
            </w:pPr>
          </w:p>
        </w:tc>
        <w:tc>
          <w:tcPr>
            <w:tcW w:w="3816" w:type="dxa"/>
          </w:tcPr>
          <w:p w14:paraId="72E2C67A" w14:textId="77777777" w:rsidR="00F64160" w:rsidRPr="004F1FAD" w:rsidRDefault="00F64160" w:rsidP="006277DB">
            <w:pPr>
              <w:pStyle w:val="gosttabletextcenter"/>
              <w:spacing w:before="41" w:after="41" w:line="276" w:lineRule="auto"/>
            </w:pPr>
            <w:r w:rsidRPr="004F1FAD">
              <w:rPr>
                <w:noProof/>
                <w:lang w:val="ru-RU"/>
              </w:rPr>
              <w:drawing>
                <wp:inline distT="0" distB="0" distL="0" distR="0" wp14:anchorId="199B223E" wp14:editId="6F7D749F">
                  <wp:extent cx="1123810" cy="361905"/>
                  <wp:effectExtent l="0" t="0" r="635" b="63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810" cy="3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00E51BED" w14:textId="77777777" w:rsidR="00F64160" w:rsidRPr="006F1EEA" w:rsidRDefault="00F64160" w:rsidP="006277DB">
            <w:pPr>
              <w:pStyle w:val="gosttabletext"/>
              <w:spacing w:before="41" w:after="41" w:line="276" w:lineRule="auto"/>
            </w:pPr>
            <w:r w:rsidRPr="00F64160">
              <w:t>Вход в систему</w:t>
            </w:r>
          </w:p>
        </w:tc>
      </w:tr>
      <w:tr w:rsidR="00F64160" w14:paraId="0B3AC270" w14:textId="77777777" w:rsidTr="00792B7B">
        <w:trPr>
          <w:cantSplit/>
          <w:trHeight w:val="397"/>
        </w:trPr>
        <w:tc>
          <w:tcPr>
            <w:tcW w:w="574" w:type="dxa"/>
          </w:tcPr>
          <w:p w14:paraId="236272E7" w14:textId="77777777" w:rsidR="00F64160" w:rsidRPr="008308A1" w:rsidRDefault="00F6416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6" w:type="dxa"/>
          </w:tcPr>
          <w:p w14:paraId="12DECFC7" w14:textId="77777777" w:rsidR="00F64160" w:rsidRPr="004F1FAD" w:rsidRDefault="00F64160" w:rsidP="006277DB">
            <w:pPr>
              <w:pStyle w:val="gosttabletextcenter"/>
              <w:spacing w:before="41" w:after="41" w:line="276" w:lineRule="auto"/>
            </w:pPr>
            <w:r w:rsidRPr="004F1FAD">
              <w:rPr>
                <w:noProof/>
                <w:lang w:val="ru-RU"/>
              </w:rPr>
              <w:drawing>
                <wp:inline distT="0" distB="0" distL="0" distR="0" wp14:anchorId="3AEFD845" wp14:editId="31BCC21E">
                  <wp:extent cx="504825" cy="504825"/>
                  <wp:effectExtent l="0" t="0" r="9525" b="952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816" cy="505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08D5C031" w14:textId="77777777" w:rsidR="00F64160" w:rsidRPr="00C359F5" w:rsidRDefault="00F64160" w:rsidP="006277DB">
            <w:pPr>
              <w:pStyle w:val="gosttabletext"/>
              <w:spacing w:before="41" w:after="41" w:line="276" w:lineRule="auto"/>
            </w:pPr>
            <w:r w:rsidRPr="00F64160">
              <w:t>Выход из системы</w:t>
            </w:r>
          </w:p>
        </w:tc>
      </w:tr>
      <w:tr w:rsidR="00F64160" w14:paraId="195A8F20" w14:textId="77777777" w:rsidTr="00792B7B">
        <w:trPr>
          <w:cantSplit/>
          <w:trHeight w:val="397"/>
        </w:trPr>
        <w:tc>
          <w:tcPr>
            <w:tcW w:w="574" w:type="dxa"/>
          </w:tcPr>
          <w:p w14:paraId="684203B9" w14:textId="77777777" w:rsidR="00F64160" w:rsidRPr="008308A1" w:rsidRDefault="00F6416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6" w:type="dxa"/>
          </w:tcPr>
          <w:p w14:paraId="4795C386" w14:textId="77777777" w:rsidR="00F64160" w:rsidRPr="004F1FAD" w:rsidRDefault="00F64160" w:rsidP="006277DB">
            <w:pPr>
              <w:pStyle w:val="gosttabletextcenter"/>
              <w:spacing w:before="41" w:after="41" w:line="276" w:lineRule="auto"/>
            </w:pPr>
            <w:r w:rsidRPr="004F1FAD">
              <w:rPr>
                <w:noProof/>
                <w:lang w:val="ru-RU"/>
              </w:rPr>
              <w:drawing>
                <wp:inline distT="0" distB="0" distL="0" distR="0" wp14:anchorId="643FA10E" wp14:editId="2CCA76A5">
                  <wp:extent cx="495300" cy="49530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301" cy="496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577AB40F" w14:textId="77777777" w:rsidR="00F64160" w:rsidRPr="00320E83" w:rsidRDefault="00F64160" w:rsidP="006277DB">
            <w:pPr>
              <w:pStyle w:val="gosttabletext"/>
              <w:spacing w:before="41" w:after="41" w:line="276" w:lineRule="auto"/>
            </w:pPr>
            <w:r w:rsidRPr="00567E40">
              <w:t xml:space="preserve">Переход </w:t>
            </w:r>
            <w:r>
              <w:t>в раздел</w:t>
            </w:r>
            <w:r w:rsidRPr="00567E40">
              <w:t xml:space="preserve"> </w:t>
            </w:r>
            <w:r w:rsidR="00164DA7">
              <w:rPr>
                <w:rStyle w:val="gosttabletextexpressed0"/>
              </w:rPr>
              <w:t>«</w:t>
            </w:r>
            <w:proofErr w:type="spellStart"/>
            <w:r w:rsidRPr="00F64160">
              <w:rPr>
                <w:rStyle w:val="gosttabletextexpressed0"/>
              </w:rPr>
              <w:t>Чат</w:t>
            </w:r>
            <w:proofErr w:type="spellEnd"/>
            <w:r w:rsidR="00164DA7">
              <w:rPr>
                <w:rStyle w:val="gosttabletextexpressed0"/>
              </w:rPr>
              <w:t>»</w:t>
            </w:r>
          </w:p>
        </w:tc>
      </w:tr>
      <w:tr w:rsidR="00F64160" w14:paraId="23659816" w14:textId="77777777" w:rsidTr="00792B7B">
        <w:trPr>
          <w:cantSplit/>
          <w:trHeight w:val="397"/>
        </w:trPr>
        <w:tc>
          <w:tcPr>
            <w:tcW w:w="574" w:type="dxa"/>
          </w:tcPr>
          <w:p w14:paraId="423172C6" w14:textId="77777777" w:rsidR="00F64160" w:rsidRPr="008308A1" w:rsidRDefault="00F6416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6" w:type="dxa"/>
          </w:tcPr>
          <w:p w14:paraId="7E0CFFF3" w14:textId="77777777" w:rsidR="00F64160" w:rsidRPr="004F1FAD" w:rsidRDefault="00F64160" w:rsidP="006277DB">
            <w:pPr>
              <w:pStyle w:val="gosttabletextcenter"/>
              <w:spacing w:before="41" w:after="41" w:line="276" w:lineRule="auto"/>
            </w:pPr>
            <w:r w:rsidRPr="004F1FAD">
              <w:rPr>
                <w:noProof/>
                <w:lang w:val="ru-RU"/>
              </w:rPr>
              <w:drawing>
                <wp:inline distT="0" distB="0" distL="0" distR="0" wp14:anchorId="799E4343" wp14:editId="021165CE">
                  <wp:extent cx="497847" cy="504762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847" cy="5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53C40E4E" w14:textId="77777777" w:rsidR="00F64160" w:rsidRPr="00320E83" w:rsidRDefault="00F64160" w:rsidP="006277DB">
            <w:pPr>
              <w:pStyle w:val="gosttabletext"/>
              <w:spacing w:before="41" w:after="41" w:line="276" w:lineRule="auto"/>
            </w:pPr>
            <w:r w:rsidRPr="00F64160">
              <w:t xml:space="preserve">Переход </w:t>
            </w:r>
            <w:r>
              <w:t>в раздел</w:t>
            </w:r>
            <w:r w:rsidRPr="00567E40">
              <w:t xml:space="preserve"> </w:t>
            </w:r>
            <w:r w:rsidR="00164DA7">
              <w:rPr>
                <w:rStyle w:val="gosttabletextexpressed0"/>
              </w:rPr>
              <w:t>«</w:t>
            </w:r>
            <w:proofErr w:type="spellStart"/>
            <w:r w:rsidRPr="00F64160">
              <w:rPr>
                <w:rStyle w:val="gosttabletextexpressed0"/>
              </w:rPr>
              <w:t>Статистика</w:t>
            </w:r>
            <w:proofErr w:type="spellEnd"/>
            <w:r w:rsidR="00164DA7">
              <w:rPr>
                <w:rStyle w:val="gosttabletextexpressed0"/>
              </w:rPr>
              <w:t>»</w:t>
            </w:r>
          </w:p>
        </w:tc>
      </w:tr>
      <w:tr w:rsidR="00F64160" w14:paraId="72035295" w14:textId="77777777" w:rsidTr="00792B7B">
        <w:trPr>
          <w:cantSplit/>
          <w:trHeight w:val="397"/>
        </w:trPr>
        <w:tc>
          <w:tcPr>
            <w:tcW w:w="574" w:type="dxa"/>
          </w:tcPr>
          <w:p w14:paraId="0B883DFD" w14:textId="77777777" w:rsidR="00F64160" w:rsidRPr="008308A1" w:rsidRDefault="00F6416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6" w:type="dxa"/>
          </w:tcPr>
          <w:p w14:paraId="04BEDD05" w14:textId="77777777" w:rsidR="00F64160" w:rsidRPr="004F1FAD" w:rsidRDefault="00532AE0" w:rsidP="006277DB">
            <w:pPr>
              <w:pStyle w:val="gosttabletextcenter"/>
              <w:spacing w:before="41" w:after="41" w:line="276" w:lineRule="auto"/>
            </w:pPr>
            <w:r w:rsidRPr="004F1FAD">
              <w:rPr>
                <w:noProof/>
                <w:lang w:val="ru-RU"/>
              </w:rPr>
              <w:drawing>
                <wp:inline distT="0" distB="0" distL="0" distR="0" wp14:anchorId="2EC46E1C" wp14:editId="6002C759">
                  <wp:extent cx="505739" cy="485775"/>
                  <wp:effectExtent l="0" t="0" r="889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419" cy="489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2931AE95" w14:textId="77777777" w:rsidR="00F64160" w:rsidRPr="00320E83" w:rsidRDefault="00532AE0" w:rsidP="006277DB">
            <w:pPr>
              <w:pStyle w:val="gosttabletext"/>
              <w:spacing w:before="41" w:after="41" w:line="276" w:lineRule="auto"/>
            </w:pPr>
            <w:r w:rsidRPr="00532AE0">
              <w:t xml:space="preserve">Переход </w:t>
            </w:r>
            <w:r>
              <w:t>в раздел</w:t>
            </w:r>
            <w:r w:rsidRPr="00567E40">
              <w:t xml:space="preserve"> </w:t>
            </w:r>
            <w:r w:rsidR="00164DA7">
              <w:rPr>
                <w:rStyle w:val="gosttabletextexpressed0"/>
              </w:rPr>
              <w:t>«</w:t>
            </w:r>
            <w:proofErr w:type="spellStart"/>
            <w:r w:rsidRPr="00532AE0">
              <w:rPr>
                <w:rStyle w:val="gosttabletextexpressed0"/>
              </w:rPr>
              <w:t>Настройки</w:t>
            </w:r>
            <w:proofErr w:type="spellEnd"/>
            <w:r w:rsidR="00164DA7">
              <w:rPr>
                <w:rStyle w:val="gosttabletextexpressed0"/>
              </w:rPr>
              <w:t>»</w:t>
            </w:r>
          </w:p>
        </w:tc>
      </w:tr>
    </w:tbl>
    <w:p w14:paraId="048410C6" w14:textId="173F5C80" w:rsidR="00F64160" w:rsidRDefault="00532AE0" w:rsidP="006277DB">
      <w:pPr>
        <w:pStyle w:val="gostheadernum3"/>
        <w:spacing w:line="276" w:lineRule="auto"/>
      </w:pPr>
      <w:bookmarkStart w:id="78" w:name="_Ref114163506"/>
      <w:bookmarkStart w:id="79" w:name="_Ref114163515"/>
      <w:bookmarkStart w:id="80" w:name="_Ref114163570"/>
      <w:bookmarkStart w:id="81" w:name="_Ref114163663"/>
      <w:bookmarkStart w:id="82" w:name="_Toc173165200"/>
      <w:r>
        <w:t xml:space="preserve">Раздел </w:t>
      </w:r>
      <w:r w:rsidR="00164DA7">
        <w:t>«</w:t>
      </w:r>
      <w:r>
        <w:t>Чат</w:t>
      </w:r>
      <w:r w:rsidR="00164DA7">
        <w:t>»</w:t>
      </w:r>
      <w:bookmarkEnd w:id="78"/>
      <w:bookmarkEnd w:id="79"/>
      <w:bookmarkEnd w:id="80"/>
      <w:bookmarkEnd w:id="81"/>
      <w:bookmarkEnd w:id="82"/>
    </w:p>
    <w:p w14:paraId="59842C1B" w14:textId="77777777" w:rsidR="00532AE0" w:rsidRPr="00532AE0" w:rsidRDefault="00532AE0" w:rsidP="006277DB">
      <w:pPr>
        <w:pStyle w:val="goststreammain"/>
        <w:spacing w:line="276" w:lineRule="auto"/>
      </w:pPr>
      <w:r>
        <w:t xml:space="preserve">Экранные кнопки раздела </w:t>
      </w:r>
      <w:r w:rsidR="00164DA7">
        <w:rPr>
          <w:rStyle w:val="goststreammainexpressed0"/>
        </w:rPr>
        <w:t>«</w:t>
      </w:r>
      <w:r w:rsidRPr="00532AE0">
        <w:rPr>
          <w:rStyle w:val="goststreammainexpressed0"/>
        </w:rPr>
        <w:t>Чат</w:t>
      </w:r>
      <w:r w:rsidR="00164DA7">
        <w:rPr>
          <w:rStyle w:val="goststreammainexpressed0"/>
        </w:rPr>
        <w:t>»</w:t>
      </w:r>
      <w:r w:rsidRPr="00532AE0">
        <w:t xml:space="preserve"> </w:t>
      </w:r>
      <w:r>
        <w:t xml:space="preserve">представлены в таблице </w:t>
      </w:r>
      <w:r w:rsidR="001374C0">
        <w:fldChar w:fldCharType="begin"/>
      </w:r>
      <w:r w:rsidR="001374C0">
        <w:instrText xml:space="preserve"> REF _Ref48832293 \p \h  \* MERGEFORMAT </w:instrText>
      </w:r>
      <w:r w:rsidR="001374C0">
        <w:fldChar w:fldCharType="separate"/>
      </w:r>
      <w:r w:rsidR="00F93DB5">
        <w:t>ниже</w:t>
      </w:r>
      <w:r w:rsidR="001374C0">
        <w:fldChar w:fldCharType="end"/>
      </w:r>
      <w:r>
        <w:t>.</w:t>
      </w:r>
    </w:p>
    <w:p w14:paraId="3E9D0025" w14:textId="664E75C7" w:rsidR="00532AE0" w:rsidRDefault="00532AE0" w:rsidP="006277DB">
      <w:pPr>
        <w:pStyle w:val="gosttablename"/>
        <w:spacing w:line="276" w:lineRule="auto"/>
      </w:pPr>
      <w:bookmarkStart w:id="83" w:name="_Ref48832293"/>
      <w:r>
        <w:t xml:space="preserve">Таблица </w:t>
      </w:r>
      <w:r w:rsidR="00933BD5">
        <w:rPr>
          <w:noProof/>
        </w:rPr>
        <w:t>8</w:t>
      </w:r>
      <w:r w:rsidR="00782F26">
        <w:t xml:space="preserve"> — </w:t>
      </w:r>
      <w:r>
        <w:t xml:space="preserve">Экранные кнопки в разделе </w:t>
      </w:r>
      <w:r w:rsidR="00164DA7">
        <w:t>«</w:t>
      </w:r>
      <w:r>
        <w:t>Чат</w:t>
      </w:r>
      <w:r w:rsidR="00164DA7">
        <w:t>»</w:t>
      </w:r>
      <w:bookmarkEnd w:id="8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5"/>
        <w:gridCol w:w="3805"/>
        <w:gridCol w:w="5805"/>
      </w:tblGrid>
      <w:tr w:rsidR="00532AE0" w:rsidRPr="00625AB2" w14:paraId="7EA8B866" w14:textId="77777777" w:rsidTr="00792B7B">
        <w:trPr>
          <w:cantSplit/>
          <w:trHeight w:val="567"/>
          <w:tblHeader/>
        </w:trPr>
        <w:tc>
          <w:tcPr>
            <w:tcW w:w="585" w:type="dxa"/>
            <w:shd w:val="clear" w:color="auto" w:fill="D9D9D9" w:themeFill="background1" w:themeFillShade="D9"/>
            <w:vAlign w:val="center"/>
          </w:tcPr>
          <w:p w14:paraId="281B5A58" w14:textId="77777777" w:rsidR="00532AE0" w:rsidRPr="00625AB2" w:rsidRDefault="00532AE0" w:rsidP="006277DB">
            <w:pPr>
              <w:pStyle w:val="gosttabletop"/>
              <w:spacing w:line="276" w:lineRule="auto"/>
            </w:pPr>
            <w:r w:rsidRPr="00625AB2">
              <w:t>№ п/п</w:t>
            </w:r>
          </w:p>
        </w:tc>
        <w:tc>
          <w:tcPr>
            <w:tcW w:w="3805" w:type="dxa"/>
            <w:shd w:val="clear" w:color="auto" w:fill="D9D9D9" w:themeFill="background1" w:themeFillShade="D9"/>
            <w:vAlign w:val="center"/>
          </w:tcPr>
          <w:p w14:paraId="3C659FB6" w14:textId="77777777" w:rsidR="00532AE0" w:rsidRPr="00625AB2" w:rsidRDefault="00532AE0" w:rsidP="006277DB">
            <w:pPr>
              <w:pStyle w:val="gosttabletop"/>
              <w:spacing w:line="276" w:lineRule="auto"/>
            </w:pPr>
            <w:r>
              <w:t>Экранная кнопка</w:t>
            </w:r>
          </w:p>
        </w:tc>
        <w:tc>
          <w:tcPr>
            <w:tcW w:w="5805" w:type="dxa"/>
            <w:shd w:val="clear" w:color="auto" w:fill="D9D9D9" w:themeFill="background1" w:themeFillShade="D9"/>
            <w:vAlign w:val="center"/>
          </w:tcPr>
          <w:p w14:paraId="21ACD65F" w14:textId="77777777" w:rsidR="00532AE0" w:rsidRPr="00625AB2" w:rsidRDefault="00532AE0" w:rsidP="006277DB">
            <w:pPr>
              <w:pStyle w:val="gosttabletop"/>
              <w:spacing w:line="276" w:lineRule="auto"/>
            </w:pPr>
            <w:r>
              <w:t>Действие</w:t>
            </w:r>
          </w:p>
        </w:tc>
      </w:tr>
      <w:tr w:rsidR="00532AE0" w14:paraId="63C67F6E" w14:textId="77777777" w:rsidTr="00792B7B">
        <w:trPr>
          <w:cantSplit/>
          <w:trHeight w:val="283"/>
          <w:tblHeader/>
        </w:trPr>
        <w:tc>
          <w:tcPr>
            <w:tcW w:w="585" w:type="dxa"/>
            <w:shd w:val="clear" w:color="auto" w:fill="D9D9D9" w:themeFill="background1" w:themeFillShade="D9"/>
            <w:vAlign w:val="center"/>
          </w:tcPr>
          <w:p w14:paraId="29B7229B" w14:textId="77777777" w:rsidR="00532AE0" w:rsidRPr="00455966" w:rsidRDefault="00532AE0" w:rsidP="00541A4A">
            <w:pPr>
              <w:pStyle w:val="gosttabletop2"/>
              <w:numPr>
                <w:ilvl w:val="0"/>
                <w:numId w:val="15"/>
              </w:numPr>
              <w:spacing w:line="276" w:lineRule="auto"/>
              <w:ind w:left="248" w:hanging="248"/>
            </w:pPr>
          </w:p>
        </w:tc>
        <w:tc>
          <w:tcPr>
            <w:tcW w:w="3805" w:type="dxa"/>
            <w:shd w:val="clear" w:color="auto" w:fill="D9D9D9" w:themeFill="background1" w:themeFillShade="D9"/>
            <w:vAlign w:val="center"/>
          </w:tcPr>
          <w:p w14:paraId="71B77065" w14:textId="77777777" w:rsidR="00532AE0" w:rsidRPr="007F3071" w:rsidRDefault="00532AE0" w:rsidP="006277DB">
            <w:pPr>
              <w:pStyle w:val="gosttabletop2"/>
              <w:spacing w:line="276" w:lineRule="auto"/>
              <w:ind w:left="248" w:hanging="248"/>
            </w:pPr>
          </w:p>
        </w:tc>
        <w:tc>
          <w:tcPr>
            <w:tcW w:w="5805" w:type="dxa"/>
            <w:shd w:val="clear" w:color="auto" w:fill="D9D9D9" w:themeFill="background1" w:themeFillShade="D9"/>
            <w:vAlign w:val="center"/>
          </w:tcPr>
          <w:p w14:paraId="255FB599" w14:textId="77777777" w:rsidR="00532AE0" w:rsidRPr="00455966" w:rsidRDefault="00532AE0" w:rsidP="006277DB">
            <w:pPr>
              <w:pStyle w:val="gosttabletop2"/>
              <w:spacing w:line="276" w:lineRule="auto"/>
              <w:ind w:left="248" w:hanging="248"/>
            </w:pPr>
          </w:p>
        </w:tc>
      </w:tr>
      <w:tr w:rsidR="00532AE0" w14:paraId="3DD03437" w14:textId="77777777" w:rsidTr="00792B7B">
        <w:trPr>
          <w:cantSplit/>
          <w:trHeight w:val="397"/>
        </w:trPr>
        <w:tc>
          <w:tcPr>
            <w:tcW w:w="585" w:type="dxa"/>
          </w:tcPr>
          <w:p w14:paraId="5113786D" w14:textId="77777777" w:rsidR="00532AE0" w:rsidRPr="008308A1" w:rsidRDefault="00532AE0" w:rsidP="00541A4A">
            <w:pPr>
              <w:pStyle w:val="gosttablerow"/>
              <w:numPr>
                <w:ilvl w:val="0"/>
                <w:numId w:val="16"/>
              </w:numPr>
              <w:spacing w:before="41" w:after="41" w:line="276" w:lineRule="auto"/>
            </w:pPr>
          </w:p>
        </w:tc>
        <w:tc>
          <w:tcPr>
            <w:tcW w:w="3805" w:type="dxa"/>
          </w:tcPr>
          <w:p w14:paraId="72FFC2CA" w14:textId="77777777" w:rsidR="00532AE0" w:rsidRDefault="00532AE0" w:rsidP="006277DB">
            <w:pPr>
              <w:pStyle w:val="gosttabletextcenter"/>
              <w:spacing w:before="41" w:after="41" w:line="276" w:lineRule="auto"/>
            </w:pPr>
            <w:r>
              <w:rPr>
                <w:noProof/>
                <w:lang w:val="ru-RU"/>
              </w:rPr>
              <w:drawing>
                <wp:inline distT="0" distB="0" distL="0" distR="0" wp14:anchorId="42D3D42C" wp14:editId="092EEA0C">
                  <wp:extent cx="1171575" cy="209517"/>
                  <wp:effectExtent l="0" t="0" r="0" b="635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951" b="20904"/>
                          <a:stretch/>
                        </pic:blipFill>
                        <pic:spPr bwMode="auto">
                          <a:xfrm>
                            <a:off x="0" y="0"/>
                            <a:ext cx="1201837" cy="214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8E0AD60" w14:textId="77777777" w:rsidR="00532AE0" w:rsidRPr="000B3A97" w:rsidRDefault="00532AE0" w:rsidP="006277DB">
            <w:pPr>
              <w:pStyle w:val="gosttabletextcenter"/>
              <w:spacing w:before="41" w:after="41" w:line="276" w:lineRule="auto"/>
            </w:pPr>
            <w:r>
              <w:rPr>
                <w:noProof/>
                <w:lang w:val="ru-RU"/>
              </w:rPr>
              <w:drawing>
                <wp:inline distT="0" distB="0" distL="0" distR="0" wp14:anchorId="5DE039EA" wp14:editId="5199CEFB">
                  <wp:extent cx="1007110" cy="200025"/>
                  <wp:effectExtent l="0" t="0" r="2540" b="9525"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6" t="16794" r="-946" b="25074"/>
                          <a:stretch/>
                        </pic:blipFill>
                        <pic:spPr bwMode="auto">
                          <a:xfrm>
                            <a:off x="0" y="0"/>
                            <a:ext cx="1031352" cy="20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3E682E97" w14:textId="77777777" w:rsidR="00532AE0" w:rsidRPr="006F1EEA" w:rsidRDefault="00532AE0" w:rsidP="006277DB">
            <w:pPr>
              <w:pStyle w:val="gosttabletext"/>
              <w:spacing w:before="41" w:after="41" w:line="276" w:lineRule="auto"/>
            </w:pPr>
            <w:r w:rsidRPr="00567E40">
              <w:t>Переключ</w:t>
            </w:r>
            <w:r>
              <w:t>ение</w:t>
            </w:r>
            <w:r w:rsidRPr="00567E40">
              <w:t xml:space="preserve"> </w:t>
            </w:r>
            <w:r>
              <w:t>статуса</w:t>
            </w:r>
            <w:r w:rsidRPr="00567E40">
              <w:t xml:space="preserve"> </w:t>
            </w:r>
            <w:r>
              <w:t>оператора</w:t>
            </w:r>
            <w:r w:rsidRPr="00567E40">
              <w:t xml:space="preserve"> </w:t>
            </w:r>
            <w:r w:rsidR="00164DA7">
              <w:rPr>
                <w:rStyle w:val="gosttabletextexpressed0"/>
                <w:lang w:val="ru-RU"/>
              </w:rPr>
              <w:t>«</w:t>
            </w:r>
            <w:r w:rsidRPr="006C1910">
              <w:rPr>
                <w:rStyle w:val="gosttabletextexpressed0"/>
                <w:lang w:val="ru-RU"/>
              </w:rPr>
              <w:t>Не в сети</w:t>
            </w:r>
            <w:r w:rsidR="00164DA7">
              <w:rPr>
                <w:rStyle w:val="gosttabletextexpressed0"/>
                <w:lang w:val="ru-RU"/>
              </w:rPr>
              <w:t>»</w:t>
            </w:r>
            <w:r w:rsidRPr="00532AE0">
              <w:rPr>
                <w:rStyle w:val="goststreammain0"/>
              </w:rPr>
              <w:t xml:space="preserve"> </w:t>
            </w:r>
            <w:r w:rsidRPr="00567E40">
              <w:t xml:space="preserve">/ </w:t>
            </w:r>
            <w:r w:rsidR="00164DA7">
              <w:rPr>
                <w:rStyle w:val="gosttabletextexpressed0"/>
                <w:lang w:val="ru-RU"/>
              </w:rPr>
              <w:t>«</w:t>
            </w:r>
            <w:r w:rsidRPr="006C1910">
              <w:rPr>
                <w:rStyle w:val="gosttabletextexpressed0"/>
                <w:lang w:val="ru-RU"/>
              </w:rPr>
              <w:t>В сети</w:t>
            </w:r>
            <w:r w:rsidR="00164DA7">
              <w:rPr>
                <w:rStyle w:val="gosttabletextexpressed0"/>
                <w:lang w:val="ru-RU"/>
              </w:rPr>
              <w:t>»</w:t>
            </w:r>
          </w:p>
        </w:tc>
      </w:tr>
      <w:tr w:rsidR="006A1C8A" w14:paraId="58F92B1F" w14:textId="77777777" w:rsidTr="00792B7B">
        <w:trPr>
          <w:cantSplit/>
          <w:trHeight w:val="397"/>
        </w:trPr>
        <w:tc>
          <w:tcPr>
            <w:tcW w:w="585" w:type="dxa"/>
          </w:tcPr>
          <w:p w14:paraId="2C43A704" w14:textId="77777777" w:rsidR="006A1C8A" w:rsidRPr="008308A1" w:rsidRDefault="006A1C8A" w:rsidP="00541A4A">
            <w:pPr>
              <w:pStyle w:val="gosttablerow"/>
              <w:numPr>
                <w:ilvl w:val="0"/>
                <w:numId w:val="16"/>
              </w:numPr>
              <w:spacing w:before="41" w:after="41" w:line="276" w:lineRule="auto"/>
            </w:pPr>
          </w:p>
        </w:tc>
        <w:tc>
          <w:tcPr>
            <w:tcW w:w="3805" w:type="dxa"/>
            <w:vAlign w:val="center"/>
          </w:tcPr>
          <w:p w14:paraId="3A6B0A4A" w14:textId="7153BE56" w:rsidR="006A1C8A" w:rsidRDefault="006A1C8A" w:rsidP="006A1C8A">
            <w:pPr>
              <w:pStyle w:val="gosttabletextcenter"/>
              <w:spacing w:before="41" w:after="41" w:line="276" w:lineRule="auto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34B9D344" wp14:editId="71225A49">
                  <wp:extent cx="1645894" cy="364702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Untitled(41).png"/>
                          <pic:cNvPicPr/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325" b="10442"/>
                          <a:stretch/>
                        </pic:blipFill>
                        <pic:spPr bwMode="auto">
                          <a:xfrm>
                            <a:off x="0" y="0"/>
                            <a:ext cx="1647825" cy="365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377685D6" w14:textId="264959FF" w:rsidR="006A1C8A" w:rsidRPr="00567E40" w:rsidRDefault="006A1C8A" w:rsidP="006A1C8A">
            <w:pPr>
              <w:pStyle w:val="gosttabletext"/>
              <w:spacing w:before="41" w:after="41" w:line="276" w:lineRule="auto"/>
            </w:pPr>
            <w:r>
              <w:t>Кнопка “Перейти в онлайн” отображается в том случае, когда оператор в статусе “Не в сети” и не обрабатывает обращение. Нажав на кнопку “Перейти в онлайн” статус оператора сменится на “В сети”.</w:t>
            </w:r>
          </w:p>
        </w:tc>
      </w:tr>
      <w:tr w:rsidR="00532AE0" w14:paraId="31AB385D" w14:textId="77777777" w:rsidTr="00792B7B">
        <w:trPr>
          <w:cantSplit/>
          <w:trHeight w:val="397"/>
        </w:trPr>
        <w:tc>
          <w:tcPr>
            <w:tcW w:w="585" w:type="dxa"/>
          </w:tcPr>
          <w:p w14:paraId="77700841" w14:textId="77777777" w:rsidR="00532AE0" w:rsidRPr="008308A1" w:rsidRDefault="00532AE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05" w:type="dxa"/>
          </w:tcPr>
          <w:p w14:paraId="1FF9A37F" w14:textId="77777777" w:rsidR="00532AE0" w:rsidRPr="00532AE0" w:rsidRDefault="00532AE0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6195156C" wp14:editId="0995785D">
                  <wp:extent cx="967739" cy="285750"/>
                  <wp:effectExtent l="0" t="0" r="4445" b="0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030" b="19108"/>
                          <a:stretch/>
                        </pic:blipFill>
                        <pic:spPr bwMode="auto">
                          <a:xfrm>
                            <a:off x="0" y="0"/>
                            <a:ext cx="981931" cy="289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4701F89B" w14:textId="77777777" w:rsidR="00532AE0" w:rsidRPr="00C359F5" w:rsidRDefault="00532AE0" w:rsidP="006277DB">
            <w:pPr>
              <w:pStyle w:val="gosttabletext"/>
              <w:spacing w:before="41" w:after="41" w:line="276" w:lineRule="auto"/>
            </w:pPr>
            <w:r w:rsidRPr="00532AE0">
              <w:t>Закрыть обращение</w:t>
            </w:r>
          </w:p>
        </w:tc>
      </w:tr>
      <w:tr w:rsidR="00532AE0" w14:paraId="6BFFC4DD" w14:textId="77777777" w:rsidTr="00792B7B">
        <w:trPr>
          <w:cantSplit/>
          <w:trHeight w:val="397"/>
        </w:trPr>
        <w:tc>
          <w:tcPr>
            <w:tcW w:w="585" w:type="dxa"/>
          </w:tcPr>
          <w:p w14:paraId="109E0A66" w14:textId="77777777" w:rsidR="00532AE0" w:rsidRPr="008308A1" w:rsidRDefault="00532AE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05" w:type="dxa"/>
          </w:tcPr>
          <w:p w14:paraId="1A01B0E4" w14:textId="77777777" w:rsidR="00532AE0" w:rsidRPr="00532AE0" w:rsidRDefault="00532AE0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1D9D2B49" wp14:editId="2A078645">
                  <wp:extent cx="977899" cy="295275"/>
                  <wp:effectExtent l="0" t="0" r="0" b="0"/>
                  <wp:docPr id="230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635" b="15909"/>
                          <a:stretch/>
                        </pic:blipFill>
                        <pic:spPr bwMode="auto">
                          <a:xfrm>
                            <a:off x="0" y="0"/>
                            <a:ext cx="979644" cy="2958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4DEBD965" w14:textId="77777777" w:rsidR="00532AE0" w:rsidRPr="00320E83" w:rsidRDefault="00532AE0" w:rsidP="006277DB">
            <w:pPr>
              <w:pStyle w:val="gosttabletext"/>
              <w:spacing w:before="41" w:after="41" w:line="276" w:lineRule="auto"/>
            </w:pPr>
            <w:r w:rsidRPr="00532AE0">
              <w:t>Перевести обращение на другого агента</w:t>
            </w:r>
          </w:p>
        </w:tc>
      </w:tr>
      <w:tr w:rsidR="00532AE0" w14:paraId="7C945342" w14:textId="77777777" w:rsidTr="00792B7B">
        <w:trPr>
          <w:cantSplit/>
          <w:trHeight w:val="397"/>
        </w:trPr>
        <w:tc>
          <w:tcPr>
            <w:tcW w:w="585" w:type="dxa"/>
          </w:tcPr>
          <w:p w14:paraId="4E3055EF" w14:textId="77777777" w:rsidR="00532AE0" w:rsidRPr="008308A1" w:rsidRDefault="00532AE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05" w:type="dxa"/>
          </w:tcPr>
          <w:p w14:paraId="2F5D9136" w14:textId="77777777" w:rsidR="00532AE0" w:rsidRPr="00532AE0" w:rsidRDefault="00532AE0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52A28800" wp14:editId="23D38C38">
                  <wp:extent cx="456789" cy="333333"/>
                  <wp:effectExtent l="0" t="0" r="635" b="0"/>
                  <wp:docPr id="231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789" cy="333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339880DC" w14:textId="77777777" w:rsidR="00532AE0" w:rsidRPr="00320E83" w:rsidRDefault="00532AE0" w:rsidP="006277DB">
            <w:pPr>
              <w:pStyle w:val="gosttabletext"/>
              <w:spacing w:before="41" w:after="41" w:line="276" w:lineRule="auto"/>
            </w:pPr>
            <w:r w:rsidRPr="00532AE0">
              <w:t>Свернуть окно диалога</w:t>
            </w:r>
          </w:p>
        </w:tc>
      </w:tr>
      <w:tr w:rsidR="00532AE0" w14:paraId="454E2B0F" w14:textId="77777777" w:rsidTr="00792B7B">
        <w:trPr>
          <w:cantSplit/>
          <w:trHeight w:val="397"/>
        </w:trPr>
        <w:tc>
          <w:tcPr>
            <w:tcW w:w="585" w:type="dxa"/>
          </w:tcPr>
          <w:p w14:paraId="614AF4EC" w14:textId="77777777" w:rsidR="00532AE0" w:rsidRPr="008308A1" w:rsidRDefault="00532AE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05" w:type="dxa"/>
          </w:tcPr>
          <w:p w14:paraId="13A2FBF2" w14:textId="77777777" w:rsidR="00532AE0" w:rsidRPr="00532AE0" w:rsidRDefault="00532AE0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  <w:r w:rsidRPr="00567E40">
              <w:rPr>
                <w:noProof/>
                <w:lang w:val="ru-RU"/>
              </w:rPr>
              <w:drawing>
                <wp:inline distT="0" distB="0" distL="0" distR="0" wp14:anchorId="2D6EF9A9" wp14:editId="76652EB8">
                  <wp:extent cx="371475" cy="247650"/>
                  <wp:effectExtent l="0" t="0" r="0" b="0"/>
                  <wp:docPr id="233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krepka.png"/>
                          <pic:cNvPicPr/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385" b="17949"/>
                          <a:stretch/>
                        </pic:blipFill>
                        <pic:spPr bwMode="auto">
                          <a:xfrm>
                            <a:off x="0" y="0"/>
                            <a:ext cx="371627" cy="247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6EA83034" w14:textId="77777777" w:rsidR="00532AE0" w:rsidRPr="00320E83" w:rsidRDefault="00532AE0" w:rsidP="006277DB">
            <w:pPr>
              <w:pStyle w:val="gosttabletext"/>
              <w:spacing w:before="41" w:after="41" w:line="276" w:lineRule="auto"/>
            </w:pPr>
            <w:r>
              <w:t>Прикрепить файл</w:t>
            </w:r>
          </w:p>
        </w:tc>
      </w:tr>
      <w:tr w:rsidR="00532AE0" w14:paraId="56D17C87" w14:textId="77777777" w:rsidTr="00792B7B">
        <w:trPr>
          <w:cantSplit/>
          <w:trHeight w:val="397"/>
        </w:trPr>
        <w:tc>
          <w:tcPr>
            <w:tcW w:w="585" w:type="dxa"/>
          </w:tcPr>
          <w:p w14:paraId="62D6B524" w14:textId="77777777" w:rsidR="00532AE0" w:rsidRPr="008308A1" w:rsidRDefault="00532AE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05" w:type="dxa"/>
            <w:vAlign w:val="center"/>
          </w:tcPr>
          <w:p w14:paraId="61F005FC" w14:textId="77777777" w:rsidR="00532AE0" w:rsidRPr="00567E40" w:rsidRDefault="00532AE0" w:rsidP="006277DB">
            <w:pPr>
              <w:pStyle w:val="gosttabletextcenter"/>
              <w:spacing w:before="41" w:after="41" w:line="276" w:lineRule="auto"/>
            </w:pPr>
            <w:r w:rsidRPr="00567E40">
              <w:rPr>
                <w:noProof/>
                <w:lang w:val="ru-RU"/>
              </w:rPr>
              <w:drawing>
                <wp:inline distT="0" distB="0" distL="0" distR="0" wp14:anchorId="01B5BF33" wp14:editId="5E2DC8DA">
                  <wp:extent cx="393065" cy="257175"/>
                  <wp:effectExtent l="0" t="0" r="6985" b="9525"/>
                  <wp:docPr id="234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mile.png"/>
                          <pic:cNvPicPr/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09" b="17451"/>
                          <a:stretch/>
                        </pic:blipFill>
                        <pic:spPr bwMode="auto">
                          <a:xfrm>
                            <a:off x="0" y="0"/>
                            <a:ext cx="402671" cy="263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50228191" w14:textId="77777777" w:rsidR="00532AE0" w:rsidRPr="00532AE0" w:rsidRDefault="00532AE0" w:rsidP="006277DB">
            <w:pPr>
              <w:pStyle w:val="gosttabletext"/>
              <w:spacing w:before="41" w:after="41" w:line="276" w:lineRule="auto"/>
            </w:pPr>
            <w:r w:rsidRPr="00532AE0">
              <w:t xml:space="preserve">Выбрать и отправить </w:t>
            </w:r>
            <w:proofErr w:type="spellStart"/>
            <w:r w:rsidRPr="00532AE0">
              <w:t>смайл</w:t>
            </w:r>
            <w:proofErr w:type="spellEnd"/>
          </w:p>
        </w:tc>
      </w:tr>
      <w:tr w:rsidR="004C3BC1" w14:paraId="66D9C2B4" w14:textId="77777777" w:rsidTr="00792B7B">
        <w:trPr>
          <w:cantSplit/>
          <w:trHeight w:val="397"/>
        </w:trPr>
        <w:tc>
          <w:tcPr>
            <w:tcW w:w="585" w:type="dxa"/>
          </w:tcPr>
          <w:p w14:paraId="3DA3339D" w14:textId="77777777" w:rsidR="004C3BC1" w:rsidRPr="008308A1" w:rsidRDefault="004C3BC1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05" w:type="dxa"/>
            <w:vAlign w:val="center"/>
          </w:tcPr>
          <w:p w14:paraId="38FFEF71" w14:textId="77777777" w:rsidR="004C3BC1" w:rsidRPr="00567E40" w:rsidRDefault="004C3BC1" w:rsidP="006277DB">
            <w:pPr>
              <w:pStyle w:val="gosttabletextcenter"/>
              <w:spacing w:before="41" w:after="41" w:line="276" w:lineRule="auto"/>
              <w:rPr>
                <w:noProof/>
                <w:lang w:val="ru-RU"/>
              </w:rPr>
            </w:pPr>
            <w:r w:rsidRPr="004C3BC1">
              <w:rPr>
                <w:noProof/>
                <w:lang w:val="ru-RU"/>
              </w:rPr>
              <w:drawing>
                <wp:inline distT="0" distB="0" distL="0" distR="0" wp14:anchorId="7D6AA4B5" wp14:editId="769C2F4A">
                  <wp:extent cx="468052" cy="295275"/>
                  <wp:effectExtent l="0" t="0" r="8255" b="0"/>
                  <wp:docPr id="158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15" b="19884"/>
                          <a:stretch/>
                        </pic:blipFill>
                        <pic:spPr bwMode="auto">
                          <a:xfrm>
                            <a:off x="0" y="0"/>
                            <a:ext cx="473262" cy="298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4D91A0FC" w14:textId="77777777" w:rsidR="004C3BC1" w:rsidRPr="00532AE0" w:rsidRDefault="004C3BC1">
            <w:pPr>
              <w:pStyle w:val="gosttabletext"/>
              <w:spacing w:before="41" w:after="41" w:line="276" w:lineRule="auto"/>
            </w:pPr>
            <w:r>
              <w:t xml:space="preserve">Выбрать и отправить </w:t>
            </w:r>
            <w:proofErr w:type="spellStart"/>
            <w:r>
              <w:t>стикер</w:t>
            </w:r>
            <w:proofErr w:type="spellEnd"/>
            <w:r>
              <w:t xml:space="preserve">, отображается, если </w:t>
            </w:r>
            <w:proofErr w:type="spellStart"/>
            <w:r>
              <w:t>стикеры</w:t>
            </w:r>
            <w:proofErr w:type="spellEnd"/>
            <w:r>
              <w:t xml:space="preserve"> загружены</w:t>
            </w:r>
          </w:p>
        </w:tc>
      </w:tr>
      <w:tr w:rsidR="00532AE0" w14:paraId="2FC67CB9" w14:textId="77777777" w:rsidTr="00792B7B">
        <w:trPr>
          <w:cantSplit/>
          <w:trHeight w:val="397"/>
        </w:trPr>
        <w:tc>
          <w:tcPr>
            <w:tcW w:w="585" w:type="dxa"/>
          </w:tcPr>
          <w:p w14:paraId="4B0F6774" w14:textId="77777777" w:rsidR="00532AE0" w:rsidRPr="008308A1" w:rsidRDefault="00532AE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05" w:type="dxa"/>
            <w:vAlign w:val="center"/>
          </w:tcPr>
          <w:p w14:paraId="2900B4D8" w14:textId="77777777" w:rsidR="00532AE0" w:rsidRPr="00567E40" w:rsidRDefault="0002699C" w:rsidP="006277DB">
            <w:pPr>
              <w:pStyle w:val="gosttabletextcenter"/>
              <w:spacing w:before="41" w:after="41" w:line="276" w:lineRule="auto"/>
            </w:pPr>
            <w:r w:rsidRPr="0002699C">
              <w:rPr>
                <w:noProof/>
                <w:lang w:val="ru-RU"/>
              </w:rPr>
              <w:drawing>
                <wp:inline distT="0" distB="0" distL="0" distR="0" wp14:anchorId="7B30C6B7" wp14:editId="5C9ECC73">
                  <wp:extent cx="498204" cy="29527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663" b="21466"/>
                          <a:stretch/>
                        </pic:blipFill>
                        <pic:spPr bwMode="auto">
                          <a:xfrm>
                            <a:off x="0" y="0"/>
                            <a:ext cx="509620" cy="30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1B2684EF" w14:textId="77777777" w:rsidR="00532AE0" w:rsidRPr="00532AE0" w:rsidRDefault="00532AE0" w:rsidP="006277DB">
            <w:pPr>
              <w:pStyle w:val="gosttabletext"/>
              <w:spacing w:before="41" w:after="41" w:line="276" w:lineRule="auto"/>
            </w:pPr>
            <w:r w:rsidRPr="00532AE0">
              <w:t>Выбрать и отправить шаблон ответа</w:t>
            </w:r>
          </w:p>
        </w:tc>
      </w:tr>
      <w:tr w:rsidR="00532AE0" w14:paraId="6AF52354" w14:textId="77777777" w:rsidTr="00792B7B">
        <w:trPr>
          <w:cantSplit/>
          <w:trHeight w:val="397"/>
        </w:trPr>
        <w:tc>
          <w:tcPr>
            <w:tcW w:w="585" w:type="dxa"/>
          </w:tcPr>
          <w:p w14:paraId="6CAB8C03" w14:textId="77777777" w:rsidR="00532AE0" w:rsidRPr="008308A1" w:rsidRDefault="00532AE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05" w:type="dxa"/>
            <w:vAlign w:val="center"/>
          </w:tcPr>
          <w:p w14:paraId="0C2741E2" w14:textId="77777777" w:rsidR="00532AE0" w:rsidRPr="00567E40" w:rsidRDefault="00532AE0" w:rsidP="006277DB">
            <w:pPr>
              <w:pStyle w:val="gosttabletextcenter"/>
              <w:spacing w:before="41" w:after="41" w:line="276" w:lineRule="auto"/>
            </w:pPr>
            <w:r w:rsidRPr="00567E40">
              <w:rPr>
                <w:noProof/>
                <w:lang w:val="ru-RU"/>
              </w:rPr>
              <w:drawing>
                <wp:inline distT="0" distB="0" distL="0" distR="0" wp14:anchorId="6AB46738" wp14:editId="5D039403">
                  <wp:extent cx="400970" cy="257175"/>
                  <wp:effectExtent l="0" t="0" r="0" b="0"/>
                  <wp:docPr id="236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nd.png"/>
                          <pic:cNvPicPr/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088" b="16942"/>
                          <a:stretch/>
                        </pic:blipFill>
                        <pic:spPr bwMode="auto">
                          <a:xfrm>
                            <a:off x="0" y="0"/>
                            <a:ext cx="407633" cy="261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59173911" w14:textId="77777777" w:rsidR="00532AE0" w:rsidRPr="00532AE0" w:rsidRDefault="00532AE0" w:rsidP="006277DB">
            <w:pPr>
              <w:pStyle w:val="gosttabletext"/>
              <w:spacing w:before="41" w:after="41" w:line="276" w:lineRule="auto"/>
            </w:pPr>
            <w:r w:rsidRPr="00532AE0">
              <w:t>Отправить сообщение</w:t>
            </w:r>
          </w:p>
        </w:tc>
      </w:tr>
      <w:tr w:rsidR="00D96750" w14:paraId="6CBC85A7" w14:textId="77777777" w:rsidTr="00792B7B">
        <w:trPr>
          <w:cantSplit/>
          <w:trHeight w:val="397"/>
        </w:trPr>
        <w:tc>
          <w:tcPr>
            <w:tcW w:w="585" w:type="dxa"/>
          </w:tcPr>
          <w:p w14:paraId="2A783A87" w14:textId="77777777" w:rsidR="00D96750" w:rsidRPr="008308A1" w:rsidRDefault="00D9675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05" w:type="dxa"/>
            <w:vAlign w:val="center"/>
          </w:tcPr>
          <w:p w14:paraId="616A1426" w14:textId="77777777" w:rsidR="00D96750" w:rsidRPr="00567E40" w:rsidRDefault="004C3BC1" w:rsidP="006277DB">
            <w:pPr>
              <w:pStyle w:val="gosttabletextcenter"/>
              <w:spacing w:before="41" w:after="41" w:line="276" w:lineRule="auto"/>
              <w:rPr>
                <w:noProof/>
                <w:lang w:val="ru-RU"/>
              </w:rPr>
            </w:pPr>
            <w:r w:rsidRPr="004C3BC1">
              <w:rPr>
                <w:noProof/>
                <w:lang w:val="ru-RU"/>
              </w:rPr>
              <w:drawing>
                <wp:inline distT="0" distB="0" distL="0" distR="0" wp14:anchorId="6B6296B2" wp14:editId="75ADDDF2">
                  <wp:extent cx="403860" cy="219075"/>
                  <wp:effectExtent l="0" t="0" r="0" b="9525"/>
                  <wp:docPr id="15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614" b="28360"/>
                          <a:stretch/>
                        </pic:blipFill>
                        <pic:spPr bwMode="auto">
                          <a:xfrm>
                            <a:off x="0" y="0"/>
                            <a:ext cx="418409" cy="226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3D93DE1B" w14:textId="77777777" w:rsidR="00D96750" w:rsidRPr="00634986" w:rsidRDefault="00D96750" w:rsidP="006277DB">
            <w:pPr>
              <w:pStyle w:val="gosttabletext"/>
              <w:spacing w:before="41" w:after="41" w:line="276" w:lineRule="auto"/>
              <w:rPr>
                <w:lang w:val="en-US"/>
              </w:rPr>
            </w:pPr>
            <w:r>
              <w:t>Горячие клавиши</w:t>
            </w:r>
          </w:p>
        </w:tc>
      </w:tr>
    </w:tbl>
    <w:p w14:paraId="75EEDD92" w14:textId="2999E771" w:rsidR="00532AE0" w:rsidRDefault="00532AE0" w:rsidP="006277DB">
      <w:pPr>
        <w:pStyle w:val="gostheadernum3"/>
        <w:spacing w:line="276" w:lineRule="auto"/>
      </w:pPr>
      <w:bookmarkStart w:id="84" w:name="_Ref119963911"/>
      <w:bookmarkStart w:id="85" w:name="_Ref119963915"/>
      <w:bookmarkStart w:id="86" w:name="_Toc173165201"/>
      <w:r>
        <w:t xml:space="preserve">Раздел </w:t>
      </w:r>
      <w:r w:rsidR="00164DA7">
        <w:t>«</w:t>
      </w:r>
      <w:proofErr w:type="spellStart"/>
      <w:r>
        <w:t>Дашборд</w:t>
      </w:r>
      <w:proofErr w:type="spellEnd"/>
      <w:r w:rsidR="00164DA7">
        <w:t>»</w:t>
      </w:r>
      <w:bookmarkEnd w:id="84"/>
      <w:bookmarkEnd w:id="85"/>
      <w:bookmarkEnd w:id="86"/>
    </w:p>
    <w:p w14:paraId="67B72DD6" w14:textId="77777777" w:rsidR="00532AE0" w:rsidRPr="00532AE0" w:rsidRDefault="00532AE0" w:rsidP="006277DB">
      <w:pPr>
        <w:pStyle w:val="goststreammain"/>
        <w:spacing w:line="276" w:lineRule="auto"/>
      </w:pPr>
      <w:r w:rsidRPr="00532AE0">
        <w:t xml:space="preserve">Экранные кнопки раздела </w:t>
      </w:r>
      <w:r w:rsidR="00164DA7">
        <w:t>«</w:t>
      </w:r>
      <w:proofErr w:type="spellStart"/>
      <w:r>
        <w:t>Дашборд</w:t>
      </w:r>
      <w:proofErr w:type="spellEnd"/>
      <w:r w:rsidR="00164DA7">
        <w:t>»</w:t>
      </w:r>
      <w:r w:rsidRPr="00532AE0">
        <w:t xml:space="preserve"> представлены в таблице </w:t>
      </w:r>
      <w:r w:rsidR="001374C0">
        <w:fldChar w:fldCharType="begin"/>
      </w:r>
      <w:r w:rsidR="001374C0">
        <w:instrText xml:space="preserve"> REF _Ref48910989 \p \h  \* MERGEFORMAT </w:instrText>
      </w:r>
      <w:r w:rsidR="001374C0">
        <w:fldChar w:fldCharType="separate"/>
      </w:r>
      <w:r w:rsidR="00F93DB5">
        <w:t>ниже</w:t>
      </w:r>
      <w:r w:rsidR="001374C0">
        <w:fldChar w:fldCharType="end"/>
      </w:r>
      <w:r w:rsidRPr="00532AE0">
        <w:t>.</w:t>
      </w:r>
    </w:p>
    <w:p w14:paraId="7966580F" w14:textId="5B5FD426" w:rsidR="00532AE0" w:rsidRDefault="00532AE0" w:rsidP="006277DB">
      <w:pPr>
        <w:pStyle w:val="gosttablename"/>
        <w:spacing w:line="276" w:lineRule="auto"/>
      </w:pPr>
      <w:bookmarkStart w:id="87" w:name="_Ref48910989"/>
      <w:r>
        <w:t xml:space="preserve">Таблица </w:t>
      </w:r>
      <w:r w:rsidR="00933BD5">
        <w:rPr>
          <w:noProof/>
        </w:rPr>
        <w:t>9</w:t>
      </w:r>
      <w:r w:rsidR="00782F26">
        <w:t xml:space="preserve"> — </w:t>
      </w:r>
      <w:r>
        <w:t xml:space="preserve">Экранные кнопки в разделе </w:t>
      </w:r>
      <w:r w:rsidR="00164DA7">
        <w:t>«</w:t>
      </w:r>
      <w:proofErr w:type="spellStart"/>
      <w:r>
        <w:t>Дашборд</w:t>
      </w:r>
      <w:proofErr w:type="spellEnd"/>
      <w:r w:rsidR="00164DA7">
        <w:t>»</w:t>
      </w:r>
      <w:bookmarkEnd w:id="87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74"/>
        <w:gridCol w:w="3816"/>
        <w:gridCol w:w="5805"/>
      </w:tblGrid>
      <w:tr w:rsidR="00532AE0" w:rsidRPr="00625AB2" w14:paraId="4F71CF10" w14:textId="77777777" w:rsidTr="00792B7B">
        <w:trPr>
          <w:cantSplit/>
          <w:trHeight w:val="567"/>
          <w:tblHeader/>
        </w:trPr>
        <w:tc>
          <w:tcPr>
            <w:tcW w:w="574" w:type="dxa"/>
            <w:shd w:val="clear" w:color="auto" w:fill="D9D9D9" w:themeFill="background1" w:themeFillShade="D9"/>
            <w:vAlign w:val="center"/>
          </w:tcPr>
          <w:p w14:paraId="664D382D" w14:textId="77777777" w:rsidR="00532AE0" w:rsidRPr="00625AB2" w:rsidRDefault="00532AE0" w:rsidP="006277DB">
            <w:pPr>
              <w:pStyle w:val="gosttabletop"/>
              <w:spacing w:line="276" w:lineRule="auto"/>
            </w:pPr>
            <w:r w:rsidRPr="00625AB2">
              <w:t>№ п/п</w:t>
            </w:r>
          </w:p>
        </w:tc>
        <w:tc>
          <w:tcPr>
            <w:tcW w:w="3816" w:type="dxa"/>
            <w:shd w:val="clear" w:color="auto" w:fill="D9D9D9" w:themeFill="background1" w:themeFillShade="D9"/>
            <w:vAlign w:val="center"/>
          </w:tcPr>
          <w:p w14:paraId="3B70F296" w14:textId="77777777" w:rsidR="00532AE0" w:rsidRPr="00625AB2" w:rsidRDefault="00532AE0" w:rsidP="006277DB">
            <w:pPr>
              <w:pStyle w:val="gosttabletop"/>
              <w:spacing w:line="276" w:lineRule="auto"/>
            </w:pPr>
            <w:r>
              <w:t>Экранная кнопка</w:t>
            </w:r>
          </w:p>
        </w:tc>
        <w:tc>
          <w:tcPr>
            <w:tcW w:w="5805" w:type="dxa"/>
            <w:shd w:val="clear" w:color="auto" w:fill="D9D9D9" w:themeFill="background1" w:themeFillShade="D9"/>
            <w:vAlign w:val="center"/>
          </w:tcPr>
          <w:p w14:paraId="77172EF8" w14:textId="77777777" w:rsidR="00532AE0" w:rsidRPr="00625AB2" w:rsidRDefault="00532AE0" w:rsidP="006277DB">
            <w:pPr>
              <w:pStyle w:val="gosttabletop"/>
              <w:spacing w:line="276" w:lineRule="auto"/>
            </w:pPr>
            <w:r>
              <w:t>Действие</w:t>
            </w:r>
          </w:p>
        </w:tc>
      </w:tr>
      <w:tr w:rsidR="00532AE0" w14:paraId="2BD5D214" w14:textId="77777777" w:rsidTr="00792B7B">
        <w:trPr>
          <w:cantSplit/>
          <w:trHeight w:val="283"/>
          <w:tblHeader/>
        </w:trPr>
        <w:tc>
          <w:tcPr>
            <w:tcW w:w="574" w:type="dxa"/>
            <w:shd w:val="clear" w:color="auto" w:fill="D9D9D9" w:themeFill="background1" w:themeFillShade="D9"/>
            <w:vAlign w:val="center"/>
          </w:tcPr>
          <w:p w14:paraId="5C21731A" w14:textId="77777777" w:rsidR="00532AE0" w:rsidRPr="00455966" w:rsidRDefault="00532AE0" w:rsidP="00541A4A">
            <w:pPr>
              <w:pStyle w:val="gosttabletop2"/>
              <w:numPr>
                <w:ilvl w:val="0"/>
                <w:numId w:val="17"/>
              </w:numPr>
              <w:spacing w:line="276" w:lineRule="auto"/>
              <w:ind w:left="248" w:hanging="248"/>
            </w:pPr>
          </w:p>
        </w:tc>
        <w:tc>
          <w:tcPr>
            <w:tcW w:w="3816" w:type="dxa"/>
            <w:shd w:val="clear" w:color="auto" w:fill="D9D9D9" w:themeFill="background1" w:themeFillShade="D9"/>
            <w:vAlign w:val="center"/>
          </w:tcPr>
          <w:p w14:paraId="0A498191" w14:textId="77777777" w:rsidR="00532AE0" w:rsidRPr="007F3071" w:rsidRDefault="00532AE0" w:rsidP="006277DB">
            <w:pPr>
              <w:pStyle w:val="gosttabletop2"/>
              <w:spacing w:line="276" w:lineRule="auto"/>
              <w:ind w:left="248" w:hanging="248"/>
            </w:pPr>
          </w:p>
        </w:tc>
        <w:tc>
          <w:tcPr>
            <w:tcW w:w="5805" w:type="dxa"/>
            <w:shd w:val="clear" w:color="auto" w:fill="D9D9D9" w:themeFill="background1" w:themeFillShade="D9"/>
            <w:vAlign w:val="center"/>
          </w:tcPr>
          <w:p w14:paraId="40FC5857" w14:textId="77777777" w:rsidR="00532AE0" w:rsidRPr="00455966" w:rsidRDefault="00532AE0" w:rsidP="006277DB">
            <w:pPr>
              <w:pStyle w:val="gosttabletop2"/>
              <w:spacing w:line="276" w:lineRule="auto"/>
              <w:ind w:left="248" w:hanging="248"/>
            </w:pPr>
          </w:p>
        </w:tc>
      </w:tr>
      <w:tr w:rsidR="00532AE0" w14:paraId="0FEE2BA6" w14:textId="77777777" w:rsidTr="00792B7B">
        <w:trPr>
          <w:cantSplit/>
          <w:trHeight w:val="397"/>
        </w:trPr>
        <w:tc>
          <w:tcPr>
            <w:tcW w:w="574" w:type="dxa"/>
          </w:tcPr>
          <w:p w14:paraId="44E92640" w14:textId="77777777" w:rsidR="00532AE0" w:rsidRPr="008308A1" w:rsidRDefault="00532AE0" w:rsidP="00541A4A">
            <w:pPr>
              <w:pStyle w:val="gosttablerow"/>
              <w:numPr>
                <w:ilvl w:val="0"/>
                <w:numId w:val="18"/>
              </w:numPr>
              <w:spacing w:before="41" w:after="41" w:line="276" w:lineRule="auto"/>
            </w:pPr>
          </w:p>
        </w:tc>
        <w:tc>
          <w:tcPr>
            <w:tcW w:w="3816" w:type="dxa"/>
            <w:vAlign w:val="center"/>
          </w:tcPr>
          <w:p w14:paraId="3F6D4F0D" w14:textId="77777777" w:rsidR="00532AE0" w:rsidRPr="00567E40" w:rsidRDefault="00532AE0" w:rsidP="006277DB">
            <w:pPr>
              <w:pStyle w:val="gosttabletextcenter"/>
              <w:spacing w:before="41" w:after="41" w:line="276" w:lineRule="auto"/>
            </w:pPr>
            <w:r w:rsidRPr="00567E40">
              <w:rPr>
                <w:noProof/>
                <w:lang w:val="ru-RU"/>
              </w:rPr>
              <w:drawing>
                <wp:inline distT="0" distB="0" distL="0" distR="0" wp14:anchorId="21DC59FC" wp14:editId="1772741C">
                  <wp:extent cx="2242268" cy="263040"/>
                  <wp:effectExtent l="0" t="0" r="5715" b="38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Дмитрий\YandexDisk\Скриншоты\2018-07-27_14-45-35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56" b="11105"/>
                          <a:stretch/>
                        </pic:blipFill>
                        <pic:spPr bwMode="auto">
                          <a:xfrm>
                            <a:off x="0" y="0"/>
                            <a:ext cx="2308020" cy="270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5F7E6B7B" w14:textId="77777777" w:rsidR="00532AE0" w:rsidRPr="00532AE0" w:rsidRDefault="00532AE0" w:rsidP="006277DB">
            <w:pPr>
              <w:pStyle w:val="gosttabletext"/>
              <w:spacing w:before="41" w:after="41" w:line="276" w:lineRule="auto"/>
            </w:pPr>
            <w:r>
              <w:t>Выбор диапазона дат для вывода статистики</w:t>
            </w:r>
          </w:p>
        </w:tc>
      </w:tr>
      <w:tr w:rsidR="00532AE0" w14:paraId="72EC33C8" w14:textId="77777777" w:rsidTr="00792B7B">
        <w:trPr>
          <w:cantSplit/>
          <w:trHeight w:val="397"/>
        </w:trPr>
        <w:tc>
          <w:tcPr>
            <w:tcW w:w="574" w:type="dxa"/>
          </w:tcPr>
          <w:p w14:paraId="3F0D2A3D" w14:textId="77777777" w:rsidR="00532AE0" w:rsidRPr="008308A1" w:rsidRDefault="00532AE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6" w:type="dxa"/>
            <w:vAlign w:val="center"/>
          </w:tcPr>
          <w:p w14:paraId="458BEC5F" w14:textId="6D428910" w:rsidR="00532AE0" w:rsidRPr="00567E40" w:rsidRDefault="00532AE0" w:rsidP="00792B7B">
            <w:pPr>
              <w:pStyle w:val="gosttabletextcenter"/>
              <w:spacing w:before="41" w:after="41" w:line="276" w:lineRule="auto"/>
              <w:ind w:left="-120" w:firstLine="120"/>
            </w:pPr>
            <w:r>
              <w:rPr>
                <w:noProof/>
                <w:lang w:val="ru-RU"/>
              </w:rPr>
              <w:drawing>
                <wp:inline distT="0" distB="0" distL="0" distR="0" wp14:anchorId="28E88422" wp14:editId="5F653EE1">
                  <wp:extent cx="2345055" cy="182838"/>
                  <wp:effectExtent l="0" t="0" r="0" b="825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4" t="21547" r="2460" b="5585"/>
                          <a:stretch/>
                        </pic:blipFill>
                        <pic:spPr bwMode="auto">
                          <a:xfrm>
                            <a:off x="0" y="0"/>
                            <a:ext cx="2625942" cy="2047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23F7C278" w14:textId="77777777" w:rsidR="00532AE0" w:rsidRPr="00532AE0" w:rsidRDefault="00532AE0" w:rsidP="006277DB">
            <w:pPr>
              <w:pStyle w:val="gosttabletext"/>
              <w:spacing w:before="41" w:after="41" w:line="276" w:lineRule="auto"/>
            </w:pPr>
            <w:proofErr w:type="spellStart"/>
            <w:r>
              <w:t>Преднастроенные</w:t>
            </w:r>
            <w:proofErr w:type="spellEnd"/>
            <w:r>
              <w:t xml:space="preserve"> диапазоны дат. Рассчитываются от текущей даты.</w:t>
            </w:r>
          </w:p>
        </w:tc>
      </w:tr>
      <w:tr w:rsidR="00532AE0" w14:paraId="7506CC0C" w14:textId="77777777" w:rsidTr="00792B7B">
        <w:trPr>
          <w:cantSplit/>
          <w:trHeight w:val="397"/>
        </w:trPr>
        <w:tc>
          <w:tcPr>
            <w:tcW w:w="574" w:type="dxa"/>
          </w:tcPr>
          <w:p w14:paraId="6A8B76B7" w14:textId="77777777" w:rsidR="00532AE0" w:rsidRPr="008308A1" w:rsidRDefault="00532AE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6" w:type="dxa"/>
            <w:vAlign w:val="center"/>
          </w:tcPr>
          <w:p w14:paraId="03563C73" w14:textId="77777777" w:rsidR="00532AE0" w:rsidRPr="00567E40" w:rsidRDefault="00532AE0" w:rsidP="006277DB">
            <w:pPr>
              <w:pStyle w:val="gosttabletextcenter"/>
              <w:spacing w:before="41" w:after="41" w:line="276" w:lineRule="auto"/>
              <w:rPr>
                <w:noProof/>
              </w:rPr>
            </w:pPr>
            <w:r w:rsidRPr="00567E40">
              <w:rPr>
                <w:noProof/>
                <w:lang w:val="ru-RU"/>
              </w:rPr>
              <w:drawing>
                <wp:inline distT="0" distB="0" distL="0" distR="0" wp14:anchorId="75CE8EE7" wp14:editId="149E1203">
                  <wp:extent cx="401955" cy="323678"/>
                  <wp:effectExtent l="0" t="0" r="0" b="635"/>
                  <wp:docPr id="36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203" b="12023"/>
                          <a:stretch/>
                        </pic:blipFill>
                        <pic:spPr bwMode="auto">
                          <a:xfrm>
                            <a:off x="0" y="0"/>
                            <a:ext cx="408467" cy="328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1E59C5D2" w14:textId="5F2E094B" w:rsidR="00532AE0" w:rsidRPr="00532AE0" w:rsidRDefault="00532AE0" w:rsidP="006277DB">
            <w:pPr>
              <w:pStyle w:val="gosttabletext"/>
              <w:spacing w:before="41" w:after="41" w:line="276" w:lineRule="auto"/>
            </w:pPr>
            <w:r w:rsidRPr="00532AE0">
              <w:t>Сохранить на ПК таблицу по обращениям и работе агентов</w:t>
            </w:r>
          </w:p>
        </w:tc>
      </w:tr>
      <w:tr w:rsidR="00532AE0" w14:paraId="5FFFB9C5" w14:textId="77777777" w:rsidTr="00792B7B">
        <w:trPr>
          <w:cantSplit/>
          <w:trHeight w:val="397"/>
        </w:trPr>
        <w:tc>
          <w:tcPr>
            <w:tcW w:w="574" w:type="dxa"/>
          </w:tcPr>
          <w:p w14:paraId="20CEE27F" w14:textId="77777777" w:rsidR="00532AE0" w:rsidRPr="008308A1" w:rsidRDefault="00532AE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6" w:type="dxa"/>
            <w:vAlign w:val="center"/>
          </w:tcPr>
          <w:p w14:paraId="3BD3D89C" w14:textId="77777777" w:rsidR="00532AE0" w:rsidRPr="00567E40" w:rsidRDefault="00532AE0" w:rsidP="006277DB">
            <w:pPr>
              <w:pStyle w:val="gosttabletextcenter"/>
              <w:spacing w:before="41" w:after="41" w:line="276" w:lineRule="auto"/>
              <w:rPr>
                <w:noProof/>
              </w:rPr>
            </w:pPr>
            <w:r w:rsidRPr="00567E40">
              <w:rPr>
                <w:noProof/>
                <w:lang w:val="ru-RU"/>
              </w:rPr>
              <w:drawing>
                <wp:inline distT="0" distB="0" distL="0" distR="0" wp14:anchorId="7D5F54CC" wp14:editId="74A29202">
                  <wp:extent cx="523240" cy="247304"/>
                  <wp:effectExtent l="0" t="0" r="0" b="63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Дмитрий\YandexDisk\Скриншоты\2018-07-27_15-59-08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369" b="26069"/>
                          <a:stretch/>
                        </pic:blipFill>
                        <pic:spPr bwMode="auto">
                          <a:xfrm>
                            <a:off x="0" y="0"/>
                            <a:ext cx="529348" cy="250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4929B489" w14:textId="77777777" w:rsidR="00532AE0" w:rsidRPr="00532AE0" w:rsidRDefault="00532AE0" w:rsidP="006277DB">
            <w:pPr>
              <w:pStyle w:val="gosttabletext"/>
              <w:spacing w:before="41" w:after="41" w:line="276" w:lineRule="auto"/>
            </w:pPr>
            <w:r w:rsidRPr="00532AE0">
              <w:t>Различные фильтры для отображения только целевой информации</w:t>
            </w:r>
          </w:p>
        </w:tc>
      </w:tr>
      <w:tr w:rsidR="0027314B" w14:paraId="72E45AB3" w14:textId="77777777" w:rsidTr="00792B7B">
        <w:trPr>
          <w:cantSplit/>
          <w:trHeight w:val="397"/>
        </w:trPr>
        <w:tc>
          <w:tcPr>
            <w:tcW w:w="574" w:type="dxa"/>
          </w:tcPr>
          <w:p w14:paraId="708697C6" w14:textId="77777777" w:rsidR="0027314B" w:rsidRPr="008308A1" w:rsidRDefault="0027314B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6" w:type="dxa"/>
            <w:vAlign w:val="center"/>
          </w:tcPr>
          <w:p w14:paraId="767985A1" w14:textId="77777777" w:rsidR="0027314B" w:rsidRPr="00567E40" w:rsidRDefault="0027314B" w:rsidP="006277DB">
            <w:pPr>
              <w:pStyle w:val="gosttabletextcenter"/>
              <w:spacing w:before="41" w:after="41" w:line="276" w:lineRule="auto"/>
              <w:rPr>
                <w:noProof/>
                <w:lang w:val="ru-RU"/>
              </w:rPr>
            </w:pPr>
            <w:r w:rsidRPr="0027314B">
              <w:rPr>
                <w:noProof/>
                <w:lang w:val="ru-RU"/>
              </w:rPr>
              <w:drawing>
                <wp:inline distT="0" distB="0" distL="0" distR="0" wp14:anchorId="6E89EBFA" wp14:editId="175E4A8A">
                  <wp:extent cx="1107055" cy="36195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506" b="15379"/>
                          <a:stretch/>
                        </pic:blipFill>
                        <pic:spPr bwMode="auto">
                          <a:xfrm>
                            <a:off x="0" y="0"/>
                            <a:ext cx="1116245" cy="36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2F0877B0" w14:textId="77777777" w:rsidR="0027314B" w:rsidRPr="0027314B" w:rsidRDefault="0027314B" w:rsidP="006277DB">
            <w:pPr>
              <w:pStyle w:val="gosttabletext"/>
              <w:spacing w:before="41" w:after="41" w:line="276" w:lineRule="auto"/>
            </w:pPr>
            <w:r>
              <w:t>Применить установленные значения для фильтрации отображаемых данных</w:t>
            </w:r>
          </w:p>
        </w:tc>
      </w:tr>
      <w:tr w:rsidR="0027314B" w14:paraId="561BC588" w14:textId="77777777" w:rsidTr="00792B7B">
        <w:trPr>
          <w:cantSplit/>
          <w:trHeight w:val="397"/>
        </w:trPr>
        <w:tc>
          <w:tcPr>
            <w:tcW w:w="574" w:type="dxa"/>
          </w:tcPr>
          <w:p w14:paraId="3D7874F9" w14:textId="77777777" w:rsidR="0027314B" w:rsidRPr="008308A1" w:rsidRDefault="0027314B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6" w:type="dxa"/>
            <w:vAlign w:val="center"/>
          </w:tcPr>
          <w:p w14:paraId="512C3651" w14:textId="77777777" w:rsidR="0027314B" w:rsidRPr="0027314B" w:rsidRDefault="0027314B" w:rsidP="006277DB">
            <w:pPr>
              <w:pStyle w:val="gosttabletextcenter"/>
              <w:spacing w:before="41" w:after="41" w:line="276" w:lineRule="auto"/>
              <w:rPr>
                <w:noProof/>
                <w:lang w:val="ru-RU"/>
              </w:rPr>
            </w:pPr>
            <w:r w:rsidRPr="0027314B">
              <w:rPr>
                <w:noProof/>
                <w:lang w:val="ru-RU"/>
              </w:rPr>
              <w:drawing>
                <wp:inline distT="0" distB="0" distL="0" distR="0" wp14:anchorId="69883083" wp14:editId="6622D8AF">
                  <wp:extent cx="382785" cy="371527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785" cy="371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282CB4AB" w14:textId="77777777" w:rsidR="0027314B" w:rsidRDefault="0027314B" w:rsidP="006277DB">
            <w:pPr>
              <w:pStyle w:val="gosttabletext"/>
              <w:spacing w:before="41" w:after="41" w:line="276" w:lineRule="auto"/>
            </w:pPr>
            <w:r>
              <w:t>Сбросить установленные значения для фильтрации отображаемых данных</w:t>
            </w:r>
          </w:p>
        </w:tc>
      </w:tr>
      <w:tr w:rsidR="00532AE0" w:rsidRPr="000F10F9" w14:paraId="009567B3" w14:textId="77777777" w:rsidTr="00792B7B">
        <w:trPr>
          <w:cantSplit/>
          <w:trHeight w:val="397"/>
        </w:trPr>
        <w:tc>
          <w:tcPr>
            <w:tcW w:w="574" w:type="dxa"/>
          </w:tcPr>
          <w:p w14:paraId="30993E6B" w14:textId="77777777" w:rsidR="00532AE0" w:rsidRPr="008308A1" w:rsidRDefault="00532AE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6" w:type="dxa"/>
            <w:vAlign w:val="center"/>
          </w:tcPr>
          <w:p w14:paraId="01FC493F" w14:textId="25663945" w:rsidR="00532AE0" w:rsidRPr="00567E40" w:rsidRDefault="001374C0" w:rsidP="006277DB">
            <w:pPr>
              <w:pStyle w:val="gosttabletextcenter"/>
              <w:spacing w:before="41" w:after="41" w:line="276" w:lineRule="auto"/>
              <w:rPr>
                <w:noProof/>
              </w:rPr>
            </w:pPr>
            <w:r w:rsidRPr="001374C0">
              <w:rPr>
                <w:noProof/>
                <w:lang w:val="ru-RU"/>
              </w:rPr>
              <w:drawing>
                <wp:inline distT="0" distB="0" distL="0" distR="0" wp14:anchorId="5DAFD4E5" wp14:editId="70489C35">
                  <wp:extent cx="931545" cy="180927"/>
                  <wp:effectExtent l="0" t="0" r="1905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749" r="5357" b="19045"/>
                          <a:stretch/>
                        </pic:blipFill>
                        <pic:spPr bwMode="auto">
                          <a:xfrm>
                            <a:off x="0" y="0"/>
                            <a:ext cx="971525" cy="188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4692961B" w14:textId="77777777" w:rsidR="00532AE0" w:rsidRPr="00532AE0" w:rsidRDefault="00532AE0" w:rsidP="006277DB">
            <w:pPr>
              <w:pStyle w:val="gosttabletext"/>
              <w:spacing w:before="41" w:after="41" w:line="276" w:lineRule="auto"/>
            </w:pPr>
            <w:r w:rsidRPr="00532AE0">
              <w:t>Перейти во вкладку обращений</w:t>
            </w:r>
          </w:p>
        </w:tc>
      </w:tr>
      <w:tr w:rsidR="00532AE0" w14:paraId="694EBB8E" w14:textId="77777777" w:rsidTr="00792B7B">
        <w:trPr>
          <w:cantSplit/>
          <w:trHeight w:val="397"/>
        </w:trPr>
        <w:tc>
          <w:tcPr>
            <w:tcW w:w="574" w:type="dxa"/>
          </w:tcPr>
          <w:p w14:paraId="7EB7F8FE" w14:textId="77777777" w:rsidR="00532AE0" w:rsidRPr="008308A1" w:rsidRDefault="00532AE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6" w:type="dxa"/>
            <w:vAlign w:val="center"/>
          </w:tcPr>
          <w:p w14:paraId="72D8269A" w14:textId="36AE0D06" w:rsidR="00532AE0" w:rsidRPr="00567E40" w:rsidRDefault="001374C0" w:rsidP="006277DB">
            <w:pPr>
              <w:pStyle w:val="gosttabletextcenter"/>
              <w:spacing w:before="41" w:after="41" w:line="276" w:lineRule="auto"/>
              <w:rPr>
                <w:noProof/>
              </w:rPr>
            </w:pPr>
            <w:r w:rsidRPr="001374C0">
              <w:rPr>
                <w:noProof/>
                <w:lang w:val="ru-RU"/>
              </w:rPr>
              <w:drawing>
                <wp:inline distT="0" distB="0" distL="0" distR="0" wp14:anchorId="4E36629D" wp14:editId="78F93205">
                  <wp:extent cx="902970" cy="190500"/>
                  <wp:effectExtent l="0" t="0" r="0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977"/>
                          <a:stretch/>
                        </pic:blipFill>
                        <pic:spPr bwMode="auto">
                          <a:xfrm>
                            <a:off x="0" y="0"/>
                            <a:ext cx="909416" cy="191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694DD0C3" w14:textId="77777777" w:rsidR="00532AE0" w:rsidRPr="00532AE0" w:rsidRDefault="00532AE0" w:rsidP="006277DB">
            <w:pPr>
              <w:pStyle w:val="gosttabletext"/>
              <w:spacing w:before="41" w:after="41" w:line="276" w:lineRule="auto"/>
            </w:pPr>
            <w:r w:rsidRPr="00532AE0">
              <w:t>Перейти во вкладку статистик</w:t>
            </w:r>
            <w:r>
              <w:t>и</w:t>
            </w:r>
          </w:p>
        </w:tc>
      </w:tr>
      <w:tr w:rsidR="008034D7" w14:paraId="340CE419" w14:textId="77777777" w:rsidTr="00792B7B">
        <w:trPr>
          <w:cantSplit/>
          <w:trHeight w:val="397"/>
        </w:trPr>
        <w:tc>
          <w:tcPr>
            <w:tcW w:w="574" w:type="dxa"/>
          </w:tcPr>
          <w:p w14:paraId="663D2BCA" w14:textId="77777777" w:rsidR="008034D7" w:rsidRPr="008308A1" w:rsidRDefault="008034D7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6" w:type="dxa"/>
            <w:vAlign w:val="center"/>
          </w:tcPr>
          <w:p w14:paraId="53C5DB5E" w14:textId="70CC1E72" w:rsidR="008034D7" w:rsidRPr="009C67BA" w:rsidRDefault="00D26702" w:rsidP="006277DB">
            <w:pPr>
              <w:pStyle w:val="gosttabletextcenter"/>
              <w:spacing w:before="41" w:after="41" w:line="276" w:lineRule="auto"/>
              <w:rPr>
                <w:noProof/>
                <w:color w:val="FF0000"/>
                <w:lang w:val="ru-RU"/>
              </w:rPr>
            </w:pPr>
            <w:r>
              <w:rPr>
                <w:noProof/>
                <w:color w:val="FF0000"/>
                <w:lang w:val="ru-RU"/>
              </w:rPr>
              <w:drawing>
                <wp:inline distT="0" distB="0" distL="0" distR="0" wp14:anchorId="61B8E8A8" wp14:editId="28B9262B">
                  <wp:extent cx="857370" cy="285790"/>
                  <wp:effectExtent l="0" t="0" r="0" b="0"/>
                  <wp:docPr id="773" name="Рисунок 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3" name="Untitled(31).png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370" cy="285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687D9012" w14:textId="79ECF38F" w:rsidR="008034D7" w:rsidRPr="008034D7" w:rsidRDefault="008034D7" w:rsidP="006277DB">
            <w:pPr>
              <w:pStyle w:val="gosttabletext"/>
              <w:spacing w:before="41" w:after="41" w:line="276" w:lineRule="auto"/>
            </w:pPr>
            <w:r w:rsidRPr="008034D7">
              <w:t>Сбро</w:t>
            </w:r>
            <w:r>
              <w:t xml:space="preserve">с чек-боксов со всех выбранных </w:t>
            </w:r>
            <w:proofErr w:type="spellStart"/>
            <w:r>
              <w:t>скилл</w:t>
            </w:r>
            <w:proofErr w:type="spellEnd"/>
            <w:r>
              <w:t>-групп в мониторинге нагрузки</w:t>
            </w:r>
          </w:p>
        </w:tc>
      </w:tr>
    </w:tbl>
    <w:p w14:paraId="0C7E13F3" w14:textId="38A73371" w:rsidR="00532AE0" w:rsidRDefault="00532AE0" w:rsidP="006277DB">
      <w:pPr>
        <w:pStyle w:val="gostheadernum3"/>
        <w:spacing w:line="276" w:lineRule="auto"/>
      </w:pPr>
      <w:bookmarkStart w:id="88" w:name="_Ref74137389"/>
      <w:bookmarkStart w:id="89" w:name="_Ref74137397"/>
      <w:bookmarkStart w:id="90" w:name="_Ref74137412"/>
      <w:bookmarkStart w:id="91" w:name="_Ref74137416"/>
      <w:bookmarkStart w:id="92" w:name="_Toc173165202"/>
      <w:r>
        <w:t xml:space="preserve">Раздел </w:t>
      </w:r>
      <w:r w:rsidR="00164DA7">
        <w:t>«</w:t>
      </w:r>
      <w:r>
        <w:t>Настройки</w:t>
      </w:r>
      <w:r w:rsidR="00164DA7">
        <w:t>»</w:t>
      </w:r>
      <w:bookmarkEnd w:id="88"/>
      <w:bookmarkEnd w:id="89"/>
      <w:bookmarkEnd w:id="90"/>
      <w:bookmarkEnd w:id="91"/>
      <w:bookmarkEnd w:id="92"/>
    </w:p>
    <w:p w14:paraId="5BD01131" w14:textId="77777777" w:rsidR="00532AE0" w:rsidRDefault="00532AE0" w:rsidP="006277DB">
      <w:pPr>
        <w:pStyle w:val="goststreammain"/>
        <w:spacing w:line="276" w:lineRule="auto"/>
      </w:pPr>
      <w:r w:rsidRPr="00532AE0">
        <w:t xml:space="preserve">Экранные кнопки раздела </w:t>
      </w:r>
      <w:r w:rsidR="00164DA7">
        <w:t>«</w:t>
      </w:r>
      <w:r>
        <w:t>Настройки</w:t>
      </w:r>
      <w:r w:rsidR="00164DA7">
        <w:t>»</w:t>
      </w:r>
      <w:r w:rsidRPr="00532AE0">
        <w:t xml:space="preserve"> представлены в таблице </w:t>
      </w:r>
      <w:r w:rsidR="001374C0">
        <w:fldChar w:fldCharType="begin"/>
      </w:r>
      <w:r w:rsidR="001374C0">
        <w:instrText xml:space="preserve"> REF _Ref48911031 \p \h  \* MERGEFORMAT </w:instrText>
      </w:r>
      <w:r w:rsidR="001374C0">
        <w:fldChar w:fldCharType="separate"/>
      </w:r>
      <w:r w:rsidR="00F93DB5">
        <w:t>ниже</w:t>
      </w:r>
      <w:r w:rsidR="001374C0">
        <w:fldChar w:fldCharType="end"/>
      </w:r>
      <w:r w:rsidRPr="00532AE0">
        <w:t>.</w:t>
      </w:r>
    </w:p>
    <w:p w14:paraId="58305C51" w14:textId="5EEE9474" w:rsidR="00532AE0" w:rsidRDefault="00532AE0" w:rsidP="006277DB">
      <w:pPr>
        <w:pStyle w:val="gosttablename"/>
        <w:spacing w:line="276" w:lineRule="auto"/>
      </w:pPr>
      <w:bookmarkStart w:id="93" w:name="_Ref48911031"/>
      <w:r>
        <w:lastRenderedPageBreak/>
        <w:t xml:space="preserve">Таблица </w:t>
      </w:r>
      <w:r w:rsidR="00933BD5">
        <w:t>10</w:t>
      </w:r>
      <w:r w:rsidR="00782F26">
        <w:t xml:space="preserve"> — </w:t>
      </w:r>
      <w:r>
        <w:t xml:space="preserve">Экранные кнопки в разделе </w:t>
      </w:r>
      <w:r w:rsidR="00164DA7">
        <w:t>«</w:t>
      </w:r>
      <w:r>
        <w:t>Настройки</w:t>
      </w:r>
      <w:r w:rsidR="00164DA7">
        <w:t>»</w:t>
      </w:r>
      <w:bookmarkEnd w:id="9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71"/>
        <w:gridCol w:w="3819"/>
        <w:gridCol w:w="5805"/>
      </w:tblGrid>
      <w:tr w:rsidR="00532AE0" w:rsidRPr="00625AB2" w14:paraId="4EEB7A26" w14:textId="77777777" w:rsidTr="00591174">
        <w:trPr>
          <w:cantSplit/>
          <w:trHeight w:val="567"/>
          <w:tblHeader/>
        </w:trPr>
        <w:tc>
          <w:tcPr>
            <w:tcW w:w="571" w:type="dxa"/>
            <w:shd w:val="clear" w:color="auto" w:fill="D9D9D9" w:themeFill="background1" w:themeFillShade="D9"/>
            <w:vAlign w:val="center"/>
          </w:tcPr>
          <w:p w14:paraId="52526F42" w14:textId="77777777" w:rsidR="00532AE0" w:rsidRPr="00625AB2" w:rsidRDefault="00532AE0" w:rsidP="006277DB">
            <w:pPr>
              <w:pStyle w:val="gosttabletop"/>
              <w:spacing w:line="276" w:lineRule="auto"/>
            </w:pPr>
            <w:r w:rsidRPr="00625AB2">
              <w:t>№ п/п</w:t>
            </w:r>
          </w:p>
        </w:tc>
        <w:tc>
          <w:tcPr>
            <w:tcW w:w="3819" w:type="dxa"/>
            <w:shd w:val="clear" w:color="auto" w:fill="D9D9D9" w:themeFill="background1" w:themeFillShade="D9"/>
            <w:vAlign w:val="center"/>
          </w:tcPr>
          <w:p w14:paraId="3F831D07" w14:textId="77777777" w:rsidR="00532AE0" w:rsidRPr="00625AB2" w:rsidRDefault="00532AE0" w:rsidP="006277DB">
            <w:pPr>
              <w:pStyle w:val="gosttabletop"/>
              <w:spacing w:line="276" w:lineRule="auto"/>
            </w:pPr>
            <w:r>
              <w:t>Экранная кнопка</w:t>
            </w:r>
          </w:p>
        </w:tc>
        <w:tc>
          <w:tcPr>
            <w:tcW w:w="5805" w:type="dxa"/>
            <w:shd w:val="clear" w:color="auto" w:fill="D9D9D9" w:themeFill="background1" w:themeFillShade="D9"/>
            <w:vAlign w:val="center"/>
          </w:tcPr>
          <w:p w14:paraId="23FD7E85" w14:textId="77777777" w:rsidR="00532AE0" w:rsidRPr="00625AB2" w:rsidRDefault="00532AE0" w:rsidP="006277DB">
            <w:pPr>
              <w:pStyle w:val="gosttabletop"/>
              <w:spacing w:line="276" w:lineRule="auto"/>
            </w:pPr>
            <w:r>
              <w:t>Действие</w:t>
            </w:r>
          </w:p>
        </w:tc>
      </w:tr>
      <w:tr w:rsidR="00532AE0" w14:paraId="0414D5D6" w14:textId="77777777" w:rsidTr="00591174">
        <w:trPr>
          <w:cantSplit/>
          <w:trHeight w:val="283"/>
          <w:tblHeader/>
        </w:trPr>
        <w:tc>
          <w:tcPr>
            <w:tcW w:w="571" w:type="dxa"/>
            <w:shd w:val="clear" w:color="auto" w:fill="D9D9D9" w:themeFill="background1" w:themeFillShade="D9"/>
            <w:vAlign w:val="center"/>
          </w:tcPr>
          <w:p w14:paraId="3AB9E8BC" w14:textId="77777777" w:rsidR="00532AE0" w:rsidRPr="00455966" w:rsidRDefault="00532AE0" w:rsidP="00541A4A">
            <w:pPr>
              <w:pStyle w:val="gosttabletop2"/>
              <w:numPr>
                <w:ilvl w:val="0"/>
                <w:numId w:val="19"/>
              </w:numPr>
              <w:spacing w:line="276" w:lineRule="auto"/>
              <w:ind w:left="248" w:hanging="248"/>
            </w:pPr>
          </w:p>
        </w:tc>
        <w:tc>
          <w:tcPr>
            <w:tcW w:w="3819" w:type="dxa"/>
            <w:shd w:val="clear" w:color="auto" w:fill="D9D9D9" w:themeFill="background1" w:themeFillShade="D9"/>
            <w:vAlign w:val="center"/>
          </w:tcPr>
          <w:p w14:paraId="0922417A" w14:textId="77777777" w:rsidR="00532AE0" w:rsidRPr="007F3071" w:rsidRDefault="00532AE0" w:rsidP="006277DB">
            <w:pPr>
              <w:pStyle w:val="gosttabletop2"/>
              <w:spacing w:line="276" w:lineRule="auto"/>
              <w:ind w:left="248" w:hanging="248"/>
            </w:pPr>
          </w:p>
        </w:tc>
        <w:tc>
          <w:tcPr>
            <w:tcW w:w="5805" w:type="dxa"/>
            <w:shd w:val="clear" w:color="auto" w:fill="D9D9D9" w:themeFill="background1" w:themeFillShade="D9"/>
            <w:vAlign w:val="center"/>
          </w:tcPr>
          <w:p w14:paraId="02369C3F" w14:textId="77777777" w:rsidR="00532AE0" w:rsidRPr="00455966" w:rsidRDefault="00532AE0" w:rsidP="006277DB">
            <w:pPr>
              <w:pStyle w:val="gosttabletop2"/>
              <w:spacing w:line="276" w:lineRule="auto"/>
              <w:ind w:left="248" w:hanging="248"/>
            </w:pPr>
          </w:p>
        </w:tc>
      </w:tr>
      <w:tr w:rsidR="006C1910" w14:paraId="5BCDCABD" w14:textId="77777777" w:rsidTr="00591174">
        <w:trPr>
          <w:cantSplit/>
          <w:trHeight w:val="397"/>
        </w:trPr>
        <w:tc>
          <w:tcPr>
            <w:tcW w:w="571" w:type="dxa"/>
          </w:tcPr>
          <w:p w14:paraId="2E5C2805" w14:textId="77777777" w:rsidR="006C1910" w:rsidRPr="008308A1" w:rsidRDefault="006C1910" w:rsidP="00541A4A">
            <w:pPr>
              <w:pStyle w:val="gosttablerow"/>
              <w:numPr>
                <w:ilvl w:val="0"/>
                <w:numId w:val="20"/>
              </w:numPr>
              <w:spacing w:before="41" w:after="41" w:line="276" w:lineRule="auto"/>
            </w:pPr>
          </w:p>
        </w:tc>
        <w:tc>
          <w:tcPr>
            <w:tcW w:w="3819" w:type="dxa"/>
            <w:vAlign w:val="center"/>
          </w:tcPr>
          <w:p w14:paraId="207817E8" w14:textId="77777777" w:rsidR="006C1910" w:rsidRPr="00567E40" w:rsidRDefault="006C1910" w:rsidP="006277DB">
            <w:pPr>
              <w:pStyle w:val="gosttabletextcenter"/>
              <w:spacing w:before="41" w:after="41" w:line="276" w:lineRule="auto"/>
            </w:pPr>
            <w:r w:rsidRPr="00567E40">
              <w:rPr>
                <w:noProof/>
                <w:lang w:val="ru-RU"/>
              </w:rPr>
              <w:drawing>
                <wp:inline distT="0" distB="0" distL="0" distR="0" wp14:anchorId="5B0DA1FD" wp14:editId="1C0016CA">
                  <wp:extent cx="1070229" cy="184205"/>
                  <wp:effectExtent l="0" t="0" r="0" b="635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Дмитрий\YandexDisk\Скриншоты\2018-07-30_12-05-47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678" b="28858"/>
                          <a:stretch/>
                        </pic:blipFill>
                        <pic:spPr bwMode="auto">
                          <a:xfrm>
                            <a:off x="0" y="0"/>
                            <a:ext cx="1072763" cy="184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3A39F08B" w14:textId="77777777" w:rsidR="006C1910" w:rsidRPr="006C1910" w:rsidRDefault="006C1910" w:rsidP="006277DB">
            <w:pPr>
              <w:pStyle w:val="gosttabletext"/>
              <w:spacing w:before="41" w:after="41" w:line="276" w:lineRule="auto"/>
            </w:pPr>
            <w:r w:rsidRPr="006C1910">
              <w:t>Перейти во вкладку Шаблоны</w:t>
            </w:r>
          </w:p>
        </w:tc>
      </w:tr>
      <w:tr w:rsidR="006C1910" w14:paraId="41B64D73" w14:textId="77777777" w:rsidTr="00591174">
        <w:trPr>
          <w:cantSplit/>
          <w:trHeight w:val="397"/>
        </w:trPr>
        <w:tc>
          <w:tcPr>
            <w:tcW w:w="571" w:type="dxa"/>
          </w:tcPr>
          <w:p w14:paraId="089FFB1F" w14:textId="77777777" w:rsidR="006C1910" w:rsidRPr="008308A1" w:rsidRDefault="006C191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9" w:type="dxa"/>
            <w:vAlign w:val="center"/>
          </w:tcPr>
          <w:p w14:paraId="7C717E11" w14:textId="77777777" w:rsidR="006C1910" w:rsidRPr="00567E40" w:rsidRDefault="006C1910" w:rsidP="006277DB">
            <w:pPr>
              <w:pStyle w:val="gosttabletextcenter"/>
              <w:spacing w:before="41" w:after="41" w:line="276" w:lineRule="auto"/>
            </w:pPr>
            <w:r w:rsidRPr="00567E40">
              <w:rPr>
                <w:noProof/>
                <w:lang w:val="ru-RU"/>
              </w:rPr>
              <w:drawing>
                <wp:inline distT="0" distB="0" distL="0" distR="0" wp14:anchorId="63B3EF3D" wp14:editId="42E2AF72">
                  <wp:extent cx="1079918" cy="172176"/>
                  <wp:effectExtent l="0" t="0" r="635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Дмитрий\YandexDisk\Скриншоты\2018-07-30_12-07-2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702" b="21154"/>
                          <a:stretch/>
                        </pic:blipFill>
                        <pic:spPr bwMode="auto">
                          <a:xfrm>
                            <a:off x="0" y="0"/>
                            <a:ext cx="1158462" cy="184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28FE6004" w14:textId="77777777" w:rsidR="006C1910" w:rsidRPr="006C1910" w:rsidRDefault="006C1910" w:rsidP="006277DB">
            <w:pPr>
              <w:pStyle w:val="gosttabletext"/>
              <w:spacing w:before="41" w:after="41" w:line="276" w:lineRule="auto"/>
            </w:pPr>
            <w:r w:rsidRPr="006C1910">
              <w:t>Перейти во вкладку Сотрудники</w:t>
            </w:r>
          </w:p>
        </w:tc>
      </w:tr>
      <w:tr w:rsidR="006C1910" w14:paraId="338FDD26" w14:textId="77777777" w:rsidTr="00591174">
        <w:trPr>
          <w:cantSplit/>
          <w:trHeight w:val="397"/>
        </w:trPr>
        <w:tc>
          <w:tcPr>
            <w:tcW w:w="571" w:type="dxa"/>
          </w:tcPr>
          <w:p w14:paraId="09C60002" w14:textId="77777777" w:rsidR="006C1910" w:rsidRPr="008308A1" w:rsidRDefault="006C191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9" w:type="dxa"/>
            <w:vAlign w:val="center"/>
          </w:tcPr>
          <w:p w14:paraId="0BFB0E4B" w14:textId="77777777" w:rsidR="006C1910" w:rsidRPr="00567E40" w:rsidRDefault="006C1910" w:rsidP="006277DB">
            <w:pPr>
              <w:pStyle w:val="gosttabletextcenter"/>
              <w:spacing w:before="41" w:after="41" w:line="276" w:lineRule="auto"/>
              <w:rPr>
                <w:noProof/>
              </w:rPr>
            </w:pPr>
            <w:r w:rsidRPr="00567E40">
              <w:rPr>
                <w:noProof/>
                <w:lang w:val="ru-RU"/>
              </w:rPr>
              <w:drawing>
                <wp:inline distT="0" distB="0" distL="0" distR="0" wp14:anchorId="2923DFE5" wp14:editId="53792829">
                  <wp:extent cx="879203" cy="21750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Дмитрий\YandexDisk\Скриншоты\2018-07-30_12-08-4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81" t="8677" b="26071"/>
                          <a:stretch/>
                        </pic:blipFill>
                        <pic:spPr bwMode="auto">
                          <a:xfrm>
                            <a:off x="0" y="0"/>
                            <a:ext cx="924225" cy="228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39600440" w14:textId="77777777" w:rsidR="006C1910" w:rsidRPr="006C1910" w:rsidRDefault="006C1910" w:rsidP="006277DB">
            <w:pPr>
              <w:pStyle w:val="gosttabletext"/>
              <w:spacing w:before="41" w:after="41" w:line="276" w:lineRule="auto"/>
            </w:pPr>
            <w:r w:rsidRPr="006C1910">
              <w:t>Перейти во вкладку Каналы</w:t>
            </w:r>
          </w:p>
        </w:tc>
      </w:tr>
      <w:tr w:rsidR="004A3322" w14:paraId="35C16A5D" w14:textId="77777777" w:rsidTr="00591174">
        <w:trPr>
          <w:cantSplit/>
          <w:trHeight w:val="397"/>
        </w:trPr>
        <w:tc>
          <w:tcPr>
            <w:tcW w:w="571" w:type="dxa"/>
          </w:tcPr>
          <w:p w14:paraId="3123C2BD" w14:textId="77777777" w:rsidR="004A3322" w:rsidRPr="008308A1" w:rsidRDefault="004A3322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9" w:type="dxa"/>
            <w:vAlign w:val="center"/>
          </w:tcPr>
          <w:p w14:paraId="43F28E86" w14:textId="77777777" w:rsidR="004A3322" w:rsidRPr="00567E40" w:rsidRDefault="004A3322" w:rsidP="006277DB">
            <w:pPr>
              <w:pStyle w:val="gosttabletextcenter"/>
              <w:spacing w:before="41" w:after="41" w:line="276" w:lineRule="auto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220CE0DC" wp14:editId="35582F78">
                  <wp:extent cx="2266122" cy="175740"/>
                  <wp:effectExtent l="0" t="0" r="1270" b="0"/>
                  <wp:docPr id="282" name="Рисунок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3" t="24590" r="2270" b="23497"/>
                          <a:stretch/>
                        </pic:blipFill>
                        <pic:spPr bwMode="auto">
                          <a:xfrm>
                            <a:off x="0" y="0"/>
                            <a:ext cx="2314429" cy="179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4B52778E" w14:textId="77777777" w:rsidR="004A3322" w:rsidRPr="006C1910" w:rsidRDefault="004A3322" w:rsidP="006277DB">
            <w:pPr>
              <w:pStyle w:val="gosttabletext"/>
              <w:spacing w:before="41" w:after="41" w:line="276" w:lineRule="auto"/>
            </w:pPr>
            <w:r>
              <w:t>Перейти во вкладку Экстренные уведомления</w:t>
            </w:r>
          </w:p>
        </w:tc>
      </w:tr>
      <w:tr w:rsidR="006C1910" w14:paraId="1C5D1953" w14:textId="77777777" w:rsidTr="00591174">
        <w:trPr>
          <w:cantSplit/>
          <w:trHeight w:val="397"/>
        </w:trPr>
        <w:tc>
          <w:tcPr>
            <w:tcW w:w="571" w:type="dxa"/>
          </w:tcPr>
          <w:p w14:paraId="581A3B37" w14:textId="77777777" w:rsidR="006C1910" w:rsidRPr="008308A1" w:rsidRDefault="006C191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9" w:type="dxa"/>
            <w:vAlign w:val="center"/>
          </w:tcPr>
          <w:p w14:paraId="015E8720" w14:textId="77777777" w:rsidR="006C1910" w:rsidRPr="00567E40" w:rsidRDefault="006C1910" w:rsidP="006277DB">
            <w:pPr>
              <w:pStyle w:val="gosttabletextcenter"/>
              <w:spacing w:before="41" w:after="41" w:line="276" w:lineRule="auto"/>
              <w:rPr>
                <w:noProof/>
              </w:rPr>
            </w:pPr>
            <w:r w:rsidRPr="00567E40">
              <w:rPr>
                <w:noProof/>
                <w:lang w:val="ru-RU"/>
              </w:rPr>
              <w:drawing>
                <wp:inline distT="0" distB="0" distL="0" distR="0" wp14:anchorId="2414A5BD" wp14:editId="5B1FDBD9">
                  <wp:extent cx="599847" cy="165823"/>
                  <wp:effectExtent l="0" t="0" r="0" b="5715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Дмитрий\YandexDisk\Скриншоты\2018-07-30_12-11-59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167" b="22916"/>
                          <a:stretch/>
                        </pic:blipFill>
                        <pic:spPr bwMode="auto">
                          <a:xfrm>
                            <a:off x="0" y="0"/>
                            <a:ext cx="621477" cy="171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22727772" w14:textId="77777777" w:rsidR="006C1910" w:rsidRPr="006C1910" w:rsidRDefault="006C1910" w:rsidP="006277DB">
            <w:pPr>
              <w:pStyle w:val="gosttabletext"/>
              <w:spacing w:before="41" w:after="41" w:line="276" w:lineRule="auto"/>
            </w:pPr>
            <w:r w:rsidRPr="006C1910">
              <w:t>Перейти во вкладку Роли</w:t>
            </w:r>
          </w:p>
        </w:tc>
      </w:tr>
      <w:tr w:rsidR="006C1910" w14:paraId="25495A6F" w14:textId="77777777" w:rsidTr="00591174">
        <w:trPr>
          <w:cantSplit/>
          <w:trHeight w:val="397"/>
        </w:trPr>
        <w:tc>
          <w:tcPr>
            <w:tcW w:w="571" w:type="dxa"/>
          </w:tcPr>
          <w:p w14:paraId="3AA13A04" w14:textId="77777777" w:rsidR="006C1910" w:rsidRPr="008308A1" w:rsidRDefault="006C191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9" w:type="dxa"/>
            <w:vAlign w:val="center"/>
          </w:tcPr>
          <w:p w14:paraId="563B77C4" w14:textId="77777777" w:rsidR="006C1910" w:rsidRPr="00567E40" w:rsidRDefault="006C1910" w:rsidP="006277DB">
            <w:pPr>
              <w:pStyle w:val="gosttabletextcenter"/>
              <w:spacing w:before="41" w:after="41" w:line="276" w:lineRule="auto"/>
              <w:rPr>
                <w:noProof/>
              </w:rPr>
            </w:pPr>
            <w:r w:rsidRPr="00567E40">
              <w:rPr>
                <w:noProof/>
                <w:lang w:val="ru-RU"/>
              </w:rPr>
              <w:drawing>
                <wp:inline distT="0" distB="0" distL="0" distR="0" wp14:anchorId="4184161B" wp14:editId="18801B7E">
                  <wp:extent cx="863193" cy="145380"/>
                  <wp:effectExtent l="0" t="0" r="0" b="762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Дмитрий\YandexDisk\Скриншоты\2018-08-10_16-17-50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868" b="20903"/>
                          <a:stretch/>
                        </pic:blipFill>
                        <pic:spPr bwMode="auto">
                          <a:xfrm>
                            <a:off x="0" y="0"/>
                            <a:ext cx="878307" cy="147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426E874D" w14:textId="77777777" w:rsidR="006C1910" w:rsidRPr="006C1910" w:rsidRDefault="006C1910" w:rsidP="006277DB">
            <w:pPr>
              <w:pStyle w:val="gosttabletext"/>
              <w:spacing w:before="41" w:after="41" w:line="276" w:lineRule="auto"/>
            </w:pPr>
            <w:r w:rsidRPr="006C1910">
              <w:t>Перейти во вкладку Чат-боты</w:t>
            </w:r>
          </w:p>
        </w:tc>
      </w:tr>
      <w:tr w:rsidR="00A649CF" w14:paraId="53F8A225" w14:textId="77777777" w:rsidTr="00591174">
        <w:trPr>
          <w:cantSplit/>
          <w:trHeight w:val="397"/>
        </w:trPr>
        <w:tc>
          <w:tcPr>
            <w:tcW w:w="571" w:type="dxa"/>
          </w:tcPr>
          <w:p w14:paraId="0A1F166A" w14:textId="77777777" w:rsidR="00A649CF" w:rsidRPr="008308A1" w:rsidRDefault="00A649CF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9" w:type="dxa"/>
            <w:vAlign w:val="center"/>
          </w:tcPr>
          <w:p w14:paraId="65AB9BED" w14:textId="77777777" w:rsidR="00A649CF" w:rsidRPr="00567E40" w:rsidRDefault="00A649CF" w:rsidP="006277DB">
            <w:pPr>
              <w:pStyle w:val="gosttabletextcenter"/>
              <w:spacing w:before="41" w:after="41" w:line="276" w:lineRule="auto"/>
              <w:rPr>
                <w:noProof/>
                <w:lang w:val="ru-RU"/>
              </w:rPr>
            </w:pPr>
            <w:r w:rsidRPr="00A649CF">
              <w:rPr>
                <w:noProof/>
                <w:lang w:val="ru-RU"/>
              </w:rPr>
              <w:drawing>
                <wp:inline distT="0" distB="0" distL="0" distR="0" wp14:anchorId="4FAD7AD3" wp14:editId="3D55F8CD">
                  <wp:extent cx="895350" cy="219075"/>
                  <wp:effectExtent l="0" t="0" r="0" b="952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067" r="9138" b="17683"/>
                          <a:stretch/>
                        </pic:blipFill>
                        <pic:spPr bwMode="auto">
                          <a:xfrm>
                            <a:off x="0" y="0"/>
                            <a:ext cx="934467" cy="22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0389AE84" w14:textId="77777777" w:rsidR="00A649CF" w:rsidRPr="00A649CF" w:rsidRDefault="00A649CF" w:rsidP="006277DB">
            <w:pPr>
              <w:pStyle w:val="gosttabletext"/>
              <w:spacing w:before="41" w:after="41" w:line="276" w:lineRule="auto"/>
            </w:pPr>
            <w:r w:rsidRPr="00555345">
              <w:t xml:space="preserve">Перейти во вкладку Управление </w:t>
            </w:r>
            <w:proofErr w:type="spellStart"/>
            <w:r w:rsidRPr="00555345">
              <w:t>стикерами</w:t>
            </w:r>
            <w:proofErr w:type="spellEnd"/>
          </w:p>
        </w:tc>
      </w:tr>
      <w:tr w:rsidR="006C1910" w14:paraId="2A54CC3B" w14:textId="77777777" w:rsidTr="00591174">
        <w:trPr>
          <w:cantSplit/>
          <w:trHeight w:val="397"/>
        </w:trPr>
        <w:tc>
          <w:tcPr>
            <w:tcW w:w="571" w:type="dxa"/>
          </w:tcPr>
          <w:p w14:paraId="04713505" w14:textId="77777777" w:rsidR="006C1910" w:rsidRPr="008308A1" w:rsidRDefault="006C191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9" w:type="dxa"/>
            <w:vAlign w:val="center"/>
          </w:tcPr>
          <w:p w14:paraId="060BB08D" w14:textId="77777777" w:rsidR="006C1910" w:rsidRPr="00567E40" w:rsidRDefault="006C1910" w:rsidP="006277DB">
            <w:pPr>
              <w:pStyle w:val="gosttabletextcenter"/>
              <w:spacing w:before="41" w:after="41" w:line="276" w:lineRule="auto"/>
              <w:rPr>
                <w:noProof/>
              </w:rPr>
            </w:pPr>
            <w:r w:rsidRPr="00567E40">
              <w:rPr>
                <w:noProof/>
                <w:lang w:val="ru-RU"/>
              </w:rPr>
              <w:drawing>
                <wp:inline distT="0" distB="0" distL="0" distR="0" wp14:anchorId="3B4A38DD" wp14:editId="6EEB851B">
                  <wp:extent cx="1989359" cy="257175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Дмитрий\YandexDisk\Скриншоты\2018-07-30_12-19-5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001" b="23907"/>
                          <a:stretch/>
                        </pic:blipFill>
                        <pic:spPr bwMode="auto">
                          <a:xfrm>
                            <a:off x="0" y="0"/>
                            <a:ext cx="2011809" cy="260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0980B963" w14:textId="516953C0" w:rsidR="006C1910" w:rsidRPr="006C1910" w:rsidRDefault="006C1910" w:rsidP="00993448">
            <w:pPr>
              <w:pStyle w:val="gosttabletext"/>
              <w:spacing w:before="41" w:after="41" w:line="276" w:lineRule="auto"/>
            </w:pPr>
            <w:r w:rsidRPr="006C1910">
              <w:t xml:space="preserve">Открыть </w:t>
            </w:r>
            <w:r w:rsidR="00993448">
              <w:t>панель</w:t>
            </w:r>
            <w:r w:rsidRPr="006C1910">
              <w:t xml:space="preserve"> для создания шаблона ответа</w:t>
            </w:r>
          </w:p>
        </w:tc>
      </w:tr>
      <w:tr w:rsidR="006C1910" w14:paraId="2A5E0BD9" w14:textId="77777777" w:rsidTr="00591174">
        <w:trPr>
          <w:cantSplit/>
          <w:trHeight w:val="397"/>
        </w:trPr>
        <w:tc>
          <w:tcPr>
            <w:tcW w:w="571" w:type="dxa"/>
          </w:tcPr>
          <w:p w14:paraId="122BAEEE" w14:textId="77777777" w:rsidR="006C1910" w:rsidRPr="008308A1" w:rsidRDefault="006C191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9" w:type="dxa"/>
            <w:vAlign w:val="center"/>
          </w:tcPr>
          <w:p w14:paraId="30E29C7B" w14:textId="77777777" w:rsidR="006C1910" w:rsidRPr="00567E40" w:rsidRDefault="006C1910" w:rsidP="006277DB">
            <w:pPr>
              <w:pStyle w:val="gosttabletextcenter"/>
              <w:spacing w:before="41" w:after="41" w:line="276" w:lineRule="auto"/>
              <w:rPr>
                <w:noProof/>
              </w:rPr>
            </w:pPr>
            <w:r w:rsidRPr="00567E40">
              <w:rPr>
                <w:noProof/>
                <w:lang w:val="ru-RU"/>
              </w:rPr>
              <w:drawing>
                <wp:inline distT="0" distB="0" distL="0" distR="0" wp14:anchorId="6E918907" wp14:editId="2D4FD1C7">
                  <wp:extent cx="2107096" cy="230173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Дмитрий\YandexDisk\Скриншоты\2018-07-30_12-20-09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127" r="10730" b="24921"/>
                          <a:stretch/>
                        </pic:blipFill>
                        <pic:spPr bwMode="auto">
                          <a:xfrm>
                            <a:off x="0" y="0"/>
                            <a:ext cx="2163471" cy="236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0099E11F" w14:textId="401D9FC7" w:rsidR="006C1910" w:rsidRPr="006C1910" w:rsidRDefault="006C1910" w:rsidP="00993448">
            <w:pPr>
              <w:pStyle w:val="gosttabletext"/>
              <w:spacing w:before="41" w:after="41" w:line="276" w:lineRule="auto"/>
            </w:pPr>
            <w:r w:rsidRPr="006C1910">
              <w:t xml:space="preserve">Открыть </w:t>
            </w:r>
            <w:r w:rsidR="00993448">
              <w:t>панель</w:t>
            </w:r>
            <w:r w:rsidRPr="006C1910">
              <w:t xml:space="preserve"> для создания категории шаблонов ответов</w:t>
            </w:r>
          </w:p>
        </w:tc>
      </w:tr>
      <w:tr w:rsidR="006C1910" w14:paraId="5BC33FC5" w14:textId="77777777" w:rsidTr="00591174">
        <w:trPr>
          <w:cantSplit/>
          <w:trHeight w:val="397"/>
        </w:trPr>
        <w:tc>
          <w:tcPr>
            <w:tcW w:w="571" w:type="dxa"/>
          </w:tcPr>
          <w:p w14:paraId="6695BEC9" w14:textId="77777777" w:rsidR="006C1910" w:rsidRPr="008308A1" w:rsidRDefault="006C191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9" w:type="dxa"/>
            <w:vAlign w:val="center"/>
          </w:tcPr>
          <w:p w14:paraId="19C50F32" w14:textId="77777777" w:rsidR="006C1910" w:rsidRPr="00567E40" w:rsidRDefault="006C1910" w:rsidP="006277DB">
            <w:pPr>
              <w:pStyle w:val="gosttabletextcenter"/>
              <w:spacing w:before="41" w:after="41" w:line="276" w:lineRule="auto"/>
              <w:rPr>
                <w:noProof/>
              </w:rPr>
            </w:pPr>
            <w:r w:rsidRPr="00567E40">
              <w:rPr>
                <w:noProof/>
                <w:lang w:val="ru-RU"/>
              </w:rPr>
              <w:drawing>
                <wp:inline distT="0" distB="0" distL="0" distR="0" wp14:anchorId="6C086D29" wp14:editId="35D8C61E">
                  <wp:extent cx="1696434" cy="198782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Дмитрий\YandexDisk\Скриншоты\2018-07-30_12-19-3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12" t="27024" r="18156" b="29561"/>
                          <a:stretch/>
                        </pic:blipFill>
                        <pic:spPr bwMode="auto">
                          <a:xfrm>
                            <a:off x="0" y="0"/>
                            <a:ext cx="1749402" cy="204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37E4B367" w14:textId="26FB6ECD" w:rsidR="006C1910" w:rsidRPr="006C1910" w:rsidRDefault="006C1910" w:rsidP="00993448">
            <w:pPr>
              <w:pStyle w:val="gosttabletext"/>
              <w:spacing w:before="41" w:after="41" w:line="276" w:lineRule="auto"/>
            </w:pPr>
            <w:r w:rsidRPr="006C1910">
              <w:t xml:space="preserve">Открыть </w:t>
            </w:r>
            <w:r w:rsidR="00993448">
              <w:t>панель</w:t>
            </w:r>
            <w:r w:rsidRPr="006C1910">
              <w:t xml:space="preserve"> для создания группы</w:t>
            </w:r>
          </w:p>
        </w:tc>
      </w:tr>
      <w:tr w:rsidR="006C1910" w14:paraId="471D2D59" w14:textId="77777777" w:rsidTr="00591174">
        <w:trPr>
          <w:cantSplit/>
          <w:trHeight w:val="397"/>
        </w:trPr>
        <w:tc>
          <w:tcPr>
            <w:tcW w:w="571" w:type="dxa"/>
          </w:tcPr>
          <w:p w14:paraId="6C726219" w14:textId="77777777" w:rsidR="006C1910" w:rsidRPr="008308A1" w:rsidRDefault="006C191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9" w:type="dxa"/>
            <w:vAlign w:val="center"/>
          </w:tcPr>
          <w:p w14:paraId="7B2A4ABF" w14:textId="77777777" w:rsidR="006C1910" w:rsidRPr="00567E40" w:rsidRDefault="006C1910" w:rsidP="006277DB">
            <w:pPr>
              <w:pStyle w:val="gosttabletextcenter"/>
              <w:spacing w:before="41" w:after="41" w:line="276" w:lineRule="auto"/>
              <w:rPr>
                <w:noProof/>
              </w:rPr>
            </w:pPr>
            <w:r w:rsidRPr="00567E40">
              <w:rPr>
                <w:noProof/>
                <w:lang w:val="ru-RU"/>
              </w:rPr>
              <w:drawing>
                <wp:inline distT="0" distB="0" distL="0" distR="0" wp14:anchorId="2429D2F8" wp14:editId="4522CE0A">
                  <wp:extent cx="1670319" cy="200298"/>
                  <wp:effectExtent l="0" t="0" r="6350" b="952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Дмитрий\YandexDisk\Скриншоты\2018-07-30_12-18-3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670"/>
                          <a:stretch/>
                        </pic:blipFill>
                        <pic:spPr bwMode="auto">
                          <a:xfrm>
                            <a:off x="0" y="0"/>
                            <a:ext cx="1744188" cy="209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2082705C" w14:textId="77777777" w:rsidR="006C1910" w:rsidRPr="006C1910" w:rsidRDefault="006C1910" w:rsidP="006277DB">
            <w:pPr>
              <w:pStyle w:val="gosttabletext"/>
              <w:spacing w:before="41" w:after="41" w:line="276" w:lineRule="auto"/>
            </w:pPr>
            <w:r w:rsidRPr="006C1910">
              <w:t>Добавить новый канал связи (веб-чат)</w:t>
            </w:r>
          </w:p>
        </w:tc>
      </w:tr>
      <w:tr w:rsidR="006C1910" w14:paraId="33BB8CB0" w14:textId="77777777" w:rsidTr="00591174">
        <w:trPr>
          <w:cantSplit/>
          <w:trHeight w:val="397"/>
        </w:trPr>
        <w:tc>
          <w:tcPr>
            <w:tcW w:w="571" w:type="dxa"/>
          </w:tcPr>
          <w:p w14:paraId="45618473" w14:textId="77777777" w:rsidR="006C1910" w:rsidRPr="008308A1" w:rsidRDefault="006C191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9" w:type="dxa"/>
            <w:vAlign w:val="center"/>
          </w:tcPr>
          <w:p w14:paraId="492316CE" w14:textId="77777777" w:rsidR="006C1910" w:rsidRPr="00567E40" w:rsidRDefault="006C1910" w:rsidP="006277DB">
            <w:pPr>
              <w:pStyle w:val="gosttabletextcenter"/>
              <w:spacing w:before="41" w:after="41" w:line="276" w:lineRule="auto"/>
              <w:rPr>
                <w:noProof/>
              </w:rPr>
            </w:pPr>
            <w:r w:rsidRPr="00567E40">
              <w:rPr>
                <w:noProof/>
                <w:lang w:val="ru-RU"/>
              </w:rPr>
              <w:drawing>
                <wp:inline distT="0" distB="0" distL="0" distR="0" wp14:anchorId="59BC51DE" wp14:editId="6CA04DA1">
                  <wp:extent cx="1630018" cy="174928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Дмитрий\YandexDisk\Скриншоты\2018-07-30_12-17-30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175" r="12368" b="30442"/>
                          <a:stretch/>
                        </pic:blipFill>
                        <pic:spPr bwMode="auto">
                          <a:xfrm>
                            <a:off x="0" y="0"/>
                            <a:ext cx="1684242" cy="180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622EAD4F" w14:textId="77777777" w:rsidR="006C1910" w:rsidRPr="006C1910" w:rsidRDefault="006C1910" w:rsidP="006277DB">
            <w:pPr>
              <w:pStyle w:val="gosttabletext"/>
              <w:spacing w:before="41" w:after="41" w:line="276" w:lineRule="auto"/>
            </w:pPr>
            <w:r w:rsidRPr="006C1910">
              <w:t>Добавить новую роль</w:t>
            </w:r>
          </w:p>
        </w:tc>
      </w:tr>
      <w:tr w:rsidR="00EB0066" w14:paraId="4D6973DC" w14:textId="77777777" w:rsidTr="00591174">
        <w:trPr>
          <w:cantSplit/>
          <w:trHeight w:val="397"/>
        </w:trPr>
        <w:tc>
          <w:tcPr>
            <w:tcW w:w="571" w:type="dxa"/>
          </w:tcPr>
          <w:p w14:paraId="3D10FF60" w14:textId="77777777" w:rsidR="00EB0066" w:rsidRPr="008308A1" w:rsidRDefault="00EB0066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9" w:type="dxa"/>
            <w:vAlign w:val="center"/>
          </w:tcPr>
          <w:p w14:paraId="5021CBA2" w14:textId="77777777" w:rsidR="00EB0066" w:rsidRPr="00567E40" w:rsidRDefault="00EB0066" w:rsidP="006277DB">
            <w:pPr>
              <w:pStyle w:val="gosttabletextcenter"/>
              <w:spacing w:before="41" w:after="41" w:line="276" w:lineRule="auto"/>
              <w:rPr>
                <w:noProof/>
                <w:lang w:val="ru-RU"/>
              </w:rPr>
            </w:pPr>
            <w:r w:rsidRPr="00EB0066">
              <w:rPr>
                <w:noProof/>
                <w:lang w:val="ru-RU"/>
              </w:rPr>
              <w:drawing>
                <wp:inline distT="0" distB="0" distL="0" distR="0" wp14:anchorId="424A260F" wp14:editId="0FA8C376">
                  <wp:extent cx="2051437" cy="199390"/>
                  <wp:effectExtent l="0" t="0" r="6350" b="0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670" r="5396" b="34940"/>
                          <a:stretch/>
                        </pic:blipFill>
                        <pic:spPr bwMode="auto">
                          <a:xfrm>
                            <a:off x="0" y="0"/>
                            <a:ext cx="2171196" cy="211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3B8DE3D0" w14:textId="77777777" w:rsidR="00EB0066" w:rsidRPr="006C1910" w:rsidRDefault="00EB0066" w:rsidP="006277DB">
            <w:pPr>
              <w:pStyle w:val="gosttabletext"/>
              <w:spacing w:before="41" w:after="41" w:line="276" w:lineRule="auto"/>
            </w:pPr>
            <w:r>
              <w:t>Добавить нового чат-бота</w:t>
            </w:r>
          </w:p>
        </w:tc>
      </w:tr>
      <w:tr w:rsidR="00EB0066" w14:paraId="394067B9" w14:textId="77777777" w:rsidTr="00591174">
        <w:trPr>
          <w:cantSplit/>
          <w:trHeight w:val="397"/>
        </w:trPr>
        <w:tc>
          <w:tcPr>
            <w:tcW w:w="571" w:type="dxa"/>
          </w:tcPr>
          <w:p w14:paraId="618E9BD5" w14:textId="77777777" w:rsidR="00EB0066" w:rsidRPr="008308A1" w:rsidRDefault="00EB0066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9" w:type="dxa"/>
            <w:vAlign w:val="center"/>
          </w:tcPr>
          <w:p w14:paraId="36FD1D36" w14:textId="77777777" w:rsidR="00EB0066" w:rsidRPr="00EB0066" w:rsidRDefault="00EB0066" w:rsidP="008D5E2C">
            <w:pPr>
              <w:pStyle w:val="gosttabletextcenter"/>
              <w:spacing w:before="41" w:after="41" w:line="276" w:lineRule="auto"/>
              <w:rPr>
                <w:noProof/>
                <w:lang w:val="ru-RU"/>
              </w:rPr>
            </w:pPr>
            <w:r w:rsidRPr="00EB0066">
              <w:rPr>
                <w:noProof/>
                <w:lang w:val="ru-RU"/>
              </w:rPr>
              <w:drawing>
                <wp:inline distT="0" distB="0" distL="0" distR="0" wp14:anchorId="53E5B8A7" wp14:editId="76566E1F">
                  <wp:extent cx="2279043" cy="201580"/>
                  <wp:effectExtent l="0" t="0" r="0" b="8255"/>
                  <wp:docPr id="278" name="Рисунок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383" r="12654" b="26844"/>
                          <a:stretch/>
                        </pic:blipFill>
                        <pic:spPr bwMode="auto">
                          <a:xfrm>
                            <a:off x="0" y="0"/>
                            <a:ext cx="2303127" cy="203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27566A80" w14:textId="77777777" w:rsidR="00EB0066" w:rsidRDefault="00EB0066" w:rsidP="006277DB">
            <w:pPr>
              <w:pStyle w:val="gosttabletext"/>
              <w:spacing w:before="41" w:after="41" w:line="276" w:lineRule="auto"/>
            </w:pPr>
            <w:r>
              <w:t>Добавить новую категорию экстренных уведомлений</w:t>
            </w:r>
          </w:p>
        </w:tc>
      </w:tr>
      <w:tr w:rsidR="00EB0066" w14:paraId="7DCC741E" w14:textId="77777777" w:rsidTr="00591174">
        <w:trPr>
          <w:cantSplit/>
          <w:trHeight w:val="397"/>
        </w:trPr>
        <w:tc>
          <w:tcPr>
            <w:tcW w:w="571" w:type="dxa"/>
          </w:tcPr>
          <w:p w14:paraId="76D7F906" w14:textId="77777777" w:rsidR="00EB0066" w:rsidRPr="008308A1" w:rsidRDefault="00EB0066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9" w:type="dxa"/>
            <w:vAlign w:val="center"/>
          </w:tcPr>
          <w:p w14:paraId="56794CB2" w14:textId="77777777" w:rsidR="00EB0066" w:rsidRPr="00EB0066" w:rsidRDefault="00EB0066" w:rsidP="006277DB">
            <w:pPr>
              <w:pStyle w:val="gosttabletextcenter"/>
              <w:spacing w:before="41" w:after="41" w:line="276" w:lineRule="auto"/>
              <w:rPr>
                <w:noProof/>
                <w:lang w:val="ru-RU"/>
              </w:rPr>
            </w:pPr>
            <w:r w:rsidRPr="00EB0066">
              <w:rPr>
                <w:noProof/>
                <w:lang w:val="ru-RU"/>
              </w:rPr>
              <w:drawing>
                <wp:inline distT="0" distB="0" distL="0" distR="0" wp14:anchorId="5B0CBA38" wp14:editId="639BFE09">
                  <wp:extent cx="2263272" cy="219075"/>
                  <wp:effectExtent l="0" t="0" r="3810" b="0"/>
                  <wp:docPr id="279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152" b="26710"/>
                          <a:stretch/>
                        </pic:blipFill>
                        <pic:spPr bwMode="auto">
                          <a:xfrm>
                            <a:off x="0" y="0"/>
                            <a:ext cx="2271772" cy="2198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068029B3" w14:textId="77777777" w:rsidR="00EB0066" w:rsidRDefault="00F81BA7" w:rsidP="006277DB">
            <w:pPr>
              <w:pStyle w:val="gosttabletext"/>
              <w:spacing w:before="41" w:after="41" w:line="276" w:lineRule="auto"/>
            </w:pPr>
            <w:r>
              <w:t>Добавить новый шаблон экстренных уведомлений</w:t>
            </w:r>
          </w:p>
        </w:tc>
      </w:tr>
      <w:tr w:rsidR="00F81BA7" w14:paraId="44A02357" w14:textId="77777777" w:rsidTr="00591174">
        <w:trPr>
          <w:cantSplit/>
          <w:trHeight w:val="397"/>
        </w:trPr>
        <w:tc>
          <w:tcPr>
            <w:tcW w:w="571" w:type="dxa"/>
          </w:tcPr>
          <w:p w14:paraId="278F96AA" w14:textId="77777777" w:rsidR="00F81BA7" w:rsidRPr="008308A1" w:rsidRDefault="00F81BA7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9" w:type="dxa"/>
            <w:vAlign w:val="center"/>
          </w:tcPr>
          <w:p w14:paraId="4A93C3A9" w14:textId="77777777" w:rsidR="00F81BA7" w:rsidRPr="00EB0066" w:rsidRDefault="00F81BA7" w:rsidP="006277DB">
            <w:pPr>
              <w:pStyle w:val="gosttabletextcenter"/>
              <w:spacing w:before="41" w:after="41" w:line="276" w:lineRule="auto"/>
              <w:rPr>
                <w:noProof/>
                <w:lang w:val="ru-RU"/>
              </w:rPr>
            </w:pPr>
            <w:r w:rsidRPr="00F81BA7">
              <w:rPr>
                <w:noProof/>
                <w:lang w:val="ru-RU"/>
              </w:rPr>
              <w:drawing>
                <wp:inline distT="0" distB="0" distL="0" distR="0" wp14:anchorId="4468C90D" wp14:editId="00823E5F">
                  <wp:extent cx="2305878" cy="187157"/>
                  <wp:effectExtent l="0" t="0" r="0" b="3810"/>
                  <wp:docPr id="283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52" t="31439" r="3093" b="24955"/>
                          <a:stretch/>
                        </pic:blipFill>
                        <pic:spPr bwMode="auto">
                          <a:xfrm>
                            <a:off x="0" y="0"/>
                            <a:ext cx="2450438" cy="198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21C60450" w14:textId="77777777" w:rsidR="00F81BA7" w:rsidRDefault="00F81BA7" w:rsidP="006277DB">
            <w:pPr>
              <w:pStyle w:val="gosttabletext"/>
              <w:spacing w:before="41" w:after="41" w:line="276" w:lineRule="auto"/>
            </w:pPr>
            <w:r>
              <w:t>Добавить новое экстренное уведомление</w:t>
            </w:r>
          </w:p>
        </w:tc>
      </w:tr>
      <w:tr w:rsidR="00D732B8" w14:paraId="71F83375" w14:textId="77777777" w:rsidTr="00591174">
        <w:trPr>
          <w:cantSplit/>
          <w:trHeight w:val="397"/>
        </w:trPr>
        <w:tc>
          <w:tcPr>
            <w:tcW w:w="571" w:type="dxa"/>
          </w:tcPr>
          <w:p w14:paraId="4E7895E0" w14:textId="77777777" w:rsidR="00D732B8" w:rsidRPr="008308A1" w:rsidRDefault="00D732B8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19" w:type="dxa"/>
            <w:vAlign w:val="center"/>
          </w:tcPr>
          <w:p w14:paraId="031A80FB" w14:textId="77777777" w:rsidR="00D732B8" w:rsidRPr="00F81BA7" w:rsidRDefault="00D732B8" w:rsidP="006277DB">
            <w:pPr>
              <w:pStyle w:val="gosttabletextcenter"/>
              <w:spacing w:before="41" w:after="41" w:line="276" w:lineRule="auto"/>
              <w:rPr>
                <w:noProof/>
                <w:lang w:val="ru-RU"/>
              </w:rPr>
            </w:pPr>
            <w:r w:rsidRPr="00D732B8">
              <w:rPr>
                <w:noProof/>
                <w:lang w:val="ru-RU"/>
              </w:rPr>
              <w:drawing>
                <wp:inline distT="0" distB="0" distL="0" distR="0" wp14:anchorId="2D697C7C" wp14:editId="777123CC">
                  <wp:extent cx="2095470" cy="262630"/>
                  <wp:effectExtent l="0" t="0" r="635" b="4445"/>
                  <wp:docPr id="749" name="Рисунок 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0" t="24902" b="22211"/>
                          <a:stretch/>
                        </pic:blipFill>
                        <pic:spPr bwMode="auto">
                          <a:xfrm>
                            <a:off x="0" y="0"/>
                            <a:ext cx="2129645" cy="266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2AD2BF0E" w14:textId="77777777" w:rsidR="00D732B8" w:rsidRPr="00D732B8" w:rsidRDefault="00D732B8" w:rsidP="006277DB">
            <w:pPr>
              <w:pStyle w:val="gosttabletext"/>
              <w:spacing w:before="41" w:after="41" w:line="276" w:lineRule="auto"/>
            </w:pPr>
            <w:r>
              <w:t>Выгрузить отчет об истории изменений экстренных уведомлений</w:t>
            </w:r>
          </w:p>
        </w:tc>
      </w:tr>
    </w:tbl>
    <w:p w14:paraId="59DB0943" w14:textId="2EAF3FEC" w:rsidR="00532AE0" w:rsidRDefault="006C1910" w:rsidP="006277DB">
      <w:pPr>
        <w:pStyle w:val="gostheadernum2"/>
        <w:spacing w:line="276" w:lineRule="auto"/>
      </w:pPr>
      <w:bookmarkStart w:id="94" w:name="_Ref78208042"/>
      <w:bookmarkStart w:id="95" w:name="_Ref78208047"/>
      <w:bookmarkStart w:id="96" w:name="_Toc173165203"/>
      <w:r>
        <w:t>Горячие клавиши</w:t>
      </w:r>
      <w:bookmarkEnd w:id="94"/>
      <w:bookmarkEnd w:id="95"/>
      <w:bookmarkEnd w:id="96"/>
    </w:p>
    <w:p w14:paraId="42FF2F9F" w14:textId="77777777" w:rsidR="006C1910" w:rsidRPr="006C1910" w:rsidRDefault="006C1910" w:rsidP="006277DB">
      <w:pPr>
        <w:pStyle w:val="goststreammain"/>
        <w:spacing w:line="276" w:lineRule="auto"/>
      </w:pPr>
      <w:r>
        <w:t xml:space="preserve">Сочетания клавиш для быстрого выполнения действий приведены в таблице </w:t>
      </w:r>
      <w:r w:rsidR="001374C0">
        <w:fldChar w:fldCharType="begin"/>
      </w:r>
      <w:r w:rsidR="001374C0">
        <w:instrText xml:space="preserve"> REF _Ref48911490 \p \h  \* MERGEFORMAT </w:instrText>
      </w:r>
      <w:r w:rsidR="001374C0">
        <w:fldChar w:fldCharType="separate"/>
      </w:r>
      <w:r w:rsidR="00F93DB5">
        <w:t>ниже</w:t>
      </w:r>
      <w:r w:rsidR="001374C0">
        <w:fldChar w:fldCharType="end"/>
      </w:r>
      <w:r>
        <w:t>.</w:t>
      </w:r>
    </w:p>
    <w:p w14:paraId="52D2D043" w14:textId="0A5813EE" w:rsidR="006C1910" w:rsidRDefault="006C1910" w:rsidP="006277DB">
      <w:pPr>
        <w:pStyle w:val="gosttablename"/>
        <w:spacing w:line="276" w:lineRule="auto"/>
      </w:pPr>
      <w:bookmarkStart w:id="97" w:name="_Ref48911490"/>
      <w:r>
        <w:t xml:space="preserve">Таблица </w:t>
      </w:r>
      <w:r w:rsidR="00933BD5">
        <w:rPr>
          <w:noProof/>
        </w:rPr>
        <w:t>11</w:t>
      </w:r>
      <w:r w:rsidR="00782F26">
        <w:t xml:space="preserve"> — </w:t>
      </w:r>
      <w:r>
        <w:t>Горячие клавиши</w:t>
      </w:r>
      <w:bookmarkEnd w:id="97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1"/>
        <w:gridCol w:w="3829"/>
        <w:gridCol w:w="5805"/>
      </w:tblGrid>
      <w:tr w:rsidR="006C1910" w:rsidRPr="00625AB2" w14:paraId="43771649" w14:textId="77777777" w:rsidTr="00792B7B">
        <w:trPr>
          <w:cantSplit/>
          <w:trHeight w:val="567"/>
          <w:tblHeader/>
        </w:trPr>
        <w:tc>
          <w:tcPr>
            <w:tcW w:w="561" w:type="dxa"/>
            <w:shd w:val="clear" w:color="auto" w:fill="D9D9D9" w:themeFill="background1" w:themeFillShade="D9"/>
            <w:vAlign w:val="center"/>
          </w:tcPr>
          <w:p w14:paraId="7C8C6A96" w14:textId="77777777" w:rsidR="006C1910" w:rsidRPr="00625AB2" w:rsidRDefault="006C1910" w:rsidP="006277DB">
            <w:pPr>
              <w:pStyle w:val="gosttabletop"/>
              <w:spacing w:line="276" w:lineRule="auto"/>
            </w:pPr>
            <w:r w:rsidRPr="00625AB2">
              <w:t>№ п/п</w:t>
            </w:r>
          </w:p>
        </w:tc>
        <w:tc>
          <w:tcPr>
            <w:tcW w:w="3829" w:type="dxa"/>
            <w:shd w:val="clear" w:color="auto" w:fill="D9D9D9" w:themeFill="background1" w:themeFillShade="D9"/>
            <w:vAlign w:val="center"/>
          </w:tcPr>
          <w:p w14:paraId="31E1EAF0" w14:textId="77777777" w:rsidR="006C1910" w:rsidRPr="00625AB2" w:rsidRDefault="006C1910" w:rsidP="006277DB">
            <w:pPr>
              <w:pStyle w:val="gosttabletop"/>
              <w:spacing w:line="276" w:lineRule="auto"/>
            </w:pPr>
            <w:r>
              <w:t>Сочетание клавиш</w:t>
            </w:r>
          </w:p>
        </w:tc>
        <w:tc>
          <w:tcPr>
            <w:tcW w:w="5805" w:type="dxa"/>
            <w:shd w:val="clear" w:color="auto" w:fill="D9D9D9" w:themeFill="background1" w:themeFillShade="D9"/>
            <w:vAlign w:val="center"/>
          </w:tcPr>
          <w:p w14:paraId="42FEC923" w14:textId="77777777" w:rsidR="006C1910" w:rsidRPr="00625AB2" w:rsidRDefault="006C1910" w:rsidP="006277DB">
            <w:pPr>
              <w:pStyle w:val="gosttabletop"/>
              <w:spacing w:line="276" w:lineRule="auto"/>
            </w:pPr>
            <w:r>
              <w:t>Действие</w:t>
            </w:r>
          </w:p>
        </w:tc>
      </w:tr>
      <w:tr w:rsidR="006C1910" w14:paraId="6745F6D5" w14:textId="77777777" w:rsidTr="00792B7B">
        <w:trPr>
          <w:cantSplit/>
          <w:trHeight w:val="283"/>
          <w:tblHeader/>
        </w:trPr>
        <w:tc>
          <w:tcPr>
            <w:tcW w:w="561" w:type="dxa"/>
            <w:shd w:val="clear" w:color="auto" w:fill="D9D9D9" w:themeFill="background1" w:themeFillShade="D9"/>
            <w:vAlign w:val="center"/>
          </w:tcPr>
          <w:p w14:paraId="4A9ECECD" w14:textId="77777777" w:rsidR="006C1910" w:rsidRPr="00455966" w:rsidRDefault="006C1910" w:rsidP="00541A4A">
            <w:pPr>
              <w:pStyle w:val="gosttabletop2"/>
              <w:numPr>
                <w:ilvl w:val="0"/>
                <w:numId w:val="21"/>
              </w:numPr>
              <w:spacing w:line="276" w:lineRule="auto"/>
              <w:ind w:left="248" w:hanging="248"/>
            </w:pPr>
          </w:p>
        </w:tc>
        <w:tc>
          <w:tcPr>
            <w:tcW w:w="3829" w:type="dxa"/>
            <w:shd w:val="clear" w:color="auto" w:fill="D9D9D9" w:themeFill="background1" w:themeFillShade="D9"/>
            <w:vAlign w:val="center"/>
          </w:tcPr>
          <w:p w14:paraId="497077F9" w14:textId="77777777" w:rsidR="006C1910" w:rsidRPr="007F3071" w:rsidRDefault="006C1910" w:rsidP="006277DB">
            <w:pPr>
              <w:pStyle w:val="gosttabletop2"/>
              <w:spacing w:line="276" w:lineRule="auto"/>
              <w:ind w:left="248" w:hanging="248"/>
            </w:pPr>
          </w:p>
        </w:tc>
        <w:tc>
          <w:tcPr>
            <w:tcW w:w="5805" w:type="dxa"/>
            <w:shd w:val="clear" w:color="auto" w:fill="D9D9D9" w:themeFill="background1" w:themeFillShade="D9"/>
            <w:vAlign w:val="center"/>
          </w:tcPr>
          <w:p w14:paraId="7AB75BB4" w14:textId="77777777" w:rsidR="006C1910" w:rsidRPr="00455966" w:rsidRDefault="006C1910" w:rsidP="006277DB">
            <w:pPr>
              <w:pStyle w:val="gosttabletop2"/>
              <w:spacing w:line="276" w:lineRule="auto"/>
              <w:ind w:left="248" w:hanging="248"/>
            </w:pPr>
          </w:p>
        </w:tc>
      </w:tr>
      <w:tr w:rsidR="006C1910" w14:paraId="20A7CFC0" w14:textId="77777777" w:rsidTr="00792B7B">
        <w:trPr>
          <w:cantSplit/>
          <w:trHeight w:val="397"/>
        </w:trPr>
        <w:tc>
          <w:tcPr>
            <w:tcW w:w="561" w:type="dxa"/>
          </w:tcPr>
          <w:p w14:paraId="021B3FB2" w14:textId="77777777" w:rsidR="006C1910" w:rsidRPr="008308A1" w:rsidRDefault="006C1910" w:rsidP="00541A4A">
            <w:pPr>
              <w:pStyle w:val="gosttablerow"/>
              <w:numPr>
                <w:ilvl w:val="0"/>
                <w:numId w:val="22"/>
              </w:numPr>
              <w:spacing w:before="41" w:after="41" w:line="276" w:lineRule="auto"/>
            </w:pPr>
          </w:p>
        </w:tc>
        <w:tc>
          <w:tcPr>
            <w:tcW w:w="3829" w:type="dxa"/>
            <w:vAlign w:val="center"/>
          </w:tcPr>
          <w:p w14:paraId="6A673BDF" w14:textId="1FE4C99F" w:rsidR="006C1910" w:rsidRPr="00567E40" w:rsidRDefault="009F549B" w:rsidP="006277DB">
            <w:pPr>
              <w:pStyle w:val="gosttabletextcenter"/>
              <w:spacing w:before="41" w:after="41" w:line="276" w:lineRule="auto"/>
            </w:pPr>
            <w:proofErr w:type="spellStart"/>
            <w:r>
              <w:rPr>
                <w:lang w:val="ru-RU"/>
              </w:rPr>
              <w:t>Shift</w:t>
            </w:r>
            <w:proofErr w:type="spellEnd"/>
            <w:r w:rsidR="006C1910" w:rsidRPr="00567E40">
              <w:t xml:space="preserve"> + Enter</w:t>
            </w:r>
          </w:p>
        </w:tc>
        <w:tc>
          <w:tcPr>
            <w:tcW w:w="5805" w:type="dxa"/>
          </w:tcPr>
          <w:p w14:paraId="1570BA4D" w14:textId="77D10D00" w:rsidR="006C1910" w:rsidRPr="005E639C" w:rsidRDefault="005E639C" w:rsidP="006277DB">
            <w:pPr>
              <w:pStyle w:val="gosttabletext"/>
              <w:spacing w:before="41" w:after="41" w:line="276" w:lineRule="auto"/>
            </w:pPr>
            <w:r>
              <w:t>П</w:t>
            </w:r>
            <w:proofErr w:type="spellStart"/>
            <w:r>
              <w:rPr>
                <w:lang w:val="en-US"/>
              </w:rPr>
              <w:t>еренос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строки</w:t>
            </w:r>
            <w:proofErr w:type="spellEnd"/>
          </w:p>
        </w:tc>
      </w:tr>
      <w:tr w:rsidR="006C1910" w14:paraId="5F5087E1" w14:textId="77777777" w:rsidTr="00792B7B">
        <w:trPr>
          <w:cantSplit/>
          <w:trHeight w:val="397"/>
        </w:trPr>
        <w:tc>
          <w:tcPr>
            <w:tcW w:w="561" w:type="dxa"/>
          </w:tcPr>
          <w:p w14:paraId="667708C0" w14:textId="77777777" w:rsidR="006C1910" w:rsidRPr="008308A1" w:rsidRDefault="006C1910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29" w:type="dxa"/>
            <w:vAlign w:val="center"/>
          </w:tcPr>
          <w:p w14:paraId="7F97A57B" w14:textId="77777777" w:rsidR="006C1910" w:rsidRPr="00567E40" w:rsidRDefault="006C1910" w:rsidP="006277DB">
            <w:pPr>
              <w:pStyle w:val="gosttabletextcenter"/>
              <w:spacing w:before="41" w:after="41" w:line="276" w:lineRule="auto"/>
            </w:pPr>
            <w:r w:rsidRPr="00567E40">
              <w:t>Enter</w:t>
            </w:r>
          </w:p>
        </w:tc>
        <w:tc>
          <w:tcPr>
            <w:tcW w:w="5805" w:type="dxa"/>
          </w:tcPr>
          <w:p w14:paraId="77B469EC" w14:textId="77777777" w:rsidR="006C1910" w:rsidRPr="006C1910" w:rsidRDefault="006C1910" w:rsidP="006277DB">
            <w:pPr>
              <w:pStyle w:val="gosttabletext"/>
              <w:spacing w:before="41" w:after="41" w:line="276" w:lineRule="auto"/>
            </w:pPr>
            <w:r w:rsidRPr="006C1910">
              <w:t>Подтвердить действие</w:t>
            </w:r>
          </w:p>
        </w:tc>
      </w:tr>
      <w:tr w:rsidR="009F549B" w14:paraId="35B8ACB0" w14:textId="77777777" w:rsidTr="00792B7B">
        <w:trPr>
          <w:cantSplit/>
          <w:trHeight w:val="397"/>
        </w:trPr>
        <w:tc>
          <w:tcPr>
            <w:tcW w:w="561" w:type="dxa"/>
          </w:tcPr>
          <w:p w14:paraId="395934B2" w14:textId="77777777" w:rsidR="009F549B" w:rsidRPr="008308A1" w:rsidRDefault="009F549B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29" w:type="dxa"/>
            <w:vAlign w:val="center"/>
          </w:tcPr>
          <w:p w14:paraId="2E475FDD" w14:textId="682E37D7" w:rsidR="009F549B" w:rsidRPr="00567E40" w:rsidRDefault="009F549B" w:rsidP="009F549B">
            <w:pPr>
              <w:pStyle w:val="gosttabletextcenter"/>
              <w:spacing w:before="41" w:after="41" w:line="276" w:lineRule="auto"/>
            </w:pPr>
            <w:r>
              <w:t>Ctrl + Enter</w:t>
            </w:r>
          </w:p>
        </w:tc>
        <w:tc>
          <w:tcPr>
            <w:tcW w:w="5805" w:type="dxa"/>
          </w:tcPr>
          <w:p w14:paraId="03357AE7" w14:textId="5A4A9120" w:rsidR="009F549B" w:rsidRPr="009F549B" w:rsidRDefault="009F549B" w:rsidP="006277DB">
            <w:pPr>
              <w:pStyle w:val="gosttabletext"/>
              <w:spacing w:before="41" w:after="41" w:line="276" w:lineRule="auto"/>
            </w:pPr>
            <w:proofErr w:type="spellStart"/>
            <w:r>
              <w:rPr>
                <w:lang w:val="en-US"/>
              </w:rPr>
              <w:t>Отп</w:t>
            </w:r>
            <w:r>
              <w:t>равка</w:t>
            </w:r>
            <w:proofErr w:type="spellEnd"/>
            <w:r>
              <w:t xml:space="preserve"> сообщения</w:t>
            </w:r>
          </w:p>
        </w:tc>
      </w:tr>
      <w:tr w:rsidR="004A3322" w14:paraId="64819B44" w14:textId="77777777" w:rsidTr="00792B7B">
        <w:trPr>
          <w:cantSplit/>
          <w:trHeight w:val="397"/>
        </w:trPr>
        <w:tc>
          <w:tcPr>
            <w:tcW w:w="561" w:type="dxa"/>
          </w:tcPr>
          <w:p w14:paraId="2F79BA66" w14:textId="77777777" w:rsidR="004A3322" w:rsidRPr="008308A1" w:rsidRDefault="004A3322" w:rsidP="006277DB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3829" w:type="dxa"/>
            <w:vAlign w:val="center"/>
          </w:tcPr>
          <w:p w14:paraId="6BF0B7F7" w14:textId="77777777" w:rsidR="004A3322" w:rsidRPr="00567E40" w:rsidRDefault="004A3322" w:rsidP="006277DB">
            <w:pPr>
              <w:pStyle w:val="gosttabletextcenter"/>
              <w:spacing w:before="41" w:after="41" w:line="276" w:lineRule="auto"/>
            </w:pPr>
            <w:r>
              <w:t>Ctrl + V</w:t>
            </w:r>
          </w:p>
        </w:tc>
        <w:tc>
          <w:tcPr>
            <w:tcW w:w="5805" w:type="dxa"/>
          </w:tcPr>
          <w:p w14:paraId="0CCE6190" w14:textId="77777777" w:rsidR="004A3322" w:rsidRPr="006C1910" w:rsidRDefault="004A3322" w:rsidP="006277DB">
            <w:pPr>
              <w:pStyle w:val="gosttabletext"/>
              <w:spacing w:before="41" w:after="41" w:line="276" w:lineRule="auto"/>
            </w:pPr>
            <w:r>
              <w:t>Вставить текст из буфера обмена</w:t>
            </w:r>
          </w:p>
        </w:tc>
      </w:tr>
    </w:tbl>
    <w:p w14:paraId="5B2E6441" w14:textId="7B7F29B2" w:rsidR="006C1910" w:rsidRDefault="006C1910" w:rsidP="006277DB">
      <w:pPr>
        <w:pStyle w:val="gostheadernum2"/>
        <w:spacing w:line="276" w:lineRule="auto"/>
      </w:pPr>
      <w:bookmarkStart w:id="98" w:name="_Ref171418759"/>
      <w:bookmarkStart w:id="99" w:name="_Ref171418762"/>
      <w:bookmarkStart w:id="100" w:name="_Toc173165204"/>
      <w:r>
        <w:lastRenderedPageBreak/>
        <w:t>Системные сообщения</w:t>
      </w:r>
      <w:bookmarkEnd w:id="98"/>
      <w:bookmarkEnd w:id="99"/>
      <w:bookmarkEnd w:id="100"/>
    </w:p>
    <w:p w14:paraId="1DC908AD" w14:textId="77777777" w:rsidR="006C1910" w:rsidRDefault="006C1910" w:rsidP="006277DB">
      <w:pPr>
        <w:pStyle w:val="goststreammain"/>
        <w:spacing w:line="276" w:lineRule="auto"/>
      </w:pPr>
      <w:r w:rsidRPr="00567E40">
        <w:t xml:space="preserve">Системные сообщения в окне диалога представлены в таблице </w:t>
      </w:r>
      <w:r w:rsidR="001374C0">
        <w:fldChar w:fldCharType="begin"/>
      </w:r>
      <w:r w:rsidR="001374C0">
        <w:instrText xml:space="preserve"> REF _Ref48911677 \p \h  \* MERGEFORMAT </w:instrText>
      </w:r>
      <w:r w:rsidR="001374C0">
        <w:fldChar w:fldCharType="separate"/>
      </w:r>
      <w:r w:rsidR="00F93DB5">
        <w:t>ниже</w:t>
      </w:r>
      <w:r w:rsidR="001374C0">
        <w:fldChar w:fldCharType="end"/>
      </w:r>
      <w:r w:rsidRPr="00567E40">
        <w:t>.</w:t>
      </w:r>
    </w:p>
    <w:p w14:paraId="442FC212" w14:textId="77777777" w:rsidR="004B1A36" w:rsidRDefault="004B1A36" w:rsidP="004B1A36">
      <w:pPr>
        <w:pStyle w:val="gosttablename"/>
        <w:spacing w:line="276" w:lineRule="auto"/>
      </w:pPr>
      <w:bookmarkStart w:id="101" w:name="_Ref48911677"/>
      <w:r>
        <w:t xml:space="preserve">Таблица </w:t>
      </w:r>
      <w:r>
        <w:rPr>
          <w:noProof/>
        </w:rPr>
        <w:fldChar w:fldCharType="begin"/>
      </w:r>
      <w:r>
        <w:rPr>
          <w:noProof/>
        </w:rPr>
        <w:instrText xml:space="preserve"> SEQ Таблица \* ARABIC </w:instrText>
      </w:r>
      <w:r>
        <w:rPr>
          <w:noProof/>
        </w:rPr>
        <w:fldChar w:fldCharType="separate"/>
      </w:r>
      <w:r w:rsidR="00F93DB5">
        <w:rPr>
          <w:noProof/>
        </w:rPr>
        <w:t>5</w:t>
      </w:r>
      <w:r>
        <w:rPr>
          <w:noProof/>
        </w:rPr>
        <w:fldChar w:fldCharType="end"/>
      </w:r>
      <w:r>
        <w:rPr>
          <w:noProof/>
        </w:rPr>
        <w:t>2</w:t>
      </w:r>
      <w:r>
        <w:t xml:space="preserve"> — Системные сообщения</w:t>
      </w:r>
      <w:bookmarkEnd w:id="101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2"/>
        <w:gridCol w:w="4685"/>
        <w:gridCol w:w="4948"/>
      </w:tblGrid>
      <w:tr w:rsidR="004B1A36" w:rsidRPr="00625AB2" w14:paraId="2A3F5EF6" w14:textId="77777777" w:rsidTr="004B1A36">
        <w:trPr>
          <w:cantSplit/>
          <w:trHeight w:val="567"/>
          <w:tblHeader/>
        </w:trPr>
        <w:tc>
          <w:tcPr>
            <w:tcW w:w="562" w:type="dxa"/>
            <w:shd w:val="clear" w:color="auto" w:fill="D9D9D9" w:themeFill="background1" w:themeFillShade="D9"/>
            <w:vAlign w:val="center"/>
          </w:tcPr>
          <w:p w14:paraId="7735167C" w14:textId="77777777" w:rsidR="004B1A36" w:rsidRPr="00625AB2" w:rsidRDefault="004B1A36" w:rsidP="00595D03">
            <w:pPr>
              <w:pStyle w:val="gosttabletop"/>
              <w:spacing w:line="276" w:lineRule="auto"/>
            </w:pPr>
            <w:r w:rsidRPr="00625AB2">
              <w:t>№ п/п</w:t>
            </w:r>
          </w:p>
        </w:tc>
        <w:tc>
          <w:tcPr>
            <w:tcW w:w="4685" w:type="dxa"/>
            <w:shd w:val="clear" w:color="auto" w:fill="D9D9D9" w:themeFill="background1" w:themeFillShade="D9"/>
            <w:vAlign w:val="center"/>
          </w:tcPr>
          <w:p w14:paraId="4AAC8D1B" w14:textId="77777777" w:rsidR="004B1A36" w:rsidRPr="00625AB2" w:rsidRDefault="004B1A36" w:rsidP="004B1A36">
            <w:pPr>
              <w:pStyle w:val="gosttabletop"/>
              <w:spacing w:line="276" w:lineRule="auto"/>
              <w:ind w:left="-108" w:right="-108"/>
            </w:pPr>
            <w:r>
              <w:t>Системное сообщение</w:t>
            </w:r>
          </w:p>
        </w:tc>
        <w:tc>
          <w:tcPr>
            <w:tcW w:w="4948" w:type="dxa"/>
            <w:shd w:val="clear" w:color="auto" w:fill="D9D9D9" w:themeFill="background1" w:themeFillShade="D9"/>
            <w:vAlign w:val="center"/>
          </w:tcPr>
          <w:p w14:paraId="58AE1A9A" w14:textId="77777777" w:rsidR="004B1A36" w:rsidRPr="00625AB2" w:rsidRDefault="004B1A36" w:rsidP="00595D03">
            <w:pPr>
              <w:pStyle w:val="gosttabletop"/>
              <w:spacing w:line="276" w:lineRule="auto"/>
            </w:pPr>
            <w:r>
              <w:t>Описание</w:t>
            </w:r>
          </w:p>
        </w:tc>
      </w:tr>
      <w:tr w:rsidR="004B1A36" w14:paraId="0A521FD1" w14:textId="77777777" w:rsidTr="004B1A36">
        <w:trPr>
          <w:cantSplit/>
          <w:trHeight w:val="283"/>
          <w:tblHeader/>
        </w:trPr>
        <w:tc>
          <w:tcPr>
            <w:tcW w:w="562" w:type="dxa"/>
            <w:shd w:val="clear" w:color="auto" w:fill="D9D9D9" w:themeFill="background1" w:themeFillShade="D9"/>
            <w:vAlign w:val="center"/>
          </w:tcPr>
          <w:p w14:paraId="5C2AD51D" w14:textId="77777777" w:rsidR="004B1A36" w:rsidRPr="00455966" w:rsidRDefault="004B1A36" w:rsidP="00595D03">
            <w:pPr>
              <w:pStyle w:val="gosttabletop2"/>
              <w:numPr>
                <w:ilvl w:val="0"/>
                <w:numId w:val="23"/>
              </w:numPr>
              <w:spacing w:line="276" w:lineRule="auto"/>
              <w:ind w:left="248" w:hanging="248"/>
            </w:pPr>
          </w:p>
        </w:tc>
        <w:tc>
          <w:tcPr>
            <w:tcW w:w="4685" w:type="dxa"/>
            <w:shd w:val="clear" w:color="auto" w:fill="D9D9D9" w:themeFill="background1" w:themeFillShade="D9"/>
            <w:vAlign w:val="center"/>
          </w:tcPr>
          <w:p w14:paraId="723E99E4" w14:textId="77777777" w:rsidR="004B1A36" w:rsidRPr="007F3071" w:rsidRDefault="004B1A36" w:rsidP="004B1A36">
            <w:pPr>
              <w:pStyle w:val="gosttabletop2"/>
              <w:spacing w:line="276" w:lineRule="auto"/>
              <w:ind w:left="-108" w:right="-108" w:hanging="248"/>
            </w:pPr>
          </w:p>
        </w:tc>
        <w:tc>
          <w:tcPr>
            <w:tcW w:w="4948" w:type="dxa"/>
            <w:shd w:val="clear" w:color="auto" w:fill="D9D9D9" w:themeFill="background1" w:themeFillShade="D9"/>
            <w:vAlign w:val="center"/>
          </w:tcPr>
          <w:p w14:paraId="66A2B04B" w14:textId="77777777" w:rsidR="004B1A36" w:rsidRPr="00455966" w:rsidRDefault="004B1A36" w:rsidP="00595D03">
            <w:pPr>
              <w:pStyle w:val="gosttabletop2"/>
              <w:spacing w:line="276" w:lineRule="auto"/>
              <w:ind w:left="248" w:hanging="248"/>
            </w:pPr>
          </w:p>
        </w:tc>
      </w:tr>
      <w:tr w:rsidR="004B1A36" w14:paraId="173B916E" w14:textId="77777777" w:rsidTr="004B1A36">
        <w:trPr>
          <w:cantSplit/>
          <w:trHeight w:val="397"/>
        </w:trPr>
        <w:tc>
          <w:tcPr>
            <w:tcW w:w="562" w:type="dxa"/>
          </w:tcPr>
          <w:p w14:paraId="0B9B3DFD" w14:textId="77777777" w:rsidR="004B1A36" w:rsidRPr="008308A1" w:rsidRDefault="004B1A36" w:rsidP="00595D03">
            <w:pPr>
              <w:pStyle w:val="gosttablerow"/>
              <w:numPr>
                <w:ilvl w:val="0"/>
                <w:numId w:val="24"/>
              </w:numPr>
              <w:spacing w:before="41" w:after="41" w:line="276" w:lineRule="auto"/>
            </w:pPr>
          </w:p>
        </w:tc>
        <w:tc>
          <w:tcPr>
            <w:tcW w:w="4685" w:type="dxa"/>
            <w:vAlign w:val="center"/>
          </w:tcPr>
          <w:p w14:paraId="5DA5DB11" w14:textId="77777777" w:rsidR="004B1A36" w:rsidRPr="00567E40" w:rsidRDefault="004B1A36" w:rsidP="004B1A36">
            <w:pPr>
              <w:pStyle w:val="gosttabletextcenter"/>
              <w:spacing w:before="41" w:after="41" w:line="276" w:lineRule="auto"/>
              <w:ind w:left="-108" w:right="-108"/>
            </w:pPr>
            <w:r>
              <w:rPr>
                <w:noProof/>
                <w:lang w:val="ru-RU"/>
              </w:rPr>
              <w:drawing>
                <wp:inline distT="0" distB="0" distL="0" distR="0" wp14:anchorId="6B1381B4" wp14:editId="3326581F">
                  <wp:extent cx="2783626" cy="334370"/>
                  <wp:effectExtent l="0" t="0" r="0" b="889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Untitled.png"/>
                          <pic:cNvPicPr/>
                        </pic:nvPicPr>
                        <pic:blipFill rotWithShape="1"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34" t="20635" r="4749" b="15873"/>
                          <a:stretch/>
                        </pic:blipFill>
                        <pic:spPr bwMode="auto">
                          <a:xfrm>
                            <a:off x="0" y="0"/>
                            <a:ext cx="3051554" cy="366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8" w:type="dxa"/>
          </w:tcPr>
          <w:p w14:paraId="3ED1F1F1" w14:textId="77777777" w:rsidR="004B1A36" w:rsidRPr="006C1910" w:rsidRDefault="004B1A36" w:rsidP="00595D03">
            <w:pPr>
              <w:pStyle w:val="gosttabletext"/>
              <w:spacing w:before="41" w:after="41" w:line="276" w:lineRule="auto"/>
            </w:pPr>
            <w:r w:rsidRPr="006C1910">
              <w:t>Обращение создано (</w:t>
            </w:r>
            <w:r>
              <w:t>у</w:t>
            </w:r>
            <w:r w:rsidRPr="006C1910">
              <w:t>казан номер обращения и время поступления)</w:t>
            </w:r>
          </w:p>
        </w:tc>
      </w:tr>
      <w:tr w:rsidR="004B1A36" w14:paraId="2A02028C" w14:textId="77777777" w:rsidTr="004B1A36">
        <w:trPr>
          <w:cantSplit/>
          <w:trHeight w:val="397"/>
        </w:trPr>
        <w:tc>
          <w:tcPr>
            <w:tcW w:w="562" w:type="dxa"/>
          </w:tcPr>
          <w:p w14:paraId="6346EB7F" w14:textId="77777777" w:rsidR="004B1A36" w:rsidRPr="008308A1" w:rsidRDefault="004B1A36" w:rsidP="00595D03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4685" w:type="dxa"/>
            <w:vAlign w:val="center"/>
          </w:tcPr>
          <w:p w14:paraId="32C54C5E" w14:textId="77777777" w:rsidR="004B1A36" w:rsidRPr="00567E40" w:rsidRDefault="004B1A36" w:rsidP="004B1A36">
            <w:pPr>
              <w:pStyle w:val="gosttabletextcenter"/>
              <w:spacing w:before="41" w:after="41" w:line="276" w:lineRule="auto"/>
              <w:ind w:left="-108" w:right="-108"/>
            </w:pPr>
            <w:r>
              <w:rPr>
                <w:noProof/>
                <w:lang w:val="ru-RU"/>
              </w:rPr>
              <w:drawing>
                <wp:inline distT="0" distB="0" distL="0" distR="0" wp14:anchorId="1E01646B" wp14:editId="4305D0A7">
                  <wp:extent cx="2756848" cy="432287"/>
                  <wp:effectExtent l="0" t="0" r="5715" b="635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Untitled(1).png"/>
                          <pic:cNvPicPr/>
                        </pic:nvPicPr>
                        <pic:blipFill rotWithShape="1"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2" t="23077" r="5220" b="8975"/>
                          <a:stretch/>
                        </pic:blipFill>
                        <pic:spPr bwMode="auto">
                          <a:xfrm>
                            <a:off x="0" y="0"/>
                            <a:ext cx="2870206" cy="450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8" w:type="dxa"/>
          </w:tcPr>
          <w:p w14:paraId="560F74D5" w14:textId="77777777" w:rsidR="004B1A36" w:rsidRPr="006C1910" w:rsidRDefault="004B1A36" w:rsidP="00595D03">
            <w:pPr>
              <w:pStyle w:val="gosttabletext"/>
              <w:spacing w:before="41" w:after="41" w:line="276" w:lineRule="auto"/>
            </w:pPr>
            <w:r w:rsidRPr="006C1910">
              <w:t>Обращение передано, т.к. сработало распределение о</w:t>
            </w:r>
            <w:r>
              <w:t xml:space="preserve">бращений внутри </w:t>
            </w:r>
            <w:proofErr w:type="spellStart"/>
            <w:r>
              <w:t>скилл</w:t>
            </w:r>
            <w:proofErr w:type="spellEnd"/>
            <w:r>
              <w:t>-группы</w:t>
            </w:r>
            <w:r w:rsidRPr="006C1910">
              <w:t xml:space="preserve"> (</w:t>
            </w:r>
            <w:r>
              <w:t>у</w:t>
            </w:r>
            <w:r w:rsidRPr="006C1910">
              <w:t>казан номер обращения, время, когда обращение было передано, кто инициировал перевод)</w:t>
            </w:r>
          </w:p>
        </w:tc>
      </w:tr>
      <w:tr w:rsidR="004B1A36" w14:paraId="74159849" w14:textId="77777777" w:rsidTr="004B1A36">
        <w:trPr>
          <w:cantSplit/>
          <w:trHeight w:val="397"/>
        </w:trPr>
        <w:tc>
          <w:tcPr>
            <w:tcW w:w="562" w:type="dxa"/>
          </w:tcPr>
          <w:p w14:paraId="2A286F4E" w14:textId="77777777" w:rsidR="004B1A36" w:rsidRPr="008308A1" w:rsidRDefault="004B1A36" w:rsidP="00595D03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4685" w:type="dxa"/>
            <w:vAlign w:val="center"/>
          </w:tcPr>
          <w:p w14:paraId="6C42D0E2" w14:textId="77777777" w:rsidR="004B1A36" w:rsidRPr="00567E40" w:rsidRDefault="004B1A36" w:rsidP="004B1A36">
            <w:pPr>
              <w:pStyle w:val="gosttabletextcenter"/>
              <w:spacing w:before="41" w:after="41" w:line="276" w:lineRule="auto"/>
              <w:ind w:left="-108" w:right="-108"/>
            </w:pPr>
            <w:r>
              <w:rPr>
                <w:noProof/>
                <w:lang w:val="ru-RU"/>
              </w:rPr>
              <w:drawing>
                <wp:inline distT="0" distB="0" distL="0" distR="0" wp14:anchorId="6C55015F" wp14:editId="5E9A6061">
                  <wp:extent cx="2777320" cy="716728"/>
                  <wp:effectExtent l="0" t="0" r="4445" b="762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Untitled(2).png"/>
                          <pic:cNvPicPr/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5" t="9433" r="1983" b="7547"/>
                          <a:stretch/>
                        </pic:blipFill>
                        <pic:spPr bwMode="auto">
                          <a:xfrm>
                            <a:off x="0" y="0"/>
                            <a:ext cx="2851231" cy="7358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8" w:type="dxa"/>
          </w:tcPr>
          <w:p w14:paraId="5A546E3A" w14:textId="77777777" w:rsidR="004B1A36" w:rsidRPr="006C1910" w:rsidRDefault="004B1A36" w:rsidP="00595D03">
            <w:pPr>
              <w:pStyle w:val="gosttabletext"/>
              <w:spacing w:before="41" w:after="41" w:line="276" w:lineRule="auto"/>
            </w:pPr>
            <w:r w:rsidRPr="006C1910">
              <w:t>Обращение передано (</w:t>
            </w:r>
            <w:r>
              <w:t>у</w:t>
            </w:r>
            <w:r w:rsidRPr="006C1910">
              <w:t>казан номер, имя оператора и причина, по которой осуществлен перевод, а также время перевода</w:t>
            </w:r>
            <w:r>
              <w:t xml:space="preserve"> и дата, если перевод был не сегодня</w:t>
            </w:r>
            <w:r w:rsidRPr="006C1910">
              <w:t>)</w:t>
            </w:r>
          </w:p>
        </w:tc>
      </w:tr>
      <w:tr w:rsidR="004B1A36" w14:paraId="66F67AC6" w14:textId="77777777" w:rsidTr="004B1A36">
        <w:trPr>
          <w:cantSplit/>
          <w:trHeight w:val="397"/>
        </w:trPr>
        <w:tc>
          <w:tcPr>
            <w:tcW w:w="562" w:type="dxa"/>
          </w:tcPr>
          <w:p w14:paraId="7B8013F7" w14:textId="77777777" w:rsidR="004B1A36" w:rsidRPr="008308A1" w:rsidRDefault="004B1A36" w:rsidP="00595D03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4685" w:type="dxa"/>
            <w:vAlign w:val="center"/>
          </w:tcPr>
          <w:p w14:paraId="7B8AD6D9" w14:textId="77777777" w:rsidR="004B1A36" w:rsidRPr="00567E40" w:rsidRDefault="004B1A36" w:rsidP="004B1A36">
            <w:pPr>
              <w:pStyle w:val="gosttabletextcenter"/>
              <w:spacing w:before="41" w:after="41" w:line="276" w:lineRule="auto"/>
              <w:ind w:left="-108" w:right="-108"/>
              <w:rPr>
                <w:noProof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09C6E8D4" wp14:editId="1FBAED3D">
                  <wp:extent cx="2818263" cy="416949"/>
                  <wp:effectExtent l="0" t="0" r="1270" b="254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Untitled(3).png"/>
                          <pic:cNvPicPr/>
                        </pic:nvPicPr>
                        <pic:blipFill rotWithShape="1"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30" t="17333" r="4798" b="10666"/>
                          <a:stretch/>
                        </pic:blipFill>
                        <pic:spPr bwMode="auto">
                          <a:xfrm>
                            <a:off x="0" y="0"/>
                            <a:ext cx="2994168" cy="4429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8" w:type="dxa"/>
          </w:tcPr>
          <w:p w14:paraId="1861473C" w14:textId="77777777" w:rsidR="004B1A36" w:rsidRPr="006C1910" w:rsidRDefault="004B1A36" w:rsidP="00595D03">
            <w:pPr>
              <w:pStyle w:val="gosttabletext"/>
              <w:spacing w:before="41" w:after="41" w:line="276" w:lineRule="auto"/>
            </w:pPr>
            <w:r w:rsidRPr="006C1910">
              <w:t xml:space="preserve">Обращение </w:t>
            </w:r>
            <w:proofErr w:type="spellStart"/>
            <w:r>
              <w:t>переоткрыто</w:t>
            </w:r>
            <w:proofErr w:type="spellEnd"/>
            <w:r w:rsidRPr="006C1910">
              <w:t xml:space="preserve"> (</w:t>
            </w:r>
            <w:r>
              <w:t>у</w:t>
            </w:r>
            <w:r w:rsidRPr="006C1910">
              <w:t>казан номер, время, имя и группа супервайзера или администратора, а также причина, по которой инициировано открытие)</w:t>
            </w:r>
          </w:p>
        </w:tc>
      </w:tr>
      <w:tr w:rsidR="004B1A36" w14:paraId="12BF1A78" w14:textId="77777777" w:rsidTr="004B1A36">
        <w:trPr>
          <w:cantSplit/>
          <w:trHeight w:val="397"/>
        </w:trPr>
        <w:tc>
          <w:tcPr>
            <w:tcW w:w="562" w:type="dxa"/>
          </w:tcPr>
          <w:p w14:paraId="18D0DDB1" w14:textId="77777777" w:rsidR="004B1A36" w:rsidRPr="008308A1" w:rsidRDefault="004B1A36" w:rsidP="00595D03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4685" w:type="dxa"/>
            <w:vAlign w:val="center"/>
          </w:tcPr>
          <w:p w14:paraId="1FD58806" w14:textId="77777777" w:rsidR="004B1A36" w:rsidRPr="00567E40" w:rsidRDefault="004B1A36" w:rsidP="004B1A36">
            <w:pPr>
              <w:pStyle w:val="gosttabletextcenter"/>
              <w:spacing w:before="41" w:after="41" w:line="276" w:lineRule="auto"/>
              <w:ind w:left="-108" w:right="-108"/>
              <w:rPr>
                <w:noProof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30103007" wp14:editId="5B98F94C">
                  <wp:extent cx="2811439" cy="403770"/>
                  <wp:effectExtent l="0" t="0" r="0" b="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Untitled(4).png"/>
                          <pic:cNvPicPr/>
                        </pic:nvPicPr>
                        <pic:blipFill rotWithShape="1"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0" t="15714" r="3750" b="7142"/>
                          <a:stretch/>
                        </pic:blipFill>
                        <pic:spPr bwMode="auto">
                          <a:xfrm>
                            <a:off x="0" y="0"/>
                            <a:ext cx="3136010" cy="450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8" w:type="dxa"/>
          </w:tcPr>
          <w:p w14:paraId="5DD014E9" w14:textId="77777777" w:rsidR="004B1A36" w:rsidRPr="006C1910" w:rsidRDefault="004B1A36" w:rsidP="00595D03">
            <w:pPr>
              <w:pStyle w:val="gosttabletext"/>
              <w:spacing w:before="41" w:after="41" w:line="276" w:lineRule="auto"/>
            </w:pPr>
            <w:r w:rsidRPr="006C1910">
              <w:t>Обращение ожидает ответа (</w:t>
            </w:r>
            <w:r>
              <w:t>у</w:t>
            </w:r>
            <w:r w:rsidRPr="006C1910">
              <w:t>казан номер, дата и время, когда обращение перешло в статус в ожидании)</w:t>
            </w:r>
          </w:p>
        </w:tc>
      </w:tr>
      <w:tr w:rsidR="004B1A36" w14:paraId="6EFE087D" w14:textId="77777777" w:rsidTr="004B1A36">
        <w:trPr>
          <w:cantSplit/>
          <w:trHeight w:val="397"/>
        </w:trPr>
        <w:tc>
          <w:tcPr>
            <w:tcW w:w="562" w:type="dxa"/>
          </w:tcPr>
          <w:p w14:paraId="48672FAE" w14:textId="77777777" w:rsidR="004B1A36" w:rsidRPr="008308A1" w:rsidRDefault="004B1A36" w:rsidP="00595D03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4685" w:type="dxa"/>
            <w:vAlign w:val="center"/>
          </w:tcPr>
          <w:p w14:paraId="399D07FE" w14:textId="77777777" w:rsidR="004B1A36" w:rsidRPr="00567E40" w:rsidRDefault="004B1A36" w:rsidP="004B1A36">
            <w:pPr>
              <w:pStyle w:val="gosttabletextcenter"/>
              <w:spacing w:before="41" w:after="41" w:line="276" w:lineRule="auto"/>
              <w:ind w:left="-108" w:right="-108"/>
            </w:pPr>
            <w:r>
              <w:rPr>
                <w:noProof/>
                <w:lang w:val="ru-RU"/>
              </w:rPr>
              <w:drawing>
                <wp:inline distT="0" distB="0" distL="0" distR="0" wp14:anchorId="7DE2313F" wp14:editId="1C31F703">
                  <wp:extent cx="2845558" cy="469986"/>
                  <wp:effectExtent l="0" t="0" r="0" b="635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Untitled(5).png"/>
                          <pic:cNvPicPr/>
                        </pic:nvPicPr>
                        <pic:blipFill rotWithShape="1"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9" t="16439" r="2010" b="8219"/>
                          <a:stretch/>
                        </pic:blipFill>
                        <pic:spPr bwMode="auto">
                          <a:xfrm>
                            <a:off x="0" y="0"/>
                            <a:ext cx="2965466" cy="4897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8" w:type="dxa"/>
          </w:tcPr>
          <w:p w14:paraId="584876AF" w14:textId="77777777" w:rsidR="004B1A36" w:rsidRPr="006C1910" w:rsidRDefault="004B1A36" w:rsidP="00595D03">
            <w:pPr>
              <w:pStyle w:val="gosttabletext"/>
              <w:spacing w:before="41" w:after="41" w:line="276" w:lineRule="auto"/>
            </w:pPr>
            <w:r w:rsidRPr="006C1910">
              <w:t>Обращение закрыто без оповещения клиента (</w:t>
            </w:r>
            <w:r>
              <w:t>у</w:t>
            </w:r>
            <w:r w:rsidRPr="006C1910">
              <w:t>казано время, имя группа инициатора и причина закрытия</w:t>
            </w:r>
            <w:r>
              <w:t xml:space="preserve">, если закрыто через </w:t>
            </w:r>
            <w:proofErr w:type="spellStart"/>
            <w:r>
              <w:t>дашборд</w:t>
            </w:r>
            <w:proofErr w:type="spellEnd"/>
            <w:r w:rsidRPr="006C1910">
              <w:t>)</w:t>
            </w:r>
          </w:p>
        </w:tc>
      </w:tr>
      <w:tr w:rsidR="004B1A36" w14:paraId="1217FDAC" w14:textId="77777777" w:rsidTr="004B1A36">
        <w:trPr>
          <w:cantSplit/>
          <w:trHeight w:val="397"/>
        </w:trPr>
        <w:tc>
          <w:tcPr>
            <w:tcW w:w="562" w:type="dxa"/>
          </w:tcPr>
          <w:p w14:paraId="22989959" w14:textId="77777777" w:rsidR="004B1A36" w:rsidRPr="008308A1" w:rsidRDefault="004B1A36" w:rsidP="00595D03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4685" w:type="dxa"/>
            <w:vAlign w:val="center"/>
          </w:tcPr>
          <w:p w14:paraId="533FC193" w14:textId="77777777" w:rsidR="004B1A36" w:rsidRPr="00567E40" w:rsidRDefault="004B1A36" w:rsidP="004B1A36">
            <w:pPr>
              <w:pStyle w:val="gosttabletextcenter"/>
              <w:spacing w:before="41" w:after="41" w:line="276" w:lineRule="auto"/>
              <w:ind w:left="-108" w:right="-108"/>
            </w:pPr>
            <w:r>
              <w:rPr>
                <w:noProof/>
                <w:lang w:val="ru-RU"/>
              </w:rPr>
              <w:drawing>
                <wp:inline distT="0" distB="0" distL="0" distR="0" wp14:anchorId="2A4FCF47" wp14:editId="6D31F41F">
                  <wp:extent cx="2803960" cy="334333"/>
                  <wp:effectExtent l="0" t="0" r="0" b="8890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Untitled(6).png"/>
                          <pic:cNvPicPr/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37" t="30305" r="3047" b="11765"/>
                          <a:stretch/>
                        </pic:blipFill>
                        <pic:spPr bwMode="auto">
                          <a:xfrm>
                            <a:off x="0" y="0"/>
                            <a:ext cx="3013359" cy="359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8" w:type="dxa"/>
          </w:tcPr>
          <w:p w14:paraId="4FF200DD" w14:textId="77777777" w:rsidR="004B1A36" w:rsidRPr="006C1910" w:rsidRDefault="004B1A36" w:rsidP="00595D03">
            <w:pPr>
              <w:pStyle w:val="gosttabletext"/>
              <w:spacing w:before="41" w:after="41" w:line="276" w:lineRule="auto"/>
            </w:pPr>
            <w:r w:rsidRPr="006C1910">
              <w:t>Обращение закрыто, т.к. консультация в полной мере предоставлена (</w:t>
            </w:r>
            <w:r>
              <w:t>у</w:t>
            </w:r>
            <w:r w:rsidRPr="006C1910">
              <w:t>казано время, имя, группа агента)</w:t>
            </w:r>
          </w:p>
        </w:tc>
      </w:tr>
      <w:tr w:rsidR="004B1A36" w14:paraId="09390222" w14:textId="77777777" w:rsidTr="004B1A36">
        <w:trPr>
          <w:cantSplit/>
          <w:trHeight w:val="397"/>
        </w:trPr>
        <w:tc>
          <w:tcPr>
            <w:tcW w:w="562" w:type="dxa"/>
          </w:tcPr>
          <w:p w14:paraId="3D6B6BBA" w14:textId="77777777" w:rsidR="004B1A36" w:rsidRPr="008308A1" w:rsidRDefault="004B1A36" w:rsidP="00595D03">
            <w:pPr>
              <w:pStyle w:val="gosttablerow"/>
              <w:numPr>
                <w:ilvl w:val="0"/>
                <w:numId w:val="8"/>
              </w:numPr>
              <w:spacing w:before="41" w:after="41" w:line="276" w:lineRule="auto"/>
            </w:pPr>
          </w:p>
        </w:tc>
        <w:tc>
          <w:tcPr>
            <w:tcW w:w="4685" w:type="dxa"/>
            <w:vAlign w:val="center"/>
          </w:tcPr>
          <w:p w14:paraId="5D1099E8" w14:textId="77777777" w:rsidR="004B1A36" w:rsidRPr="00567E40" w:rsidRDefault="004B1A36" w:rsidP="004B1A36">
            <w:pPr>
              <w:pStyle w:val="gosttabletextcenter"/>
              <w:spacing w:before="41" w:after="41" w:line="276" w:lineRule="auto"/>
              <w:ind w:left="-108" w:right="-108"/>
            </w:pPr>
            <w:r>
              <w:rPr>
                <w:noProof/>
                <w:lang w:val="ru-RU"/>
              </w:rPr>
              <w:drawing>
                <wp:inline distT="0" distB="0" distL="0" distR="0" wp14:anchorId="01A74BD5" wp14:editId="15B44CF4">
                  <wp:extent cx="2906973" cy="319692"/>
                  <wp:effectExtent l="0" t="0" r="0" b="4445"/>
                  <wp:docPr id="754" name="Рисунок 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" name="Untitled(7).png"/>
                          <pic:cNvPicPr/>
                        </pic:nvPicPr>
                        <pic:blipFill rotWithShape="1"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6" t="21539" r="2189" b="12306"/>
                          <a:stretch/>
                        </pic:blipFill>
                        <pic:spPr bwMode="auto">
                          <a:xfrm>
                            <a:off x="0" y="0"/>
                            <a:ext cx="3209870" cy="353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8" w:type="dxa"/>
          </w:tcPr>
          <w:p w14:paraId="60ED433A" w14:textId="77777777" w:rsidR="004B1A36" w:rsidRPr="006C1910" w:rsidRDefault="004B1A36" w:rsidP="00595D03">
            <w:pPr>
              <w:pStyle w:val="gosttabletext"/>
              <w:spacing w:before="41" w:after="41" w:line="276" w:lineRule="auto"/>
            </w:pPr>
            <w:r w:rsidRPr="006C1910">
              <w:t>Обращение закрыто (</w:t>
            </w:r>
            <w:r>
              <w:t>о</w:t>
            </w:r>
            <w:r w:rsidRPr="006C1910">
              <w:t>бращение закрыто автоматически после статуса в ожидании)</w:t>
            </w:r>
          </w:p>
        </w:tc>
      </w:tr>
    </w:tbl>
    <w:p w14:paraId="0E194FEC" w14:textId="77777777" w:rsidR="004B1A36" w:rsidRPr="004B1A36" w:rsidRDefault="004B1A36" w:rsidP="006277DB">
      <w:pPr>
        <w:pStyle w:val="goststreammain"/>
        <w:spacing w:line="276" w:lineRule="auto"/>
        <w:rPr>
          <w:sz w:val="16"/>
          <w:szCs w:val="16"/>
        </w:rPr>
      </w:pP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123"/>
        <w:gridCol w:w="8072"/>
      </w:tblGrid>
      <w:tr w:rsidR="004B1A36" w14:paraId="638A7DAA" w14:textId="77777777" w:rsidTr="004B1A36">
        <w:trPr>
          <w:cantSplit/>
          <w:trHeight w:val="567"/>
        </w:trPr>
        <w:tc>
          <w:tcPr>
            <w:tcW w:w="1041" w:type="pct"/>
            <w:shd w:val="clear" w:color="auto" w:fill="BDD6EE" w:themeFill="accent1" w:themeFillTint="66"/>
            <w:vAlign w:val="center"/>
          </w:tcPr>
          <w:p w14:paraId="1843B4E9" w14:textId="77777777" w:rsidR="004B1A36" w:rsidRPr="006316D2" w:rsidRDefault="004B1A36" w:rsidP="00595D03">
            <w:pPr>
              <w:pStyle w:val="gostinsertnotice"/>
              <w:spacing w:before="41" w:after="41" w:line="276" w:lineRule="auto"/>
            </w:pPr>
            <w:r w:rsidRPr="00567E40">
              <w:t>В</w:t>
            </w:r>
            <w:r>
              <w:t>АЖНО</w:t>
            </w:r>
          </w:p>
        </w:tc>
        <w:tc>
          <w:tcPr>
            <w:tcW w:w="3959" w:type="pct"/>
            <w:shd w:val="clear" w:color="auto" w:fill="BDD6EE" w:themeFill="accent1" w:themeFillTint="66"/>
          </w:tcPr>
          <w:p w14:paraId="78800D48" w14:textId="156E188B" w:rsidR="004B1A36" w:rsidRPr="006A5EBC" w:rsidRDefault="004B1A36" w:rsidP="00595D03">
            <w:pPr>
              <w:pStyle w:val="gostinserttext"/>
              <w:spacing w:before="41" w:after="41" w:line="276" w:lineRule="auto"/>
            </w:pPr>
            <w:r>
              <w:t>Е</w:t>
            </w:r>
            <w:r w:rsidRPr="004B1A36">
              <w:t xml:space="preserve">сли в поле с причиной, при передаче или </w:t>
            </w:r>
            <w:proofErr w:type="spellStart"/>
            <w:r w:rsidRPr="004B1A36">
              <w:t>переоткрытии</w:t>
            </w:r>
            <w:proofErr w:type="spellEnd"/>
            <w:r w:rsidRPr="004B1A36">
              <w:t xml:space="preserve"> обращения, была вставлена ссылка, то она отобразится </w:t>
            </w:r>
            <w:proofErr w:type="spellStart"/>
            <w:r w:rsidRPr="004B1A36">
              <w:t>кликабельной</w:t>
            </w:r>
            <w:proofErr w:type="spellEnd"/>
            <w:r w:rsidRPr="004B1A36">
              <w:t xml:space="preserve"> в системном сообщении.</w:t>
            </w:r>
          </w:p>
        </w:tc>
      </w:tr>
    </w:tbl>
    <w:p w14:paraId="0F79474B" w14:textId="5D3A5F5B" w:rsidR="004B1A36" w:rsidRDefault="004B1A36" w:rsidP="004B1A36">
      <w:pPr>
        <w:pStyle w:val="goststreammain"/>
        <w:spacing w:line="276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3691B19" wp14:editId="6477C811">
            <wp:extent cx="3305636" cy="914528"/>
            <wp:effectExtent l="57150" t="76200" r="47625" b="76200"/>
            <wp:docPr id="762" name="Рисунок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Untitled(8)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636" cy="914528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A2D9C0" w14:textId="0D266F3A" w:rsidR="004B1A36" w:rsidRDefault="004B1A36" w:rsidP="004B1A36">
      <w:pPr>
        <w:pStyle w:val="affe"/>
      </w:pPr>
      <w:r>
        <w:t>Системное сообщение с ссылкой в причине перевода</w:t>
      </w:r>
    </w:p>
    <w:p w14:paraId="4A9FC34E" w14:textId="22E3B9A0" w:rsidR="006C1910" w:rsidRPr="00567E40" w:rsidRDefault="006C1910" w:rsidP="006277DB">
      <w:pPr>
        <w:pStyle w:val="gostheadernum1"/>
        <w:spacing w:line="276" w:lineRule="auto"/>
      </w:pPr>
      <w:bookmarkStart w:id="102" w:name="_Toc31905502"/>
      <w:bookmarkStart w:id="103" w:name="_Toc173165205"/>
      <w:r w:rsidRPr="00567E40">
        <w:lastRenderedPageBreak/>
        <w:t>Чат</w:t>
      </w:r>
      <w:bookmarkEnd w:id="102"/>
      <w:bookmarkEnd w:id="103"/>
    </w:p>
    <w:p w14:paraId="6E145A0E" w14:textId="77777777" w:rsidR="006C1910" w:rsidRDefault="006C1910" w:rsidP="006277DB">
      <w:pPr>
        <w:pStyle w:val="goststreammain"/>
        <w:spacing w:line="276" w:lineRule="auto"/>
      </w:pPr>
      <w:r>
        <w:t xml:space="preserve">Для перехода в раздел </w:t>
      </w:r>
      <w:r w:rsidR="00164DA7">
        <w:rPr>
          <w:rStyle w:val="goststreammainexpressed0"/>
        </w:rPr>
        <w:t>«</w:t>
      </w:r>
      <w:r w:rsidRPr="006C1910">
        <w:rPr>
          <w:rStyle w:val="goststreammainexpressed0"/>
        </w:rPr>
        <w:t>Чат</w:t>
      </w:r>
      <w:r w:rsidR="00164DA7">
        <w:rPr>
          <w:rStyle w:val="goststreammainexpressed0"/>
        </w:rPr>
        <w:t>»</w:t>
      </w:r>
      <w:r w:rsidRPr="00567E40">
        <w:t xml:space="preserve">, </w:t>
      </w:r>
      <w:r>
        <w:t xml:space="preserve">необходимо нажать кнопку </w:t>
      </w:r>
      <w:r w:rsidRPr="006C1910">
        <w:rPr>
          <w:rStyle w:val="goststreammainexpressed0"/>
        </w:rPr>
        <w:t>[Чат]</w:t>
      </w:r>
      <w:r w:rsidRPr="00567E40">
        <w:t xml:space="preserve"> </w:t>
      </w:r>
      <w:r>
        <w:t>в основном меню</w:t>
      </w:r>
      <w:r w:rsidRPr="00567E40">
        <w:t>.</w:t>
      </w:r>
    </w:p>
    <w:p w14:paraId="1DCFB94F" w14:textId="426C5669" w:rsidR="00634986" w:rsidRPr="00FB1A44" w:rsidRDefault="000D48DA" w:rsidP="006277DB">
      <w:pPr>
        <w:spacing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13BE37E" wp14:editId="090F0A58">
            <wp:extent cx="6480175" cy="3072130"/>
            <wp:effectExtent l="57150" t="76200" r="53975" b="71120"/>
            <wp:docPr id="779" name="Рисунок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" name="Untitled(20).pn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7213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504C6AB" w14:textId="77777777" w:rsidR="006C1910" w:rsidRPr="00567E40" w:rsidRDefault="006C1910" w:rsidP="003E0264">
      <w:pPr>
        <w:pStyle w:val="a1"/>
        <w:ind w:firstLine="0"/>
      </w:pPr>
      <w:r>
        <w:t xml:space="preserve">Раздел </w:t>
      </w:r>
      <w:r w:rsidR="00164DA7">
        <w:t>«</w:t>
      </w:r>
      <w:r>
        <w:t>Чат</w:t>
      </w:r>
      <w:r w:rsidR="00164DA7">
        <w:t>»</w:t>
      </w:r>
    </w:p>
    <w:p w14:paraId="63466616" w14:textId="17EE3DB6" w:rsidR="006C1910" w:rsidRPr="00567E40" w:rsidRDefault="006C1910" w:rsidP="006277DB">
      <w:pPr>
        <w:pStyle w:val="gostheadernum2"/>
        <w:spacing w:line="276" w:lineRule="auto"/>
      </w:pPr>
      <w:bookmarkStart w:id="104" w:name="_Toc31905503"/>
      <w:bookmarkStart w:id="105" w:name="_Ref84340352"/>
      <w:bookmarkStart w:id="106" w:name="_Ref84340364"/>
      <w:bookmarkStart w:id="107" w:name="_Ref89782499"/>
      <w:bookmarkStart w:id="108" w:name="_Ref89782500"/>
      <w:bookmarkStart w:id="109" w:name="_Ref158837730"/>
      <w:bookmarkStart w:id="110" w:name="_Ref158837736"/>
      <w:bookmarkStart w:id="111" w:name="_Toc173165206"/>
      <w:r w:rsidRPr="00567E40">
        <w:t>Список обращений</w:t>
      </w:r>
      <w:bookmarkEnd w:id="104"/>
      <w:bookmarkEnd w:id="105"/>
      <w:bookmarkEnd w:id="106"/>
      <w:bookmarkEnd w:id="107"/>
      <w:bookmarkEnd w:id="108"/>
      <w:bookmarkEnd w:id="109"/>
      <w:bookmarkEnd w:id="110"/>
      <w:bookmarkEnd w:id="111"/>
    </w:p>
    <w:p w14:paraId="1EC73D46" w14:textId="77777777" w:rsidR="006C1910" w:rsidRDefault="006C1910" w:rsidP="00972B43">
      <w:pPr>
        <w:pStyle w:val="goststreammain"/>
        <w:spacing w:line="276" w:lineRule="auto"/>
      </w:pPr>
      <w:r w:rsidRPr="00567E40">
        <w:t xml:space="preserve">Список обращений формируется </w:t>
      </w:r>
      <w:r w:rsidR="00992DF5">
        <w:t>в хронологическом порядке, исходя</w:t>
      </w:r>
      <w:r w:rsidRPr="00567E40">
        <w:t xml:space="preserve"> </w:t>
      </w:r>
      <w:r w:rsidR="00992DF5">
        <w:t>из</w:t>
      </w:r>
      <w:r w:rsidRPr="00567E40">
        <w:t xml:space="preserve"> времени поступления последнего сообщения в чат.</w:t>
      </w:r>
      <w:r w:rsidR="00992DF5">
        <w:t xml:space="preserve"> </w:t>
      </w:r>
    </w:p>
    <w:p w14:paraId="5C8673C1" w14:textId="77777777" w:rsidR="00E24C0F" w:rsidRDefault="00E24C0F" w:rsidP="00E24C0F">
      <w:pPr>
        <w:pStyle w:val="goststreammain"/>
        <w:spacing w:line="276" w:lineRule="auto"/>
        <w:ind w:firstLine="709"/>
      </w:pPr>
      <w:r>
        <w:t>Плашка каждого обращения содержит:</w:t>
      </w:r>
    </w:p>
    <w:p w14:paraId="64AE204F" w14:textId="77777777" w:rsidR="00E24C0F" w:rsidRDefault="00E24C0F" w:rsidP="00541A4A">
      <w:pPr>
        <w:pStyle w:val="goststreammain"/>
        <w:numPr>
          <w:ilvl w:val="0"/>
          <w:numId w:val="28"/>
        </w:numPr>
        <w:spacing w:line="276" w:lineRule="auto"/>
      </w:pPr>
      <w:r>
        <w:t>Имя клиента (при поступлении обращения из авторизованной зоны);</w:t>
      </w:r>
    </w:p>
    <w:p w14:paraId="071A5317" w14:textId="77777777" w:rsidR="00E24C0F" w:rsidRDefault="00E24C0F" w:rsidP="00541A4A">
      <w:pPr>
        <w:pStyle w:val="goststreammain"/>
        <w:numPr>
          <w:ilvl w:val="0"/>
          <w:numId w:val="28"/>
        </w:numPr>
        <w:spacing w:line="276" w:lineRule="auto"/>
      </w:pPr>
      <w:r>
        <w:t>Текст последнего сообщения.  Если последнее сообщение в диалоге было отправлено оператором, то перед текстом сообщения отображается местоимение «Вы:». Если последнее сообщение содержит файл или изображение, то в плашке обращения отображается текст «Файл» или «Изображение» соответственно.</w:t>
      </w:r>
    </w:p>
    <w:p w14:paraId="17F24B69" w14:textId="77777777" w:rsidR="00E24C0F" w:rsidRDefault="00E24C0F" w:rsidP="00541A4A">
      <w:pPr>
        <w:pStyle w:val="goststreammain"/>
        <w:numPr>
          <w:ilvl w:val="0"/>
          <w:numId w:val="28"/>
        </w:numPr>
        <w:spacing w:line="276" w:lineRule="auto"/>
      </w:pPr>
      <w:r>
        <w:t>Время отправки последнего сообщения (если сообщение было отправлено в текущий день) либо дата отправки последнего сообщения (если сообщение было отправлено не в текущий день).</w:t>
      </w:r>
    </w:p>
    <w:p w14:paraId="4543BB82" w14:textId="77777777" w:rsidR="00E24C0F" w:rsidRPr="00567E40" w:rsidRDefault="00E24C0F" w:rsidP="00972B43">
      <w:pPr>
        <w:pStyle w:val="goststreammain"/>
        <w:spacing w:line="276" w:lineRule="auto"/>
      </w:pPr>
    </w:p>
    <w:p w14:paraId="527D4530" w14:textId="3269F3E2" w:rsidR="00492CBB" w:rsidRDefault="006C1910" w:rsidP="00492CBB">
      <w:pPr>
        <w:pStyle w:val="goststreammain"/>
        <w:spacing w:line="276" w:lineRule="auto"/>
      </w:pPr>
      <w:r w:rsidRPr="00567E40">
        <w:t xml:space="preserve">Обращение, в которое поступает новое сообщение, поднимается в начало списка. Справа появляется </w:t>
      </w:r>
      <w:r w:rsidR="00492CBB">
        <w:t xml:space="preserve">индикация, отмеченная </w:t>
      </w:r>
      <w:r w:rsidR="00FA2438">
        <w:t>серым</w:t>
      </w:r>
      <w:r w:rsidR="00492CBB">
        <w:t xml:space="preserve"> цветом</w:t>
      </w:r>
      <w:r w:rsidRPr="00567E40">
        <w:t>, отражающая количество новых сообщений в нем</w:t>
      </w:r>
      <w:r>
        <w:t>.</w:t>
      </w:r>
      <w:r w:rsidR="00492CBB">
        <w:t xml:space="preserve"> </w:t>
      </w:r>
    </w:p>
    <w:p w14:paraId="2AD42FE9" w14:textId="55487FB9" w:rsidR="00E24C0F" w:rsidRDefault="000D48DA" w:rsidP="00C30728">
      <w:pPr>
        <w:pStyle w:val="goststreammain"/>
        <w:keepNext/>
        <w:spacing w:line="276" w:lineRule="auto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958BB24" wp14:editId="0318F7C6">
            <wp:extent cx="2209799" cy="2631043"/>
            <wp:effectExtent l="57150" t="76200" r="57785" b="74295"/>
            <wp:docPr id="781" name="Рисунок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" name="Untitled(21)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1136" cy="2656448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93EBF95" w14:textId="77777777" w:rsidR="00E24C0F" w:rsidRPr="00E24C0F" w:rsidRDefault="00E24C0F" w:rsidP="003E0264">
      <w:pPr>
        <w:pStyle w:val="a1"/>
        <w:ind w:firstLine="0"/>
      </w:pPr>
      <w:r w:rsidRPr="00E24C0F">
        <w:t>Обращения с новыми сообщениями</w:t>
      </w:r>
    </w:p>
    <w:p w14:paraId="67488AF9" w14:textId="7A542AB9" w:rsidR="00BC2E02" w:rsidRDefault="007A059A" w:rsidP="00E24C0F">
      <w:pPr>
        <w:pStyle w:val="goststreammain"/>
        <w:spacing w:line="276" w:lineRule="auto"/>
        <w:ind w:firstLine="709"/>
      </w:pPr>
      <w:r w:rsidRPr="007A059A">
        <w:t xml:space="preserve">Если обращение поступило после перевода от другого оператора, и последнее сообщение в диалоге принадлежит не клиенту, то индикатор отображается в виде </w:t>
      </w:r>
      <w:r w:rsidR="00CD2CC1">
        <w:t>значка</w:t>
      </w:r>
      <w:r w:rsidRPr="007A059A">
        <w:t xml:space="preserve"> </w:t>
      </w:r>
      <w:r w:rsidR="00CD2CC1">
        <w:rPr>
          <w:noProof/>
          <w:lang w:eastAsia="ru-RU"/>
        </w:rPr>
        <w:drawing>
          <wp:inline distT="0" distB="0" distL="0" distR="0" wp14:anchorId="44A2BF3D" wp14:editId="3CB4ACC1">
            <wp:extent cx="133867" cy="147796"/>
            <wp:effectExtent l="0" t="0" r="0" b="5080"/>
            <wp:docPr id="759" name="Рисунок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Screenshot 2024-02-14 205823.pn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6184" cy="17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2CC1">
        <w:t xml:space="preserve"> </w:t>
      </w:r>
      <w:r w:rsidRPr="007A059A">
        <w:t>без обозначения количества новых сообщений.</w:t>
      </w:r>
    </w:p>
    <w:p w14:paraId="6508561C" w14:textId="43E20A48" w:rsidR="00E24C0F" w:rsidRDefault="008A4BC2" w:rsidP="00B54E67">
      <w:pPr>
        <w:jc w:val="center"/>
      </w:pPr>
      <w:r>
        <w:rPr>
          <w:noProof/>
          <w:lang w:eastAsia="ru-RU"/>
        </w:rPr>
        <w:drawing>
          <wp:inline distT="0" distB="0" distL="0" distR="0" wp14:anchorId="51B15415" wp14:editId="1DC81DE8">
            <wp:extent cx="2346714" cy="787728"/>
            <wp:effectExtent l="57150" t="76200" r="53975" b="6985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Untitled(13).png"/>
                    <pic:cNvPicPr/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1"/>
                    <a:stretch/>
                  </pic:blipFill>
                  <pic:spPr bwMode="auto">
                    <a:xfrm>
                      <a:off x="0" y="0"/>
                      <a:ext cx="2420719" cy="8125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DC6058" w14:textId="6C852322" w:rsidR="00E24C0F" w:rsidRPr="003B4AB6" w:rsidRDefault="007A059A" w:rsidP="003E0264">
      <w:pPr>
        <w:pStyle w:val="a1"/>
        <w:ind w:firstLine="0"/>
      </w:pPr>
      <w:r w:rsidRPr="003B4AB6">
        <w:t>Плашка обращения</w:t>
      </w:r>
      <w:r>
        <w:t>, переведенного от другого оператора, в котором последнее сообщение принадлежит другому оператору</w:t>
      </w:r>
    </w:p>
    <w:p w14:paraId="6DA323A5" w14:textId="1225AAC5" w:rsidR="00D6455A" w:rsidRDefault="009C5422" w:rsidP="00BC2E02">
      <w:pPr>
        <w:pStyle w:val="goststreammain"/>
        <w:spacing w:line="276" w:lineRule="auto"/>
      </w:pPr>
      <w:r>
        <w:t xml:space="preserve">Если в настройках </w:t>
      </w:r>
      <w:proofErr w:type="spellStart"/>
      <w:r>
        <w:t>скилл</w:t>
      </w:r>
      <w:proofErr w:type="spellEnd"/>
      <w:r>
        <w:t xml:space="preserve">-группы, в которую поступило обращение, настроена </w:t>
      </w:r>
      <w:proofErr w:type="spellStart"/>
      <w:r>
        <w:t>автосмена</w:t>
      </w:r>
      <w:proofErr w:type="spellEnd"/>
      <w:r>
        <w:t xml:space="preserve"> статуса сообщения, оператор будет проинформирован о приближении времени ухода обращения в ожидание. </w:t>
      </w:r>
      <w:r w:rsidR="00BC2E02">
        <w:t>Обращения, которые прождали ответа клиента 50</w:t>
      </w:r>
      <w:r w:rsidR="00CB1681">
        <w:t> </w:t>
      </w:r>
      <w:r w:rsidR="00BC2E02">
        <w:t xml:space="preserve">% времени, установленного для ухода в ожидание, визуально выделятся </w:t>
      </w:r>
      <w:r w:rsidR="000D2172">
        <w:t>значком кровати</w:t>
      </w:r>
      <w:r w:rsidR="00BC2E02">
        <w:t xml:space="preserve">. </w:t>
      </w:r>
    </w:p>
    <w:p w14:paraId="269B6216" w14:textId="1FB17CC8" w:rsidR="00D6455A" w:rsidRDefault="00CD2CC1" w:rsidP="00C30728">
      <w:pPr>
        <w:pStyle w:val="goststreammain"/>
        <w:keepNext/>
        <w:spacing w:line="276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70CC28B" wp14:editId="7A0E258E">
            <wp:extent cx="2462710" cy="575075"/>
            <wp:effectExtent l="57150" t="76200" r="52070" b="73025"/>
            <wp:docPr id="763" name="Рисунок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" name="Untitled.pn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8040" cy="604341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20EA442" w14:textId="77777777" w:rsidR="00D6455A" w:rsidRPr="00D6455A" w:rsidRDefault="00D6455A" w:rsidP="003E0264">
      <w:pPr>
        <w:pStyle w:val="a1"/>
        <w:ind w:firstLine="0"/>
      </w:pPr>
      <w:r w:rsidRPr="00D6455A">
        <w:t>Плашка обращения, которое собирается уйти в ожидание</w:t>
      </w:r>
      <w:r>
        <w:t xml:space="preserve"> по причине бездействия клиента</w:t>
      </w:r>
    </w:p>
    <w:p w14:paraId="76C04FA4" w14:textId="77777777" w:rsidR="00BC2E02" w:rsidRDefault="00BC2E02" w:rsidP="00BC2E02">
      <w:pPr>
        <w:pStyle w:val="goststreammain"/>
        <w:spacing w:line="276" w:lineRule="auto"/>
      </w:pPr>
      <w:r>
        <w:t xml:space="preserve">При наведении курсора на этот </w:t>
      </w:r>
      <w:proofErr w:type="spellStart"/>
      <w:r>
        <w:t>эмодзи</w:t>
      </w:r>
      <w:proofErr w:type="spellEnd"/>
      <w:r>
        <w:t xml:space="preserve"> появляется всплывающая подсказка с текстом: «Обращение скоро уйдет в ожидание». При получении ответа клиента в чате значок исчезает.</w:t>
      </w:r>
    </w:p>
    <w:p w14:paraId="4ABC3459" w14:textId="77777777" w:rsidR="00BC2E02" w:rsidRPr="00BC2E02" w:rsidRDefault="00BC2E02" w:rsidP="00BC2E02">
      <w:pPr>
        <w:pStyle w:val="goststreamlistmark1"/>
        <w:numPr>
          <w:ilvl w:val="0"/>
          <w:numId w:val="0"/>
        </w:numPr>
        <w:spacing w:line="276" w:lineRule="auto"/>
        <w:ind w:left="360" w:firstLine="349"/>
      </w:pPr>
    </w:p>
    <w:p w14:paraId="31311838" w14:textId="6EFA0788" w:rsidR="006C1910" w:rsidRPr="00567E40" w:rsidRDefault="006C1910" w:rsidP="006277DB">
      <w:pPr>
        <w:pStyle w:val="gostheadernum2"/>
        <w:spacing w:line="276" w:lineRule="auto"/>
      </w:pPr>
      <w:bookmarkStart w:id="112" w:name="_Toc31905504"/>
      <w:bookmarkStart w:id="113" w:name="_Toc173165207"/>
      <w:r w:rsidRPr="00567E40">
        <w:t>Обработка обращений</w:t>
      </w:r>
      <w:bookmarkEnd w:id="112"/>
      <w:bookmarkEnd w:id="113"/>
    </w:p>
    <w:p w14:paraId="437AE6AC" w14:textId="4E686C0E" w:rsidR="006C1910" w:rsidRPr="00567E40" w:rsidRDefault="006C1910" w:rsidP="006277DB">
      <w:pPr>
        <w:pStyle w:val="gostheadernum3"/>
        <w:spacing w:line="276" w:lineRule="auto"/>
      </w:pPr>
      <w:bookmarkStart w:id="114" w:name="_Toc173165208"/>
      <w:r w:rsidRPr="00567E40">
        <w:t>Начало работы</w:t>
      </w:r>
      <w:bookmarkEnd w:id="114"/>
    </w:p>
    <w:p w14:paraId="5CF03584" w14:textId="10746CE1" w:rsidR="006C1910" w:rsidRDefault="006C1910" w:rsidP="006277DB">
      <w:pPr>
        <w:pStyle w:val="goststreammain"/>
        <w:spacing w:line="276" w:lineRule="auto"/>
      </w:pPr>
      <w:r>
        <w:t xml:space="preserve">Для получения обращений необходимо переключить статус агента в </w:t>
      </w:r>
      <w:r w:rsidR="001629A9">
        <w:t>онлайн</w:t>
      </w:r>
      <w:r w:rsidR="000D2172">
        <w:t>, нажав кнопку: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31"/>
        <w:gridCol w:w="709"/>
        <w:gridCol w:w="4955"/>
      </w:tblGrid>
      <w:tr w:rsidR="006C1910" w14:paraId="5B3E48E2" w14:textId="77777777" w:rsidTr="006C1910">
        <w:tc>
          <w:tcPr>
            <w:tcW w:w="4531" w:type="dxa"/>
            <w:vAlign w:val="center"/>
          </w:tcPr>
          <w:p w14:paraId="0641EB6A" w14:textId="77777777" w:rsidR="006C1910" w:rsidRDefault="006C1910" w:rsidP="006277DB">
            <w:pPr>
              <w:pStyle w:val="11"/>
              <w:spacing w:line="276" w:lineRule="auto"/>
              <w:ind w:firstLine="0"/>
              <w:jc w:val="right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46632F6" wp14:editId="2752D3AF">
                  <wp:extent cx="1199693" cy="175844"/>
                  <wp:effectExtent l="0" t="0" r="635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034" r="8907" b="28874"/>
                          <a:stretch/>
                        </pic:blipFill>
                        <pic:spPr bwMode="auto">
                          <a:xfrm>
                            <a:off x="0" y="0"/>
                            <a:ext cx="1292266" cy="189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vAlign w:val="center"/>
          </w:tcPr>
          <w:p w14:paraId="29F0E88C" w14:textId="77777777" w:rsidR="006C1910" w:rsidRDefault="006C1910" w:rsidP="006277DB">
            <w:pPr>
              <w:pStyle w:val="11"/>
              <w:spacing w:line="276" w:lineRule="auto"/>
              <w:ind w:firstLine="0"/>
              <w:jc w:val="center"/>
            </w:pPr>
            <w:r>
              <w:sym w:font="Symbol" w:char="F0AE"/>
            </w:r>
          </w:p>
        </w:tc>
        <w:tc>
          <w:tcPr>
            <w:tcW w:w="4955" w:type="dxa"/>
            <w:vAlign w:val="center"/>
          </w:tcPr>
          <w:p w14:paraId="1A160EB0" w14:textId="77777777" w:rsidR="006C1910" w:rsidRDefault="006C1910" w:rsidP="006277DB">
            <w:pPr>
              <w:pStyle w:val="11"/>
              <w:keepNext/>
              <w:spacing w:line="276" w:lineRule="auto"/>
              <w:ind w:firstLine="0"/>
              <w:jc w:val="left"/>
            </w:pPr>
            <w:r>
              <w:rPr>
                <w:noProof/>
                <w:lang w:eastAsia="ru-RU"/>
              </w:rPr>
              <w:drawing>
                <wp:inline distT="0" distB="0" distL="0" distR="0" wp14:anchorId="76E7CCB6" wp14:editId="3AFB71F8">
                  <wp:extent cx="929030" cy="179070"/>
                  <wp:effectExtent l="0" t="0" r="4445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986" r="11609" b="22525"/>
                          <a:stretch/>
                        </pic:blipFill>
                        <pic:spPr bwMode="auto">
                          <a:xfrm>
                            <a:off x="0" y="0"/>
                            <a:ext cx="1010919" cy="194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7EE2DC" w14:textId="77777777" w:rsidR="006C1910" w:rsidRPr="00567E40" w:rsidRDefault="006C1910" w:rsidP="003E0264">
      <w:pPr>
        <w:pStyle w:val="a1"/>
        <w:ind w:firstLine="0"/>
      </w:pPr>
      <w:r>
        <w:t>Переключение статуса агента</w:t>
      </w:r>
    </w:p>
    <w:p w14:paraId="41D20D2E" w14:textId="06C3AFE8" w:rsidR="006C1910" w:rsidRPr="00567E40" w:rsidRDefault="006C1910" w:rsidP="006277DB">
      <w:pPr>
        <w:pStyle w:val="gostheadernum3"/>
        <w:spacing w:line="276" w:lineRule="auto"/>
      </w:pPr>
      <w:bookmarkStart w:id="115" w:name="_Ref74238845"/>
      <w:bookmarkStart w:id="116" w:name="_Ref74238854"/>
      <w:bookmarkStart w:id="117" w:name="_Toc173165209"/>
      <w:r w:rsidRPr="00567E40">
        <w:t>Выбор обращения</w:t>
      </w:r>
      <w:bookmarkEnd w:id="115"/>
      <w:bookmarkEnd w:id="116"/>
      <w:bookmarkEnd w:id="117"/>
    </w:p>
    <w:p w14:paraId="32506FE9" w14:textId="5E3B5A39" w:rsidR="006C1910" w:rsidRDefault="000D2172" w:rsidP="006277DB">
      <w:pPr>
        <w:pStyle w:val="goststreammain"/>
        <w:spacing w:line="276" w:lineRule="auto"/>
      </w:pPr>
      <w:r>
        <w:t>Выбор обращения осуществляется нажатием</w:t>
      </w:r>
      <w:r w:rsidR="006C1910" w:rsidRPr="00567E40">
        <w:t xml:space="preserve"> на </w:t>
      </w:r>
      <w:r w:rsidR="006C1910">
        <w:t>него</w:t>
      </w:r>
      <w:r w:rsidR="006C1910" w:rsidRPr="00567E40">
        <w:t xml:space="preserve"> левой кнопкой мыши. Обращение </w:t>
      </w:r>
      <w:r w:rsidR="006C1910">
        <w:t>выделится</w:t>
      </w:r>
      <w:r w:rsidR="006C1910" w:rsidRPr="00567E40">
        <w:t xml:space="preserve"> </w:t>
      </w:r>
      <w:r w:rsidR="00760D6F" w:rsidRPr="00A0672E">
        <w:t>голубым</w:t>
      </w:r>
      <w:r w:rsidR="006C1910" w:rsidRPr="00567E40">
        <w:t xml:space="preserve"> цветом.</w:t>
      </w:r>
      <w:r w:rsidR="006C1910">
        <w:t xml:space="preserve"> В центральной области отобразится чат, а в правой области информация о клиенте</w:t>
      </w:r>
      <w:r w:rsidR="00D305C1">
        <w:t>.</w:t>
      </w:r>
      <w:r w:rsidR="00B1313D">
        <w:t xml:space="preserve"> Системные сообщения по умолчанию отображаются в чате в свернутом виде. Чтобы развернуть системное сообщение</w:t>
      </w:r>
      <w:r w:rsidR="00521BA1">
        <w:t>,</w:t>
      </w:r>
      <w:r w:rsidR="00B1313D">
        <w:t xml:space="preserve"> необходимо нажать на иконку системного сообщения.</w:t>
      </w:r>
    </w:p>
    <w:p w14:paraId="426A52BC" w14:textId="346EC504" w:rsidR="00517438" w:rsidRDefault="000D48DA" w:rsidP="006277DB">
      <w:pPr>
        <w:pStyle w:val="goststreammain"/>
        <w:keepNext/>
        <w:spacing w:line="276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888F203" wp14:editId="430FDB52">
            <wp:extent cx="6480175" cy="3072130"/>
            <wp:effectExtent l="57150" t="76200" r="53975" b="71120"/>
            <wp:docPr id="789" name="Рисунок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Untitled(22).pn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7213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3F4C4AD" w14:textId="77777777" w:rsidR="00B1313D" w:rsidRPr="00B1313D" w:rsidRDefault="00B1313D" w:rsidP="003E0264">
      <w:pPr>
        <w:pStyle w:val="a1"/>
        <w:ind w:firstLine="0"/>
      </w:pPr>
      <w:r w:rsidRPr="00B1313D">
        <w:t>Выбранное обращение со свернутыми системными сообщениями</w:t>
      </w:r>
    </w:p>
    <w:p w14:paraId="64CDB542" w14:textId="48806919" w:rsidR="00517438" w:rsidRDefault="000D48DA" w:rsidP="006277DB">
      <w:pPr>
        <w:pStyle w:val="goststreammain"/>
        <w:keepNext/>
        <w:spacing w:line="276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14CD1DB" wp14:editId="41105E4F">
            <wp:extent cx="6480175" cy="3080385"/>
            <wp:effectExtent l="57150" t="76200" r="53975" b="81915"/>
            <wp:docPr id="790" name="Рисунок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Untitled(23).pn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80385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2AF98D1" w14:textId="77777777" w:rsidR="00B1313D" w:rsidRPr="00B1313D" w:rsidRDefault="00B1313D" w:rsidP="003E0264">
      <w:pPr>
        <w:pStyle w:val="a1"/>
        <w:ind w:firstLine="0"/>
      </w:pPr>
      <w:r w:rsidRPr="00B1313D">
        <w:t>Выбранное обращение с развернутыми системными сообщениями</w:t>
      </w:r>
    </w:p>
    <w:p w14:paraId="65865CB8" w14:textId="77777777" w:rsidR="00D305C1" w:rsidRDefault="00AD09A4" w:rsidP="006277DB">
      <w:pPr>
        <w:pStyle w:val="goststreammain"/>
        <w:spacing w:line="276" w:lineRule="auto"/>
      </w:pPr>
      <w:bookmarkStart w:id="118" w:name="_Hlk100672710"/>
      <w:r>
        <w:lastRenderedPageBreak/>
        <w:t xml:space="preserve">В правой части экрана отображается информация о клиенте. </w:t>
      </w:r>
      <w:r w:rsidR="00D305C1">
        <w:t>В информацию о клиенте оператор может до</w:t>
      </w:r>
      <w:r w:rsidR="00C04BF2">
        <w:t>полнительно до</w:t>
      </w:r>
      <w:r w:rsidR="00D305C1">
        <w:t>бавить</w:t>
      </w:r>
      <w:r w:rsidR="00C04BF2">
        <w:t xml:space="preserve"> ФИО, телефон, дату рождения и</w:t>
      </w:r>
      <w:r w:rsidR="00D305C1">
        <w:t xml:space="preserve"> комментарий</w:t>
      </w:r>
      <w:r w:rsidR="00A00D4B">
        <w:t xml:space="preserve"> к обращению</w:t>
      </w:r>
      <w:r w:rsidR="00C04BF2">
        <w:t>, заполнив соответствующие поля</w:t>
      </w:r>
      <w:r w:rsidR="00405E7B">
        <w:t>. Дополнительную информацию</w:t>
      </w:r>
      <w:r w:rsidR="00A93FF2">
        <w:t xml:space="preserve"> можно отредактировать или удалить в ходе обработки обращения до его закрытия.</w:t>
      </w:r>
      <w:r>
        <w:t xml:space="preserve"> 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7"/>
        <w:gridCol w:w="5098"/>
      </w:tblGrid>
      <w:tr w:rsidR="00D305C1" w14:paraId="0444DB72" w14:textId="77777777" w:rsidTr="00D305C1">
        <w:tc>
          <w:tcPr>
            <w:tcW w:w="5097" w:type="dxa"/>
          </w:tcPr>
          <w:bookmarkEnd w:id="118"/>
          <w:p w14:paraId="6E9FF407" w14:textId="77777777" w:rsidR="00D305C1" w:rsidRPr="00D305C1" w:rsidRDefault="00405E7B" w:rsidP="006277DB">
            <w:pPr>
              <w:pStyle w:val="gostpicture"/>
              <w:spacing w:before="85" w:after="42" w:line="276" w:lineRule="auto"/>
            </w:pPr>
            <w:r w:rsidRPr="00405E7B">
              <w:rPr>
                <w:noProof/>
                <w:lang w:eastAsia="ru-RU"/>
              </w:rPr>
              <w:drawing>
                <wp:inline distT="0" distB="0" distL="0" distR="0" wp14:anchorId="60A8CFF8" wp14:editId="5B403571">
                  <wp:extent cx="1999615" cy="7098634"/>
                  <wp:effectExtent l="57150" t="76200" r="57785" b="8382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820" cy="70993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635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8" w:type="dxa"/>
          </w:tcPr>
          <w:p w14:paraId="0961B40C" w14:textId="77777777" w:rsidR="00D305C1" w:rsidRDefault="00405E7B" w:rsidP="006277DB">
            <w:pPr>
              <w:pStyle w:val="gostpicture"/>
              <w:spacing w:before="85" w:after="42" w:line="276" w:lineRule="auto"/>
            </w:pPr>
            <w:r w:rsidRPr="00405E7B">
              <w:rPr>
                <w:noProof/>
                <w:lang w:eastAsia="ru-RU"/>
              </w:rPr>
              <w:drawing>
                <wp:inline distT="0" distB="0" distL="0" distR="0" wp14:anchorId="6383AE72" wp14:editId="2C9F79EC">
                  <wp:extent cx="1981509" cy="7076817"/>
                  <wp:effectExtent l="57150" t="76200" r="57150" b="6731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509" cy="7076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635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A368E6" w14:textId="77777777" w:rsidR="00D305C1" w:rsidRDefault="00D305C1" w:rsidP="003E0264">
      <w:pPr>
        <w:pStyle w:val="a1"/>
        <w:ind w:firstLine="0"/>
      </w:pPr>
      <w:r>
        <w:t xml:space="preserve">Комментарий </w:t>
      </w:r>
      <w:r w:rsidR="00A00D4B">
        <w:t>к обращению</w:t>
      </w:r>
    </w:p>
    <w:p w14:paraId="27940D9C" w14:textId="448E4B52" w:rsidR="001058CA" w:rsidRDefault="001058CA" w:rsidP="001058CA">
      <w:pPr>
        <w:pStyle w:val="goststreammain"/>
      </w:pPr>
      <w:r>
        <w:t>Если комментарий к оценке длиннее 2 строк, появляется кнопка “Показать полностью”</w:t>
      </w:r>
      <w:r w:rsidR="007C6E6A">
        <w:t>.</w:t>
      </w:r>
      <w:r w:rsidR="007C6E6A">
        <w:br/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123"/>
        <w:gridCol w:w="8072"/>
      </w:tblGrid>
      <w:tr w:rsidR="007C6E6A" w14:paraId="6A4DE8AE" w14:textId="77777777" w:rsidTr="00595D03">
        <w:trPr>
          <w:cantSplit/>
          <w:trHeight w:val="567"/>
        </w:trPr>
        <w:tc>
          <w:tcPr>
            <w:tcW w:w="1041" w:type="pct"/>
            <w:shd w:val="clear" w:color="auto" w:fill="BDD6EE" w:themeFill="accent1" w:themeFillTint="66"/>
            <w:vAlign w:val="center"/>
          </w:tcPr>
          <w:p w14:paraId="1185D63D" w14:textId="77777777" w:rsidR="007C6E6A" w:rsidRPr="006316D2" w:rsidRDefault="007C6E6A" w:rsidP="00595D03">
            <w:pPr>
              <w:pStyle w:val="gostinsertnotice"/>
              <w:spacing w:before="41" w:after="41" w:line="276" w:lineRule="auto"/>
            </w:pPr>
            <w:r w:rsidRPr="00567E40">
              <w:lastRenderedPageBreak/>
              <w:t>В</w:t>
            </w:r>
            <w:r>
              <w:t>АЖНО</w:t>
            </w:r>
          </w:p>
        </w:tc>
        <w:tc>
          <w:tcPr>
            <w:tcW w:w="3959" w:type="pct"/>
            <w:shd w:val="clear" w:color="auto" w:fill="BDD6EE" w:themeFill="accent1" w:themeFillTint="66"/>
          </w:tcPr>
          <w:p w14:paraId="5678908A" w14:textId="77777777" w:rsidR="007C6E6A" w:rsidRPr="006A5EBC" w:rsidRDefault="007C6E6A" w:rsidP="00595D03">
            <w:pPr>
              <w:pStyle w:val="gostinserttext"/>
              <w:spacing w:before="41" w:after="41" w:line="276" w:lineRule="auto"/>
            </w:pPr>
            <w:r>
              <w:t>Е</w:t>
            </w:r>
            <w:r w:rsidRPr="004B1A36">
              <w:t xml:space="preserve">сли в поле с причиной, при передаче или </w:t>
            </w:r>
            <w:proofErr w:type="spellStart"/>
            <w:r w:rsidRPr="004B1A36">
              <w:t>переоткрытии</w:t>
            </w:r>
            <w:proofErr w:type="spellEnd"/>
            <w:r w:rsidRPr="004B1A36">
              <w:t xml:space="preserve"> обращения, была вставлена ссылка, то она отобразится </w:t>
            </w:r>
            <w:proofErr w:type="spellStart"/>
            <w:r w:rsidRPr="004B1A36">
              <w:t>кликабельной</w:t>
            </w:r>
            <w:proofErr w:type="spellEnd"/>
            <w:r w:rsidRPr="004B1A36">
              <w:t xml:space="preserve"> в системном сообщении.</w:t>
            </w:r>
          </w:p>
        </w:tc>
      </w:tr>
    </w:tbl>
    <w:p w14:paraId="21EC7058" w14:textId="77777777" w:rsidR="007C6E6A" w:rsidRDefault="007C6E6A" w:rsidP="001058CA">
      <w:pPr>
        <w:pStyle w:val="goststreammain"/>
      </w:pPr>
    </w:p>
    <w:p w14:paraId="63E10C81" w14:textId="55826B45" w:rsidR="007C6E6A" w:rsidRDefault="007C6E6A" w:rsidP="001058CA">
      <w:pPr>
        <w:pStyle w:val="goststreammain"/>
      </w:pPr>
      <w:r>
        <w:rPr>
          <w:noProof/>
          <w:lang w:eastAsia="ru-RU"/>
        </w:rPr>
        <w:drawing>
          <wp:inline distT="0" distB="0" distL="0" distR="0" wp14:anchorId="075A0AAA" wp14:editId="056C2FC3">
            <wp:extent cx="5191125" cy="6143625"/>
            <wp:effectExtent l="57150" t="76200" r="66675" b="85725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Untitled(9).pn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6143625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E46BF46" w14:textId="58F3973F" w:rsidR="007C6E6A" w:rsidRDefault="007C6E6A" w:rsidP="007C6E6A">
      <w:pPr>
        <w:pStyle w:val="affe"/>
      </w:pPr>
      <w:r w:rsidRPr="007C6E6A">
        <w:t>Открытие ссылки в комментарии через контекстное меню браузера</w:t>
      </w: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7"/>
        <w:gridCol w:w="5098"/>
      </w:tblGrid>
      <w:tr w:rsidR="001058CA" w14:paraId="4B746988" w14:textId="77777777" w:rsidTr="001058CA">
        <w:trPr>
          <w:jc w:val="center"/>
        </w:trPr>
        <w:tc>
          <w:tcPr>
            <w:tcW w:w="5097" w:type="dxa"/>
          </w:tcPr>
          <w:p w14:paraId="48ED7B47" w14:textId="6B044BFF" w:rsidR="001058CA" w:rsidRDefault="001058CA" w:rsidP="001058CA">
            <w:pPr>
              <w:pStyle w:val="goststreammain"/>
              <w:ind w:firstLine="0"/>
              <w:jc w:val="center"/>
            </w:pPr>
            <w:bookmarkStart w:id="119" w:name="_Hlk100672762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EE46F53" wp14:editId="2E3CF1EC">
                  <wp:extent cx="2581275" cy="2286000"/>
                  <wp:effectExtent l="57150" t="76200" r="66675" b="76200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Untitled(45).png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2286000"/>
                          </a:xfrm>
                          <a:prstGeom prst="rect">
                            <a:avLst/>
                          </a:prstGeom>
                          <a:effectLst>
                            <a:outerShdw blurRad="635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8" w:type="dxa"/>
          </w:tcPr>
          <w:p w14:paraId="599F3300" w14:textId="51C83430" w:rsidR="001058CA" w:rsidRDefault="001058CA" w:rsidP="001058CA">
            <w:pPr>
              <w:pStyle w:val="goststreammain"/>
              <w:ind w:firstLine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88703D0" wp14:editId="6B5E9C03">
                  <wp:extent cx="2581275" cy="2514600"/>
                  <wp:effectExtent l="57150" t="76200" r="66675" b="76200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Untitled(46).png"/>
                          <pic:cNvPicPr/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2514600"/>
                          </a:xfrm>
                          <a:prstGeom prst="rect">
                            <a:avLst/>
                          </a:prstGeom>
                          <a:effectLst>
                            <a:outerShdw blurRad="635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8C3489" w14:textId="04784676" w:rsidR="001058CA" w:rsidRDefault="001058CA" w:rsidP="005C0806">
      <w:pPr>
        <w:pStyle w:val="a1"/>
        <w:ind w:firstLine="0"/>
      </w:pPr>
      <w:r>
        <w:t>раскрытие комментария к оценке</w:t>
      </w:r>
    </w:p>
    <w:p w14:paraId="77FC1A24" w14:textId="77777777" w:rsidR="00AD09A4" w:rsidRDefault="00AD09A4" w:rsidP="00AD09A4">
      <w:pPr>
        <w:pStyle w:val="goststreammain"/>
      </w:pPr>
      <w:r>
        <w:t xml:space="preserve">Если сообщение поступило </w:t>
      </w:r>
      <w:r w:rsidR="001212F1">
        <w:t>с авторизованной зоны, в информации о клиенте мо</w:t>
      </w:r>
      <w:r w:rsidR="00A53578">
        <w:t>гут</w:t>
      </w:r>
      <w:r w:rsidR="001212F1">
        <w:t xml:space="preserve"> присутствовать пол</w:t>
      </w:r>
      <w:r w:rsidR="00D97D11">
        <w:t>я</w:t>
      </w:r>
      <w:r w:rsidR="001212F1">
        <w:t xml:space="preserve"> «</w:t>
      </w:r>
      <w:r w:rsidR="00D97D11">
        <w:t>Адрес»</w:t>
      </w:r>
      <w:r>
        <w:t xml:space="preserve"> </w:t>
      </w:r>
      <w:r w:rsidR="00D97D11">
        <w:t>и «Лицевые счета», при наличии таких данных о клиенте.</w:t>
      </w:r>
      <w:r w:rsidR="00A53578">
        <w:t xml:space="preserve"> </w:t>
      </w:r>
    </w:p>
    <w:bookmarkEnd w:id="119"/>
    <w:p w14:paraId="1D83C813" w14:textId="77777777" w:rsidR="00D97D11" w:rsidRDefault="00BC489A" w:rsidP="00BC489A">
      <w:pPr>
        <w:pStyle w:val="goststreammain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D47C3BF" wp14:editId="1F760980">
            <wp:extent cx="1870003" cy="4905372"/>
            <wp:effectExtent l="57150" t="76200" r="54610" b="6731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(7).pn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0003" cy="4905372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9F3114" w14:textId="77777777" w:rsidR="00AD09A4" w:rsidRDefault="00D97D11" w:rsidP="003E0264">
      <w:pPr>
        <w:pStyle w:val="a1"/>
        <w:ind w:firstLine="0"/>
      </w:pPr>
      <w:r w:rsidRPr="00D97D11">
        <w:t>Дополнительные сведения о клиенте</w:t>
      </w:r>
    </w:p>
    <w:p w14:paraId="6D2AC499" w14:textId="2AD6F06A" w:rsidR="00D97D11" w:rsidRDefault="00CD2CC1" w:rsidP="006A1C8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2D1DAD1" wp14:editId="25761F21">
            <wp:extent cx="2265996" cy="4111570"/>
            <wp:effectExtent l="57150" t="76200" r="58420" b="8001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Untitled(3).png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"/>
                    <a:stretch/>
                  </pic:blipFill>
                  <pic:spPr bwMode="auto">
                    <a:xfrm>
                      <a:off x="0" y="0"/>
                      <a:ext cx="2277277" cy="41320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66ACB5" w14:textId="23087B87" w:rsidR="006A1C8A" w:rsidRDefault="006A1C8A" w:rsidP="005C0806">
      <w:pPr>
        <w:pStyle w:val="a1"/>
        <w:ind w:firstLine="0"/>
      </w:pPr>
      <w:r>
        <w:t>Копирование ЛС, логина клиента</w:t>
      </w:r>
    </w:p>
    <w:p w14:paraId="1777A58A" w14:textId="27F2B978" w:rsidR="006A1C8A" w:rsidRDefault="006A1C8A" w:rsidP="006A1C8A">
      <w:pPr>
        <w:pStyle w:val="goststreammain"/>
        <w:spacing w:line="276" w:lineRule="auto"/>
      </w:pPr>
      <w:r>
        <w:t>У лицевого счета и логина клиента отображаются кнопки для копирования.</w:t>
      </w:r>
    </w:p>
    <w:p w14:paraId="2CCF4E11" w14:textId="36632926" w:rsidR="006A1C8A" w:rsidRDefault="00CD2CC1" w:rsidP="007D1FFD">
      <w:pPr>
        <w:pStyle w:val="goststreammain"/>
        <w:spacing w:line="276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52E6316" wp14:editId="5DB9113D">
            <wp:extent cx="2255146" cy="3056876"/>
            <wp:effectExtent l="57150" t="76200" r="50165" b="67945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Untitled(4).p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9663" cy="3076554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282AF18" w14:textId="4263FA77" w:rsidR="001058CA" w:rsidRDefault="001058CA" w:rsidP="005C0806">
      <w:pPr>
        <w:pStyle w:val="a1"/>
        <w:ind w:firstLine="0"/>
      </w:pPr>
      <w:r>
        <w:t>Поддержка большого кол-ва лицевых счетов</w:t>
      </w:r>
    </w:p>
    <w:p w14:paraId="108C6FC4" w14:textId="589C5C42" w:rsidR="001058CA" w:rsidRPr="00D97D11" w:rsidRDefault="001058CA" w:rsidP="001058CA">
      <w:pPr>
        <w:pStyle w:val="goststreammain"/>
        <w:spacing w:line="276" w:lineRule="auto"/>
      </w:pPr>
      <w:r>
        <w:t xml:space="preserve">У заголовка блока отображается общее кол-во лицевых счетов клиента. Кнопка “Показать еще 5” выводится в том случае, если скрытых лицевых счетов больше 5. Нажимая на кнопку будет </w:t>
      </w:r>
      <w:r>
        <w:lastRenderedPageBreak/>
        <w:t>подгружаться по 5 лицевых счетов клиента. Если в скрытых лицевых счетах меньше 5 счетов, в таком случае будет отображаться число эквивалентное оставшемуся кол-ву лицевых счетов клиента.</w:t>
      </w:r>
    </w:p>
    <w:p w14:paraId="1CC516D9" w14:textId="77777777" w:rsidR="006C1910" w:rsidRPr="00567E40" w:rsidRDefault="006C1910" w:rsidP="006277DB">
      <w:pPr>
        <w:pStyle w:val="gostheadernum3"/>
        <w:spacing w:line="276" w:lineRule="auto"/>
      </w:pPr>
      <w:bookmarkStart w:id="120" w:name="_Ref76050737"/>
      <w:bookmarkStart w:id="121" w:name="_Ref76050738"/>
      <w:bookmarkStart w:id="122" w:name="_Toc173165210"/>
      <w:r w:rsidRPr="00567E40">
        <w:t>Ответ на сообщение</w:t>
      </w:r>
      <w:bookmarkEnd w:id="120"/>
      <w:bookmarkEnd w:id="121"/>
      <w:bookmarkEnd w:id="122"/>
    </w:p>
    <w:p w14:paraId="500A40A6" w14:textId="77777777" w:rsidR="006C1910" w:rsidRDefault="006C1910" w:rsidP="006277DB">
      <w:pPr>
        <w:pStyle w:val="goststreammain"/>
        <w:spacing w:line="276" w:lineRule="auto"/>
      </w:pPr>
      <w:r w:rsidRPr="00567E40">
        <w:t>Установит</w:t>
      </w:r>
      <w:r>
        <w:t>ь</w:t>
      </w:r>
      <w:r w:rsidRPr="00567E40">
        <w:t xml:space="preserve"> курсор мыши в поле для ввода сообщения.</w:t>
      </w:r>
    </w:p>
    <w:p w14:paraId="345EF486" w14:textId="77777777" w:rsidR="00445B88" w:rsidRPr="00445B88" w:rsidRDefault="000418A2" w:rsidP="006277DB">
      <w:pPr>
        <w:spacing w:line="276" w:lineRule="auto"/>
      </w:pPr>
      <w:r w:rsidRPr="000418A2">
        <w:rPr>
          <w:noProof/>
          <w:lang w:eastAsia="ru-RU"/>
        </w:rPr>
        <w:drawing>
          <wp:inline distT="0" distB="0" distL="0" distR="0" wp14:anchorId="3742790F" wp14:editId="55992B3D">
            <wp:extent cx="6429375" cy="571500"/>
            <wp:effectExtent l="57150" t="76200" r="66675" b="7620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1061" cy="578761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9D798D0" w14:textId="77777777" w:rsidR="006C1910" w:rsidRPr="00567E40" w:rsidRDefault="006C1910" w:rsidP="003E0264">
      <w:pPr>
        <w:pStyle w:val="a1"/>
        <w:ind w:firstLine="0"/>
      </w:pPr>
      <w:r w:rsidRPr="00567E40">
        <w:t>Поле для ввода сообщения</w:t>
      </w:r>
    </w:p>
    <w:p w14:paraId="1F0E3F21" w14:textId="4CF73C1C" w:rsidR="006C1910" w:rsidRPr="00567E40" w:rsidRDefault="006C1910" w:rsidP="006277DB">
      <w:pPr>
        <w:pStyle w:val="goststreammain"/>
        <w:spacing w:line="276" w:lineRule="auto"/>
      </w:pPr>
      <w:r>
        <w:t xml:space="preserve">После ввода сообщения нажать кнопку </w:t>
      </w:r>
      <w:r w:rsidRPr="005A5DB1">
        <w:rPr>
          <w:rStyle w:val="goststreammainexpressed0"/>
        </w:rPr>
        <w:t>[Отправить сообщение]</w:t>
      </w:r>
      <w:r w:rsidR="00445B88" w:rsidRPr="00445B88">
        <w:rPr>
          <w:noProof/>
          <w:lang w:eastAsia="ru-RU"/>
        </w:rPr>
        <w:drawing>
          <wp:inline distT="0" distB="0" distL="0" distR="0" wp14:anchorId="6B48B91F" wp14:editId="1C492717">
            <wp:extent cx="228600" cy="152400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5" t="18955" r="7671" b="20261"/>
                    <a:stretch/>
                  </pic:blipFill>
                  <pic:spPr bwMode="auto">
                    <a:xfrm>
                      <a:off x="0" y="0"/>
                      <a:ext cx="229305" cy="152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52E1C">
        <w:rPr>
          <w:rStyle w:val="goststreammainexpressed0"/>
        </w:rPr>
        <w:t xml:space="preserve"> </w:t>
      </w:r>
      <w:r>
        <w:t xml:space="preserve">или </w:t>
      </w:r>
      <w:r w:rsidR="002343EC">
        <w:t>клавиш</w:t>
      </w:r>
      <w:r w:rsidR="00A52E1C">
        <w:t>и</w:t>
      </w:r>
      <w:r w:rsidRPr="005A5DB1">
        <w:rPr>
          <w:rStyle w:val="goststreammainexpressed0"/>
        </w:rPr>
        <w:t xml:space="preserve"> </w:t>
      </w:r>
      <w:proofErr w:type="spellStart"/>
      <w:r w:rsidR="00A52E1C">
        <w:rPr>
          <w:rStyle w:val="goststreammainexpressed0"/>
        </w:rPr>
        <w:t>Ctrl</w:t>
      </w:r>
      <w:r w:rsidR="00A52E1C" w:rsidRPr="00A52E1C">
        <w:rPr>
          <w:rStyle w:val="goststreammainexpressed0"/>
        </w:rPr>
        <w:t>+</w:t>
      </w:r>
      <w:r w:rsidRPr="005A5DB1">
        <w:rPr>
          <w:rStyle w:val="goststreammainexpressed0"/>
        </w:rPr>
        <w:t>Enter</w:t>
      </w:r>
      <w:proofErr w:type="spellEnd"/>
      <w:r w:rsidRPr="00567E40">
        <w:t>.</w:t>
      </w:r>
    </w:p>
    <w:p w14:paraId="0098871F" w14:textId="25A0541C" w:rsidR="006C1910" w:rsidRPr="00567E40" w:rsidRDefault="006C1910" w:rsidP="006277DB">
      <w:pPr>
        <w:pStyle w:val="goststreammain"/>
        <w:spacing w:line="276" w:lineRule="auto"/>
      </w:pPr>
      <w:r w:rsidRPr="00567E40">
        <w:t xml:space="preserve">Под сообщением клиента </w:t>
      </w:r>
      <w:r>
        <w:t>отображены</w:t>
      </w:r>
      <w:r w:rsidRPr="00567E40">
        <w:t xml:space="preserve"> дат</w:t>
      </w:r>
      <w:r>
        <w:t>а</w:t>
      </w:r>
      <w:r w:rsidRPr="00567E40">
        <w:t xml:space="preserve"> и время отправки, а также канал </w:t>
      </w:r>
      <w:r>
        <w:t xml:space="preserve">связи </w:t>
      </w:r>
      <w:r w:rsidRPr="00567E40">
        <w:t>(</w:t>
      </w:r>
      <w:r w:rsidR="006160B4">
        <w:t>мессенджер</w:t>
      </w:r>
      <w:r w:rsidRPr="00567E40">
        <w:t>, веб-чат, мобильное приложение),</w:t>
      </w:r>
      <w:r>
        <w:t xml:space="preserve"> которым воспользовался клиент</w:t>
      </w:r>
      <w:r w:rsidRPr="00567E40">
        <w:t>.</w:t>
      </w:r>
    </w:p>
    <w:p w14:paraId="7684513A" w14:textId="77777777" w:rsidR="006C1910" w:rsidRDefault="006C1910" w:rsidP="006277DB">
      <w:pPr>
        <w:pStyle w:val="gostpicture"/>
        <w:spacing w:line="276" w:lineRule="auto"/>
      </w:pPr>
      <w:r w:rsidRPr="00567E40">
        <w:rPr>
          <w:noProof/>
          <w:lang w:eastAsia="ru-RU"/>
        </w:rPr>
        <w:drawing>
          <wp:inline distT="0" distB="0" distL="0" distR="0" wp14:anchorId="7FB17BA2" wp14:editId="79EA8A30">
            <wp:extent cx="1561490" cy="515620"/>
            <wp:effectExtent l="0" t="0" r="635" b="0"/>
            <wp:docPr id="756" name="Рисунок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Рисунок 756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0" t="24444" r="12645" b="10281"/>
                    <a:stretch/>
                  </pic:blipFill>
                  <pic:spPr bwMode="auto">
                    <a:xfrm>
                      <a:off x="0" y="0"/>
                      <a:ext cx="1580432" cy="52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2D1B47" w14:textId="77777777" w:rsidR="006C1910" w:rsidRPr="00567E40" w:rsidRDefault="006C1910" w:rsidP="003E0264">
      <w:pPr>
        <w:pStyle w:val="a1"/>
        <w:ind w:firstLine="0"/>
      </w:pPr>
      <w:r w:rsidRPr="00567E40">
        <w:t>Сообщение клиента</w:t>
      </w:r>
    </w:p>
    <w:p w14:paraId="567C45E3" w14:textId="77777777" w:rsidR="006C1910" w:rsidRDefault="006C1910" w:rsidP="006277DB">
      <w:pPr>
        <w:pStyle w:val="goststreammain"/>
        <w:spacing w:line="276" w:lineRule="auto"/>
      </w:pPr>
      <w:r w:rsidRPr="00567E40">
        <w:t xml:space="preserve">Под сообщением оператора </w:t>
      </w:r>
      <w:r>
        <w:t>отображены</w:t>
      </w:r>
      <w:r w:rsidRPr="00567E40">
        <w:t xml:space="preserve"> его имя, дата и время отправки, а также канал </w:t>
      </w:r>
      <w:r>
        <w:t>связи</w:t>
      </w:r>
      <w:r w:rsidRPr="00567E40">
        <w:t>, н</w:t>
      </w:r>
      <w:r>
        <w:t>а который отправлено сообщение</w:t>
      </w:r>
      <w:r w:rsidRPr="00567E40">
        <w:t>.</w:t>
      </w:r>
    </w:p>
    <w:p w14:paraId="141D17EA" w14:textId="76713935" w:rsidR="006C1910" w:rsidRDefault="00BC489A" w:rsidP="006277DB">
      <w:pPr>
        <w:pStyle w:val="gostpicture"/>
        <w:spacing w:line="276" w:lineRule="auto"/>
      </w:pPr>
      <w:r>
        <w:rPr>
          <w:noProof/>
          <w:lang w:eastAsia="ru-RU"/>
        </w:rPr>
        <w:drawing>
          <wp:inline distT="0" distB="0" distL="0" distR="0" wp14:anchorId="70AC91EC" wp14:editId="7B93B0F0">
            <wp:extent cx="2520696" cy="656071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(9).pn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696" cy="656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2B1897" w14:textId="77777777" w:rsidR="006C1910" w:rsidRDefault="006C1910" w:rsidP="003E0264">
      <w:pPr>
        <w:pStyle w:val="a1"/>
        <w:ind w:firstLine="0"/>
      </w:pPr>
      <w:r w:rsidRPr="00567E40">
        <w:t>Сообщение агента</w:t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6C1910" w14:paraId="33E960DB" w14:textId="77777777" w:rsidTr="00B51EDF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6924C34A" w14:textId="77777777" w:rsidR="006C1910" w:rsidRPr="00D602D0" w:rsidRDefault="006C1910" w:rsidP="006277DB">
            <w:pPr>
              <w:pStyle w:val="gostinsertnotice"/>
              <w:spacing w:before="41" w:after="41" w:line="276" w:lineRule="auto"/>
              <w:rPr>
                <w:lang w:val="en-US"/>
              </w:rPr>
            </w:pPr>
            <w:r w:rsidRPr="00567E40">
              <w:t>Внимание</w:t>
            </w:r>
          </w:p>
        </w:tc>
        <w:tc>
          <w:tcPr>
            <w:tcW w:w="3846" w:type="pct"/>
            <w:shd w:val="clear" w:color="auto" w:fill="BDD6EE" w:themeFill="accent1" w:themeFillTint="66"/>
          </w:tcPr>
          <w:p w14:paraId="4264E671" w14:textId="77777777" w:rsidR="006C1910" w:rsidRPr="00EE3565" w:rsidRDefault="006C1910" w:rsidP="006277DB">
            <w:pPr>
              <w:pStyle w:val="gostinserttext"/>
              <w:spacing w:before="41" w:after="41" w:line="276" w:lineRule="auto"/>
            </w:pPr>
            <w:r w:rsidRPr="006C1910">
              <w:t>Выбор канала, на который будет отправлено сообщение, производится автоматически.</w:t>
            </w:r>
          </w:p>
        </w:tc>
      </w:tr>
    </w:tbl>
    <w:p w14:paraId="670E5DC2" w14:textId="1ABEB0ED" w:rsidR="006A1C8A" w:rsidRPr="00AB0EAD" w:rsidRDefault="006A1C8A" w:rsidP="006C5C7D">
      <w:pPr>
        <w:jc w:val="center"/>
      </w:pPr>
      <w:bookmarkStart w:id="123" w:name="_Ref114218639"/>
      <w:bookmarkStart w:id="124" w:name="_Ref114218640"/>
      <w:bookmarkStart w:id="125" w:name="_Toc42109570"/>
      <w:r w:rsidRPr="006C5C7D">
        <w:rPr>
          <w:noProof/>
          <w:lang w:eastAsia="ru-RU"/>
        </w:rPr>
        <w:drawing>
          <wp:inline distT="0" distB="0" distL="0" distR="0" wp14:anchorId="2096421A" wp14:editId="3E690E90">
            <wp:extent cx="4867954" cy="2286319"/>
            <wp:effectExtent l="57150" t="76200" r="66040" b="7620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чат 11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7954" cy="22863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209355" w14:textId="39591E8E" w:rsidR="006A1C8A" w:rsidRPr="00AB0EAD" w:rsidRDefault="006A1C8A" w:rsidP="00AB0EAD">
      <w:pPr>
        <w:pStyle w:val="a1"/>
      </w:pPr>
      <w:r w:rsidRPr="00AB0EAD">
        <w:t>Полоса уведомления Непрочитанных сообщений</w:t>
      </w:r>
    </w:p>
    <w:p w14:paraId="2AF6009C" w14:textId="4956F458" w:rsidR="006A1C8A" w:rsidRPr="006A1C8A" w:rsidRDefault="006A1C8A" w:rsidP="006A1C8A">
      <w:pPr>
        <w:pStyle w:val="goststreammain"/>
      </w:pPr>
      <w:r>
        <w:lastRenderedPageBreak/>
        <w:t>Полоса непрочитанных сообщений появляется в случае поступления новых сообщений от клиента, когда оператор находится не у последних сообщений в диалоге</w:t>
      </w:r>
    </w:p>
    <w:p w14:paraId="1B35894D" w14:textId="77777777" w:rsidR="00381262" w:rsidRDefault="00381262" w:rsidP="006277DB">
      <w:pPr>
        <w:pStyle w:val="gostheadernum3"/>
        <w:spacing w:line="276" w:lineRule="auto"/>
        <w:rPr>
          <w:lang w:val="en-US"/>
        </w:rPr>
      </w:pPr>
      <w:bookmarkStart w:id="126" w:name="_Toc173165211"/>
      <w:proofErr w:type="spellStart"/>
      <w:r>
        <w:rPr>
          <w:lang w:val="en-US"/>
        </w:rPr>
        <w:t>Цитирование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сообщения</w:t>
      </w:r>
      <w:bookmarkEnd w:id="123"/>
      <w:bookmarkEnd w:id="124"/>
      <w:bookmarkEnd w:id="126"/>
      <w:proofErr w:type="spellEnd"/>
    </w:p>
    <w:p w14:paraId="6FE11D58" w14:textId="77777777" w:rsidR="00381262" w:rsidRDefault="00381262" w:rsidP="00381262">
      <w:pPr>
        <w:pStyle w:val="goststreammain"/>
      </w:pPr>
      <w:r>
        <w:t>Для того чтобы процитировать сообщение</w:t>
      </w:r>
      <w:r w:rsidR="0053519A">
        <w:t>,</w:t>
      </w:r>
      <w:r>
        <w:t xml:space="preserve"> необходимо навести курсор мыши на нужное сообщение и нажать на появившеюся иконку «цитирования».</w:t>
      </w:r>
    </w:p>
    <w:p w14:paraId="2A2FB906" w14:textId="6A8108D5" w:rsidR="00381262" w:rsidRDefault="00CD2CC1" w:rsidP="00381262">
      <w:pPr>
        <w:pStyle w:val="goststreammain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33CD108" wp14:editId="49447A9D">
            <wp:extent cx="6480175" cy="596265"/>
            <wp:effectExtent l="57150" t="76200" r="53975" b="70485"/>
            <wp:docPr id="769" name="Рисунок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" name="Untitled(5)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96265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3D9DEFE" w14:textId="77777777" w:rsidR="00381262" w:rsidRDefault="00381262" w:rsidP="0053519A">
      <w:pPr>
        <w:pStyle w:val="a1"/>
        <w:ind w:firstLine="0"/>
      </w:pPr>
      <w:r>
        <w:t>Цитирование сообщения</w:t>
      </w:r>
    </w:p>
    <w:p w14:paraId="584C7882" w14:textId="77777777" w:rsidR="00381262" w:rsidRDefault="00381262" w:rsidP="00381262">
      <w:pPr>
        <w:pStyle w:val="goststreammain"/>
      </w:pPr>
      <w:r>
        <w:t>Цитируемое сообщение отобразиться над полем для ввода сообщений.</w:t>
      </w:r>
    </w:p>
    <w:p w14:paraId="08B802F3" w14:textId="4B486E27" w:rsidR="00381262" w:rsidRDefault="00BC489A" w:rsidP="00381262">
      <w:pPr>
        <w:pStyle w:val="goststreammain"/>
        <w:ind w:firstLine="0"/>
      </w:pPr>
      <w:r>
        <w:rPr>
          <w:noProof/>
          <w:lang w:eastAsia="ru-RU"/>
        </w:rPr>
        <w:drawing>
          <wp:inline distT="0" distB="0" distL="0" distR="0" wp14:anchorId="34B6A696" wp14:editId="3542176A">
            <wp:extent cx="6480175" cy="3019673"/>
            <wp:effectExtent l="57150" t="76200" r="53975" b="85725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(11)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19673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655D116" w14:textId="77777777" w:rsidR="0053519A" w:rsidRPr="00381262" w:rsidRDefault="0053519A" w:rsidP="0053519A">
      <w:pPr>
        <w:pStyle w:val="a1"/>
        <w:ind w:firstLine="0"/>
      </w:pPr>
      <w:r>
        <w:t>Ответ на цитируемое сообщение</w:t>
      </w:r>
    </w:p>
    <w:p w14:paraId="7543044B" w14:textId="77E5AE54" w:rsidR="00B04E57" w:rsidRDefault="00B04E57" w:rsidP="006277DB">
      <w:pPr>
        <w:pStyle w:val="gostheadernum3"/>
        <w:spacing w:line="276" w:lineRule="auto"/>
      </w:pPr>
      <w:bookmarkStart w:id="127" w:name="_Ref158837947"/>
      <w:bookmarkStart w:id="128" w:name="_Ref158837951"/>
      <w:bookmarkStart w:id="129" w:name="_Toc173165212"/>
      <w:r>
        <w:t>Передача файлов</w:t>
      </w:r>
      <w:bookmarkEnd w:id="125"/>
      <w:bookmarkEnd w:id="127"/>
      <w:bookmarkEnd w:id="128"/>
      <w:bookmarkEnd w:id="129"/>
    </w:p>
    <w:p w14:paraId="4695A409" w14:textId="7078A0A2" w:rsidR="005C3FFE" w:rsidRDefault="00B04E57" w:rsidP="006277DB">
      <w:pPr>
        <w:pStyle w:val="goststreammain"/>
        <w:spacing w:line="276" w:lineRule="auto"/>
      </w:pPr>
      <w:r w:rsidRPr="00B04E57">
        <w:t xml:space="preserve">Для отправки файла необходимо нажать кнопку </w:t>
      </w:r>
      <w:r w:rsidR="00445B88" w:rsidRPr="00445B88">
        <w:rPr>
          <w:noProof/>
          <w:lang w:eastAsia="ru-RU"/>
        </w:rPr>
        <w:drawing>
          <wp:inline distT="0" distB="0" distL="0" distR="0" wp14:anchorId="7C7F4FAD" wp14:editId="19EF2BE0">
            <wp:extent cx="257042" cy="247650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93" t="18202" r="24757" b="26578"/>
                    <a:stretch/>
                  </pic:blipFill>
                  <pic:spPr bwMode="auto">
                    <a:xfrm>
                      <a:off x="0" y="0"/>
                      <a:ext cx="264205" cy="254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04E57">
        <w:t xml:space="preserve"> и в открывшемся окне выбрать необходимый файл.</w:t>
      </w:r>
      <w:r w:rsidR="005C3FFE">
        <w:t xml:space="preserve"> Если выбранный файл является картинкой, то под полем ввода сообщения отобразится пиктограмма его </w:t>
      </w:r>
      <w:proofErr w:type="spellStart"/>
      <w:r w:rsidR="005C3FFE">
        <w:t>предпросмотра</w:t>
      </w:r>
      <w:proofErr w:type="spellEnd"/>
      <w:r w:rsidR="005C3FFE">
        <w:t xml:space="preserve">. Если вложение является документом, то оно будет отображаться в виде названия файла с расширением, при наведении на которое, </w:t>
      </w:r>
      <w:r w:rsidR="00CD2CC1">
        <w:t>всплывает</w:t>
      </w:r>
      <w:r w:rsidR="005C3FFE">
        <w:t xml:space="preserve"> подсказка с его полным именем и расширением.</w:t>
      </w:r>
    </w:p>
    <w:p w14:paraId="57030B54" w14:textId="6310FFE0" w:rsidR="005C3FFE" w:rsidRDefault="008A4BC2" w:rsidP="005C3FFE">
      <w:pPr>
        <w:pStyle w:val="goststreammain"/>
        <w:spacing w:line="276" w:lineRule="auto"/>
        <w:ind w:firstLine="0"/>
      </w:pPr>
      <w:r>
        <w:rPr>
          <w:noProof/>
          <w:lang w:eastAsia="ru-RU"/>
        </w:rPr>
        <w:drawing>
          <wp:inline distT="0" distB="0" distL="0" distR="0" wp14:anchorId="1E3525AB" wp14:editId="051D36EF">
            <wp:extent cx="6480175" cy="1024890"/>
            <wp:effectExtent l="57150" t="76200" r="53975" b="8001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Untitled(14).pn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02489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EB75D89" w14:textId="0D4479D3" w:rsidR="00CD2CC1" w:rsidRPr="00B04E57" w:rsidRDefault="00CD2CC1" w:rsidP="00CD2CC1">
      <w:pPr>
        <w:pStyle w:val="affe"/>
      </w:pPr>
      <w:r w:rsidRPr="00CD2CC1">
        <w:t>Отображение вло</w:t>
      </w:r>
      <w:r>
        <w:t>женных файлов под полем ввода с</w:t>
      </w:r>
      <w:r w:rsidRPr="00CD2CC1">
        <w:t>о</w:t>
      </w:r>
      <w:r>
        <w:t>об</w:t>
      </w:r>
      <w:r w:rsidRPr="00CD2CC1">
        <w:t>щения.</w:t>
      </w:r>
    </w:p>
    <w:p w14:paraId="10F45854" w14:textId="14692DF7" w:rsidR="00B04E57" w:rsidRDefault="00B04E57" w:rsidP="006277DB">
      <w:pPr>
        <w:pStyle w:val="goststreammain"/>
        <w:spacing w:line="276" w:lineRule="auto"/>
      </w:pPr>
      <w:r w:rsidRPr="00B04E57">
        <w:lastRenderedPageBreak/>
        <w:t xml:space="preserve">При попытке отправки файла с расширением, запрещённым к передаче, </w:t>
      </w:r>
      <w:r w:rsidR="00194B02">
        <w:t>файл отобразится в блоке поля ввода сообщения с значком красного креста, при наведении на который отобразится подсказка «Недопустимый формат файла»</w:t>
      </w:r>
      <w:r w:rsidRPr="00B04E57">
        <w:t>.</w:t>
      </w:r>
      <w:r w:rsidR="00194B02">
        <w:t xml:space="preserve"> При отправке сообщения такой файл не будет отправлен клиенту.</w:t>
      </w:r>
    </w:p>
    <w:p w14:paraId="0FE72C03" w14:textId="77777777" w:rsidR="00B04E57" w:rsidRDefault="00B04E57" w:rsidP="006277DB">
      <w:pPr>
        <w:pStyle w:val="gostpicture"/>
        <w:spacing w:line="276" w:lineRule="auto"/>
      </w:pPr>
      <w:r w:rsidRPr="00477DE6">
        <w:rPr>
          <w:noProof/>
          <w:lang w:eastAsia="ru-RU"/>
        </w:rPr>
        <w:drawing>
          <wp:inline distT="0" distB="0" distL="0" distR="0" wp14:anchorId="6F41121A" wp14:editId="0B4FE9B8">
            <wp:extent cx="3004963" cy="682946"/>
            <wp:effectExtent l="57150" t="76200" r="62230" b="793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4963" cy="682946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2901C59" w14:textId="2F60756C" w:rsidR="00B04E57" w:rsidRDefault="00B04E57" w:rsidP="003E0264">
      <w:pPr>
        <w:pStyle w:val="a1"/>
        <w:ind w:firstLine="0"/>
      </w:pPr>
      <w:bookmarkStart w:id="130" w:name="_Ref41932785"/>
      <w:r>
        <w:t xml:space="preserve">Сообщение о </w:t>
      </w:r>
      <w:r w:rsidR="00780ABC">
        <w:t>недопустимом</w:t>
      </w:r>
      <w:r>
        <w:t xml:space="preserve"> формате файла</w:t>
      </w:r>
      <w:bookmarkEnd w:id="130"/>
      <w:r>
        <w:t xml:space="preserve"> в Веб-чате</w:t>
      </w:r>
    </w:p>
    <w:p w14:paraId="5D9C5115" w14:textId="77777777" w:rsidR="00C14930" w:rsidRDefault="00C14930" w:rsidP="006277DB">
      <w:pPr>
        <w:pStyle w:val="gostheadernum3"/>
        <w:spacing w:line="276" w:lineRule="auto"/>
      </w:pPr>
      <w:bookmarkStart w:id="131" w:name="_Ref114163818"/>
      <w:bookmarkStart w:id="132" w:name="_Ref114163827"/>
      <w:bookmarkStart w:id="133" w:name="_Ref69919836"/>
      <w:bookmarkStart w:id="134" w:name="_Ref69919838"/>
      <w:bookmarkStart w:id="135" w:name="_Ref69919846"/>
      <w:bookmarkStart w:id="136" w:name="_Ref69919888"/>
      <w:bookmarkStart w:id="137" w:name="_Toc173165213"/>
      <w:r>
        <w:t xml:space="preserve">Отправка </w:t>
      </w:r>
      <w:proofErr w:type="spellStart"/>
      <w:r>
        <w:t>смайлов</w:t>
      </w:r>
      <w:proofErr w:type="spellEnd"/>
      <w:r>
        <w:t xml:space="preserve"> или </w:t>
      </w:r>
      <w:proofErr w:type="spellStart"/>
      <w:r>
        <w:t>стикеров</w:t>
      </w:r>
      <w:bookmarkEnd w:id="131"/>
      <w:bookmarkEnd w:id="132"/>
      <w:bookmarkEnd w:id="137"/>
      <w:proofErr w:type="spellEnd"/>
    </w:p>
    <w:p w14:paraId="50DF68CC" w14:textId="65787386" w:rsidR="00C14930" w:rsidRPr="00555345" w:rsidRDefault="00C14930" w:rsidP="00555345">
      <w:pPr>
        <w:pStyle w:val="goststreammain"/>
      </w:pPr>
      <w:r>
        <w:t xml:space="preserve">Для отправки </w:t>
      </w:r>
      <w:proofErr w:type="spellStart"/>
      <w:r>
        <w:t>смайла</w:t>
      </w:r>
      <w:proofErr w:type="spellEnd"/>
      <w:r>
        <w:t xml:space="preserve"> или </w:t>
      </w:r>
      <w:proofErr w:type="spellStart"/>
      <w:r>
        <w:t>стикера</w:t>
      </w:r>
      <w:proofErr w:type="spellEnd"/>
      <w:r>
        <w:t xml:space="preserve"> необходимо нажать соответствующую кнопку </w:t>
      </w:r>
      <w:r>
        <w:rPr>
          <w:noProof/>
          <w:lang w:eastAsia="ru-RU"/>
        </w:rPr>
        <w:drawing>
          <wp:inline distT="0" distB="0" distL="0" distR="0" wp14:anchorId="442C6A8A" wp14:editId="274E179D">
            <wp:extent cx="220866" cy="216234"/>
            <wp:effectExtent l="0" t="0" r="8255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33" t="11788" r="14181" b="17150"/>
                    <a:stretch/>
                  </pic:blipFill>
                  <pic:spPr bwMode="auto">
                    <a:xfrm>
                      <a:off x="0" y="0"/>
                      <a:ext cx="232448" cy="227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94B02">
        <w:rPr>
          <w:noProof/>
          <w:lang w:eastAsia="ru-RU"/>
        </w:rPr>
        <w:drawing>
          <wp:inline distT="0" distB="0" distL="0" distR="0" wp14:anchorId="58F4BC1C" wp14:editId="75DBB583">
            <wp:extent cx="207549" cy="208016"/>
            <wp:effectExtent l="0" t="0" r="2540" b="190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Untitled(20).png"/>
                    <pic:cNvPicPr/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16" t="13787" r="13270" b="19917"/>
                    <a:stretch/>
                  </pic:blipFill>
                  <pic:spPr bwMode="auto">
                    <a:xfrm>
                      <a:off x="0" y="0"/>
                      <a:ext cx="207916" cy="208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.</w:t>
      </w:r>
    </w:p>
    <w:p w14:paraId="25C42F9B" w14:textId="77777777" w:rsidR="00C14930" w:rsidRDefault="00C14930" w:rsidP="00555345">
      <w:pPr>
        <w:pStyle w:val="goststreammain"/>
        <w:rPr>
          <w:noProof/>
          <w:lang w:eastAsia="ru-RU"/>
        </w:rPr>
      </w:pPr>
    </w:p>
    <w:p w14:paraId="72630A73" w14:textId="116C1460" w:rsidR="00C14930" w:rsidRDefault="008A4BC2" w:rsidP="00CD2CC1">
      <w:pPr>
        <w:pStyle w:val="goststreammain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A565DA5" wp14:editId="25429071">
            <wp:extent cx="6480175" cy="1644015"/>
            <wp:effectExtent l="57150" t="76200" r="53975" b="7048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Untitled(15).pn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644015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C94C002" w14:textId="77777777" w:rsidR="00C14930" w:rsidRDefault="00C14930" w:rsidP="00555345">
      <w:pPr>
        <w:pStyle w:val="a1"/>
      </w:pPr>
      <w:r>
        <w:t>Окно выбора стикера</w:t>
      </w:r>
    </w:p>
    <w:p w14:paraId="537E0CCB" w14:textId="6421E160" w:rsidR="00036393" w:rsidRDefault="00036393" w:rsidP="00036393">
      <w:pPr>
        <w:pStyle w:val="goststreammain"/>
        <w:keepNext/>
        <w:spacing w:line="276" w:lineRule="auto"/>
      </w:pPr>
      <w:proofErr w:type="spellStart"/>
      <w:r w:rsidRPr="00036393">
        <w:t>Стикер</w:t>
      </w:r>
      <w:proofErr w:type="spellEnd"/>
      <w:r w:rsidRPr="00036393">
        <w:t xml:space="preserve"> можно увеличить при длительном удержании левой кнопки мыши на нем в окне выбора</w:t>
      </w:r>
      <w:r>
        <w:t xml:space="preserve"> </w:t>
      </w:r>
      <w:proofErr w:type="spellStart"/>
      <w:r>
        <w:t>стикера</w:t>
      </w:r>
      <w:proofErr w:type="spellEnd"/>
      <w:r>
        <w:t>.</w:t>
      </w:r>
    </w:p>
    <w:p w14:paraId="72E1AB11" w14:textId="26CA5489" w:rsidR="00036393" w:rsidRDefault="00036393" w:rsidP="00036393">
      <w:pPr>
        <w:pStyle w:val="a1"/>
        <w:numPr>
          <w:ilvl w:val="0"/>
          <w:numId w:val="0"/>
        </w:numPr>
        <w:jc w:val="left"/>
      </w:pPr>
      <w:r>
        <w:rPr>
          <w:lang w:eastAsia="ru-RU"/>
        </w:rPr>
        <w:drawing>
          <wp:inline distT="0" distB="0" distL="0" distR="0" wp14:anchorId="3B19E370" wp14:editId="7EDCF97B">
            <wp:extent cx="6480175" cy="1387475"/>
            <wp:effectExtent l="57150" t="76200" r="53975" b="79375"/>
            <wp:docPr id="791" name="Рисунок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" name="Untitled(24).pn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387475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A757C7" w14:textId="7F64CB12" w:rsidR="00036393" w:rsidRPr="00555345" w:rsidRDefault="00036393" w:rsidP="00036393">
      <w:pPr>
        <w:pStyle w:val="affe"/>
      </w:pPr>
      <w:r>
        <w:t>Увеличения стикера в окне выбора стикеров</w:t>
      </w:r>
    </w:p>
    <w:p w14:paraId="5196EBA9" w14:textId="67E23B53" w:rsidR="006C1910" w:rsidRPr="00567E40" w:rsidRDefault="006C1910" w:rsidP="006277DB">
      <w:pPr>
        <w:pStyle w:val="gostheadernum3"/>
        <w:spacing w:line="276" w:lineRule="auto"/>
      </w:pPr>
      <w:bookmarkStart w:id="138" w:name="_Ref116851779"/>
      <w:bookmarkStart w:id="139" w:name="_Ref116851784"/>
      <w:bookmarkStart w:id="140" w:name="_Toc173165214"/>
      <w:r w:rsidRPr="00567E40">
        <w:t>Вставка шаблона ответа</w:t>
      </w:r>
      <w:bookmarkEnd w:id="133"/>
      <w:bookmarkEnd w:id="134"/>
      <w:bookmarkEnd w:id="135"/>
      <w:bookmarkEnd w:id="136"/>
      <w:bookmarkEnd w:id="138"/>
      <w:bookmarkEnd w:id="139"/>
      <w:bookmarkEnd w:id="140"/>
    </w:p>
    <w:p w14:paraId="25DB918E" w14:textId="74BAB834" w:rsidR="001C6150" w:rsidRDefault="006C1910" w:rsidP="001C6150">
      <w:pPr>
        <w:pStyle w:val="goststreammain"/>
        <w:keepNext/>
        <w:spacing w:line="276" w:lineRule="auto"/>
      </w:pPr>
      <w:r w:rsidRPr="00567E40">
        <w:t>Для открытия окна с шаблонами ответов</w:t>
      </w:r>
      <w:r w:rsidR="00194B02">
        <w:t xml:space="preserve"> необходимо</w:t>
      </w:r>
      <w:r w:rsidRPr="00567E40">
        <w:t xml:space="preserve"> </w:t>
      </w:r>
      <w:r>
        <w:t>н</w:t>
      </w:r>
      <w:r w:rsidRPr="00567E40">
        <w:t>ажа</w:t>
      </w:r>
      <w:r>
        <w:t>ть</w:t>
      </w:r>
      <w:r w:rsidRPr="00567E40">
        <w:t xml:space="preserve"> кнопку </w:t>
      </w:r>
      <w:r w:rsidR="005A5DB1" w:rsidRPr="005A5DB1">
        <w:rPr>
          <w:rStyle w:val="goststreammainexpressed0"/>
        </w:rPr>
        <w:t>[Шаблоны ответов]</w:t>
      </w:r>
      <w:r w:rsidR="005A5DB1">
        <w:t xml:space="preserve"> </w:t>
      </w:r>
      <w:r w:rsidR="00445B88" w:rsidRPr="00445B88">
        <w:rPr>
          <w:noProof/>
          <w:lang w:eastAsia="ru-RU"/>
        </w:rPr>
        <w:drawing>
          <wp:inline distT="0" distB="0" distL="0" distR="0" wp14:anchorId="529F03FE" wp14:editId="7E7225FA">
            <wp:extent cx="190211" cy="169012"/>
            <wp:effectExtent l="0" t="0" r="635" b="254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82" t="19387" r="24041" b="17506"/>
                    <a:stretch/>
                  </pic:blipFill>
                  <pic:spPr bwMode="auto">
                    <a:xfrm>
                      <a:off x="0" y="0"/>
                      <a:ext cx="200291" cy="177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67E40">
        <w:t xml:space="preserve">. </w:t>
      </w:r>
      <w:r w:rsidR="005A5DB1">
        <w:t>Слева в</w:t>
      </w:r>
      <w:r w:rsidRPr="00567E40">
        <w:t>ыб</w:t>
      </w:r>
      <w:r w:rsidR="005A5DB1">
        <w:t>рать</w:t>
      </w:r>
      <w:r w:rsidRPr="00567E40">
        <w:t xml:space="preserve"> категорию </w:t>
      </w:r>
      <w:r w:rsidR="005A5DB1">
        <w:t>шаблонов</w:t>
      </w:r>
      <w:r w:rsidRPr="00567E40">
        <w:t xml:space="preserve">, </w:t>
      </w:r>
      <w:r w:rsidR="005A5DB1">
        <w:t>справа</w:t>
      </w:r>
      <w:r w:rsidR="00782F26">
        <w:t xml:space="preserve"> — </w:t>
      </w:r>
      <w:r w:rsidRPr="00567E40">
        <w:t xml:space="preserve">шаблон </w:t>
      </w:r>
      <w:r w:rsidR="005A5DB1">
        <w:t>из этой категории</w:t>
      </w:r>
      <w:r w:rsidRPr="00567E40">
        <w:t>.</w:t>
      </w:r>
      <w:r w:rsidR="00AA38A9">
        <w:t xml:space="preserve"> Справа от каждого </w:t>
      </w:r>
      <w:r w:rsidR="00AA38A9">
        <w:lastRenderedPageBreak/>
        <w:t xml:space="preserve">шаблона отображается </w:t>
      </w:r>
      <w:r w:rsidR="001C6150">
        <w:t>признак отметки избранного</w:t>
      </w:r>
      <w:r w:rsidR="0020797F">
        <w:t xml:space="preserve"> </w:t>
      </w:r>
      <w:r w:rsidR="0020797F" w:rsidRPr="001C6150">
        <w:rPr>
          <w:noProof/>
          <w:lang w:eastAsia="ru-RU"/>
        </w:rPr>
        <w:drawing>
          <wp:inline distT="0" distB="0" distL="0" distR="0" wp14:anchorId="7112EA57" wp14:editId="7DB4F613">
            <wp:extent cx="182880" cy="198120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" cy="19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150">
        <w:t xml:space="preserve"> или</w:t>
      </w:r>
      <w:r w:rsidR="00D3520E" w:rsidRPr="00D3520E">
        <w:rPr>
          <w:noProof/>
          <w:lang w:eastAsia="ru-RU"/>
        </w:rPr>
        <w:t xml:space="preserve"> </w:t>
      </w:r>
      <w:r w:rsidR="0020797F" w:rsidRPr="00D3520E">
        <w:rPr>
          <w:noProof/>
          <w:lang w:eastAsia="ru-RU"/>
        </w:rPr>
        <w:drawing>
          <wp:inline distT="0" distB="0" distL="0" distR="0" wp14:anchorId="4187514D" wp14:editId="7F46C259">
            <wp:extent cx="190500" cy="182880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8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150">
        <w:t xml:space="preserve">, а также </w:t>
      </w:r>
      <w:r w:rsidR="00AA38A9">
        <w:t>число</w:t>
      </w:r>
      <w:r w:rsidR="00782F26">
        <w:t xml:space="preserve"> — </w:t>
      </w:r>
      <w:r w:rsidR="00AA38A9">
        <w:t>счетчик использований каждого шаблона.</w:t>
      </w:r>
      <w:r w:rsidR="00B70A9A">
        <w:t xml:space="preserve"> Свернуть окно с шаблонами ответов можно нажав кнопку</w:t>
      </w:r>
      <w:r w:rsidR="00194B02">
        <w:t xml:space="preserve"> закрытия </w:t>
      </w:r>
      <w:r w:rsidR="00194B02" w:rsidRPr="00445B88">
        <w:rPr>
          <w:noProof/>
          <w:lang w:eastAsia="ru-RU"/>
        </w:rPr>
        <w:drawing>
          <wp:inline distT="0" distB="0" distL="0" distR="0" wp14:anchorId="6E1621E4" wp14:editId="09B15FF4">
            <wp:extent cx="128637" cy="121343"/>
            <wp:effectExtent l="0" t="0" r="508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24" t="25045" r="19089" b="16389"/>
                    <a:stretch/>
                  </pic:blipFill>
                  <pic:spPr bwMode="auto">
                    <a:xfrm>
                      <a:off x="0" y="0"/>
                      <a:ext cx="131006" cy="123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94B02">
        <w:t xml:space="preserve"> или кликнув вне окна</w:t>
      </w:r>
      <w:r w:rsidR="001C6150" w:rsidRPr="00D3520E">
        <w:rPr>
          <w:rStyle w:val="goststreammainexpressed0"/>
          <w:b w:val="0"/>
        </w:rPr>
        <w:t>.</w:t>
      </w:r>
      <w:r w:rsidR="001C6150" w:rsidRPr="001C6150">
        <w:t xml:space="preserve"> </w:t>
      </w:r>
    </w:p>
    <w:p w14:paraId="736BC249" w14:textId="34A6D7C7" w:rsidR="001C6150" w:rsidRDefault="001C6150" w:rsidP="001C6150">
      <w:pPr>
        <w:pStyle w:val="goststreammain"/>
        <w:keepNext/>
        <w:spacing w:line="276" w:lineRule="auto"/>
      </w:pPr>
      <w:r>
        <w:t>Окно выбора шаблонов разделено на 2 вкладки: Избранн</w:t>
      </w:r>
      <w:r w:rsidR="00194B02">
        <w:t>ы</w:t>
      </w:r>
      <w:r>
        <w:t>е и Все</w:t>
      </w:r>
      <w:r w:rsidR="00844404">
        <w:t xml:space="preserve"> шаблоны</w:t>
      </w:r>
      <w:r>
        <w:t xml:space="preserve">. Избранные шаблоны во </w:t>
      </w:r>
      <w:proofErr w:type="gramStart"/>
      <w:r>
        <w:t>вкладке Все</w:t>
      </w:r>
      <w:proofErr w:type="gramEnd"/>
      <w:r>
        <w:t xml:space="preserve"> </w:t>
      </w:r>
      <w:r w:rsidR="00844404">
        <w:t>шаблоны не имеют приоритет в списке</w:t>
      </w:r>
      <w:r>
        <w:t xml:space="preserve">. </w:t>
      </w:r>
      <w:r w:rsidR="00D3520E">
        <w:t>Во</w:t>
      </w:r>
      <w:r w:rsidR="00D3520E" w:rsidRPr="00D3520E">
        <w:t xml:space="preserve"> вкладке </w:t>
      </w:r>
      <w:r w:rsidR="00D3520E">
        <w:t>И</w:t>
      </w:r>
      <w:r w:rsidR="00D3520E" w:rsidRPr="00D3520E">
        <w:t>збранн</w:t>
      </w:r>
      <w:r w:rsidR="00194B02">
        <w:t>ы</w:t>
      </w:r>
      <w:r w:rsidR="00D3520E" w:rsidRPr="00D3520E">
        <w:t>е</w:t>
      </w:r>
      <w:r w:rsidR="00D3520E">
        <w:t xml:space="preserve"> шаблоны сортируются</w:t>
      </w:r>
      <w:r w:rsidR="00D3520E" w:rsidRPr="00D3520E">
        <w:t xml:space="preserve"> по общему кол</w:t>
      </w:r>
      <w:r w:rsidR="00D3520E">
        <w:t>ичеств</w:t>
      </w:r>
      <w:r w:rsidR="00D3520E" w:rsidRPr="00D3520E">
        <w:t xml:space="preserve">у использования шаблона оператором, независимо от текущей </w:t>
      </w:r>
      <w:proofErr w:type="spellStart"/>
      <w:r w:rsidR="00D3520E" w:rsidRPr="00D3520E">
        <w:t>скилл</w:t>
      </w:r>
      <w:proofErr w:type="spellEnd"/>
      <w:r w:rsidR="00D3520E" w:rsidRPr="00D3520E">
        <w:t>-группы обращения.</w:t>
      </w:r>
      <w:r w:rsidR="00D3520E">
        <w:t xml:space="preserve"> </w:t>
      </w:r>
      <w:r w:rsidR="00627E3C" w:rsidRPr="00627E3C">
        <w:t xml:space="preserve">Если избранный шаблон становится пользователю недоступен (не по причине удаления, а при изменении </w:t>
      </w:r>
      <w:proofErr w:type="spellStart"/>
      <w:r w:rsidR="00627E3C" w:rsidRPr="00627E3C">
        <w:t>скилл</w:t>
      </w:r>
      <w:proofErr w:type="spellEnd"/>
      <w:r w:rsidR="00627E3C" w:rsidRPr="00627E3C">
        <w:t xml:space="preserve">-групп у категории или изменении </w:t>
      </w:r>
      <w:proofErr w:type="spellStart"/>
      <w:r w:rsidR="00627E3C" w:rsidRPr="00627E3C">
        <w:t>скилл</w:t>
      </w:r>
      <w:proofErr w:type="spellEnd"/>
      <w:r w:rsidR="00627E3C" w:rsidRPr="00627E3C">
        <w:t>-группы самого оператора), то он после восстановлени</w:t>
      </w:r>
      <w:r w:rsidR="00A52E1C">
        <w:t>я</w:t>
      </w:r>
      <w:r w:rsidR="00627E3C" w:rsidRPr="00627E3C">
        <w:t xml:space="preserve"> доступа остается избранным и количество использований сохраня</w:t>
      </w:r>
      <w:r w:rsidR="00627E3C">
        <w:t>ется</w:t>
      </w:r>
      <w:r w:rsidR="00D3520E" w:rsidRPr="00D3520E">
        <w:t>.</w:t>
      </w:r>
    </w:p>
    <w:p w14:paraId="08095239" w14:textId="6CFE6A5E" w:rsidR="00EA3B0B" w:rsidRDefault="000F1D0C" w:rsidP="00183A88">
      <w:pPr>
        <w:pStyle w:val="goststreammain"/>
        <w:spacing w:line="276" w:lineRule="auto"/>
      </w:pPr>
      <w:r>
        <w:t xml:space="preserve">Система засчитывает использование шаблона, только при отправке оператором сообщения, содержащего данный шаблон. </w:t>
      </w:r>
      <w:r w:rsidR="00AA38A9">
        <w:t>Если шаблон был выбран оператором при обработке обращения, вставлен в поле ответа и отправлен клиенту</w:t>
      </w:r>
      <w:r>
        <w:t>, число увеличивается на единицу.</w:t>
      </w:r>
      <w:r w:rsidR="00AA38A9">
        <w:t xml:space="preserve"> </w:t>
      </w:r>
      <w:r w:rsidR="00844404">
        <w:t>Если был выбран шаблон и его отредактировали перед отправкой, то счетчик использования увеличится</w:t>
      </w:r>
      <w:r w:rsidR="00E45385">
        <w:t xml:space="preserve">. </w:t>
      </w:r>
      <w:r>
        <w:t xml:space="preserve">Но если шаблон был вставлен, затем удален оператором из поля для ввода сообщения, количество использований данного шаблона не изменяется. </w:t>
      </w:r>
      <w:r w:rsidR="00AA38A9">
        <w:t xml:space="preserve">Если оператор в </w:t>
      </w:r>
      <w:r w:rsidR="00E45385">
        <w:t>рамках одного сообщения</w:t>
      </w:r>
      <w:r w:rsidR="00AA38A9">
        <w:t xml:space="preserve"> выбрал </w:t>
      </w:r>
      <w:r w:rsidR="00E45385">
        <w:t>несколько</w:t>
      </w:r>
      <w:r w:rsidR="00AA38A9">
        <w:t xml:space="preserve"> шаблон</w:t>
      </w:r>
      <w:r w:rsidR="00E45385">
        <w:t xml:space="preserve">ов </w:t>
      </w:r>
      <w:r w:rsidR="00AA38A9">
        <w:t xml:space="preserve">и отправил сообщение, то </w:t>
      </w:r>
      <w:r>
        <w:t>количество</w:t>
      </w:r>
      <w:r w:rsidR="00AA38A9">
        <w:t xml:space="preserve"> использовани</w:t>
      </w:r>
      <w:r>
        <w:t>й изменяется</w:t>
      </w:r>
      <w:r w:rsidR="00AA38A9">
        <w:t xml:space="preserve"> только </w:t>
      </w:r>
      <w:r>
        <w:t xml:space="preserve">для </w:t>
      </w:r>
      <w:r w:rsidR="00AA38A9">
        <w:t>последнего выбранного оператором шаблона</w:t>
      </w:r>
      <w:r>
        <w:t>.</w:t>
      </w:r>
    </w:p>
    <w:p w14:paraId="68A4172B" w14:textId="77777777" w:rsidR="003C7F20" w:rsidRDefault="003C7F20" w:rsidP="00183A88">
      <w:pPr>
        <w:pStyle w:val="goststreammain"/>
        <w:spacing w:line="276" w:lineRule="auto"/>
      </w:pPr>
      <w:bookmarkStart w:id="141" w:name="_Hlk100673704"/>
      <w:r>
        <w:t>Правила отображения счетчика использований:</w:t>
      </w:r>
    </w:p>
    <w:p w14:paraId="7A19AAE1" w14:textId="77777777" w:rsidR="003C7F20" w:rsidRDefault="003C7F20" w:rsidP="00857CD9">
      <w:pPr>
        <w:pStyle w:val="goststreammain"/>
        <w:numPr>
          <w:ilvl w:val="0"/>
          <w:numId w:val="30"/>
        </w:numPr>
        <w:spacing w:line="276" w:lineRule="auto"/>
      </w:pPr>
      <w:r>
        <w:t>0</w:t>
      </w:r>
      <w:r w:rsidR="006316D2">
        <w:t>–</w:t>
      </w:r>
      <w:r>
        <w:t>999</w:t>
      </w:r>
      <w:r w:rsidR="00782F26">
        <w:t xml:space="preserve"> — </w:t>
      </w:r>
      <w:r>
        <w:t>отображается точное число;</w:t>
      </w:r>
    </w:p>
    <w:p w14:paraId="45BD66E9" w14:textId="77777777" w:rsidR="003C7F20" w:rsidRDefault="003C7F20" w:rsidP="00857CD9">
      <w:pPr>
        <w:pStyle w:val="goststreammain"/>
        <w:numPr>
          <w:ilvl w:val="0"/>
          <w:numId w:val="30"/>
        </w:numPr>
        <w:spacing w:line="276" w:lineRule="auto"/>
      </w:pPr>
      <w:r>
        <w:t>1000</w:t>
      </w:r>
      <w:r w:rsidR="006316D2">
        <w:t>–</w:t>
      </w:r>
      <w:r>
        <w:t>1999</w:t>
      </w:r>
      <w:r w:rsidR="006316D2">
        <w:t xml:space="preserve"> — </w:t>
      </w:r>
      <w:r>
        <w:t>&gt;1к;</w:t>
      </w:r>
    </w:p>
    <w:p w14:paraId="0E21C526" w14:textId="77777777" w:rsidR="003C7F20" w:rsidRDefault="003C7F20" w:rsidP="00857CD9">
      <w:pPr>
        <w:pStyle w:val="goststreammain"/>
        <w:numPr>
          <w:ilvl w:val="0"/>
          <w:numId w:val="30"/>
        </w:numPr>
        <w:spacing w:line="276" w:lineRule="auto"/>
      </w:pPr>
      <w:r>
        <w:t>2000</w:t>
      </w:r>
      <w:r w:rsidR="006316D2">
        <w:t>–</w:t>
      </w:r>
      <w:r>
        <w:t>2999</w:t>
      </w:r>
      <w:r w:rsidR="006316D2">
        <w:t xml:space="preserve"> — </w:t>
      </w:r>
      <w:r>
        <w:t>&gt;2к (по аналогии до 1 млн</w:t>
      </w:r>
      <w:r w:rsidR="006316D2">
        <w:t>.</w:t>
      </w:r>
      <w:r>
        <w:t xml:space="preserve"> использований);</w:t>
      </w:r>
    </w:p>
    <w:p w14:paraId="409507BD" w14:textId="77777777" w:rsidR="003C2530" w:rsidRDefault="003C7F20" w:rsidP="00857CD9">
      <w:pPr>
        <w:pStyle w:val="goststreammain"/>
        <w:numPr>
          <w:ilvl w:val="0"/>
          <w:numId w:val="30"/>
        </w:numPr>
        <w:spacing w:line="276" w:lineRule="auto"/>
      </w:pPr>
      <w:r>
        <w:t>Свыше 1000000</w:t>
      </w:r>
      <w:r w:rsidR="006316D2">
        <w:t xml:space="preserve"> — </w:t>
      </w:r>
      <w:r>
        <w:t>&gt;1млн.</w:t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2C552B" w14:paraId="09ADFEBE" w14:textId="77777777" w:rsidTr="00C62141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28A1EA1E" w14:textId="77777777" w:rsidR="002C552B" w:rsidRPr="006316D2" w:rsidRDefault="002C552B" w:rsidP="00155868">
            <w:pPr>
              <w:pStyle w:val="gostinsertnotice"/>
              <w:spacing w:before="41" w:after="41" w:line="276" w:lineRule="auto"/>
            </w:pPr>
            <w:r w:rsidRPr="00567E40">
              <w:t>В</w:t>
            </w:r>
            <w:r>
              <w:t>АЖНО</w:t>
            </w:r>
          </w:p>
        </w:tc>
        <w:tc>
          <w:tcPr>
            <w:tcW w:w="3846" w:type="pct"/>
            <w:shd w:val="clear" w:color="auto" w:fill="BDD6EE" w:themeFill="accent1" w:themeFillTint="66"/>
          </w:tcPr>
          <w:p w14:paraId="669F55DD" w14:textId="15AA1A8C" w:rsidR="002C552B" w:rsidRPr="006A5EBC" w:rsidRDefault="002C552B" w:rsidP="002C552B">
            <w:pPr>
              <w:pStyle w:val="gostinserttext"/>
              <w:spacing w:before="41" w:after="41" w:line="276" w:lineRule="auto"/>
            </w:pPr>
            <w:r>
              <w:t xml:space="preserve">Во вкладке «Избранные» отображается счетчик по общему использованию шаблона текущим оператором. Во вкладке «Все шаблоны» отображается счетчик по общему использованию шаблона всеми операторами </w:t>
            </w:r>
            <w:proofErr w:type="spellStart"/>
            <w:r>
              <w:t>скилл</w:t>
            </w:r>
            <w:proofErr w:type="spellEnd"/>
            <w:r>
              <w:t>-группы.</w:t>
            </w:r>
          </w:p>
        </w:tc>
      </w:tr>
    </w:tbl>
    <w:p w14:paraId="0D524807" w14:textId="77777777" w:rsidR="002C552B" w:rsidRDefault="002C552B" w:rsidP="006A1C8A">
      <w:pPr>
        <w:pStyle w:val="goststreammain"/>
        <w:spacing w:line="276" w:lineRule="auto"/>
      </w:pPr>
    </w:p>
    <w:p w14:paraId="7643DB02" w14:textId="1ABB0E27" w:rsidR="006A1C8A" w:rsidRPr="00567E40" w:rsidRDefault="006A1C8A" w:rsidP="006A1C8A">
      <w:pPr>
        <w:pStyle w:val="goststreammain"/>
        <w:spacing w:line="276" w:lineRule="auto"/>
      </w:pPr>
      <w:r w:rsidRPr="006A1C8A">
        <w:t>В модальном окне выбора шаблонов ответа для просмотра полного текста имеется возможность раскрыть карточку шаблона</w:t>
      </w:r>
      <w:r>
        <w:t>.</w:t>
      </w:r>
    </w:p>
    <w:bookmarkEnd w:id="141"/>
    <w:p w14:paraId="3056BBB2" w14:textId="136A1053" w:rsidR="005A5DB1" w:rsidRDefault="0087437D" w:rsidP="006277DB">
      <w:pPr>
        <w:pStyle w:val="gostpicture"/>
        <w:spacing w:line="276" w:lineRule="auto"/>
      </w:pPr>
      <w:r>
        <w:rPr>
          <w:noProof/>
          <w:lang w:eastAsia="ru-RU"/>
        </w:rPr>
        <w:lastRenderedPageBreak/>
        <w:drawing>
          <wp:inline distT="0" distB="0" distL="0" distR="0" wp14:anchorId="6701005D" wp14:editId="55C9315F">
            <wp:extent cx="6411595" cy="4263460"/>
            <wp:effectExtent l="57150" t="76200" r="65405" b="8001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Untitled(21).png"/>
                    <pic:cNvPicPr/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" t="520" r="508" b="640"/>
                    <a:stretch/>
                  </pic:blipFill>
                  <pic:spPr bwMode="auto">
                    <a:xfrm>
                      <a:off x="0" y="0"/>
                      <a:ext cx="6413595" cy="426479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6B73EF" w14:textId="77777777" w:rsidR="006C1910" w:rsidRDefault="001C6150" w:rsidP="003E0264">
      <w:pPr>
        <w:pStyle w:val="a1"/>
        <w:ind w:firstLine="0"/>
      </w:pPr>
      <w:r>
        <w:t>О</w:t>
      </w:r>
      <w:r w:rsidR="005A5DB1" w:rsidRPr="00567E40">
        <w:t>кно с шаблонами ответов</w:t>
      </w:r>
    </w:p>
    <w:p w14:paraId="0DBCCDDA" w14:textId="77777777" w:rsidR="00595D03" w:rsidRDefault="00595D03" w:rsidP="00595D03">
      <w:pPr>
        <w:pStyle w:val="a1"/>
        <w:numPr>
          <w:ilvl w:val="0"/>
          <w:numId w:val="0"/>
        </w:numPr>
        <w:jc w:val="left"/>
      </w:pPr>
    </w:p>
    <w:p w14:paraId="7F324FC6" w14:textId="35B0B81F" w:rsidR="004808DC" w:rsidRDefault="004808DC" w:rsidP="004808DC">
      <w:pPr>
        <w:pStyle w:val="goststreammain"/>
        <w:keepNext/>
        <w:spacing w:line="276" w:lineRule="auto"/>
      </w:pPr>
      <w:r w:rsidRPr="004808DC">
        <w:lastRenderedPageBreak/>
        <w:t xml:space="preserve">Шаблоны, в которых используются </w:t>
      </w:r>
      <w:proofErr w:type="spellStart"/>
      <w:r w:rsidRPr="004808DC">
        <w:t>стикеры</w:t>
      </w:r>
      <w:proofErr w:type="spellEnd"/>
      <w:r w:rsidRPr="004808DC">
        <w:t xml:space="preserve"> или состоящие только из </w:t>
      </w:r>
      <w:proofErr w:type="spellStart"/>
      <w:r w:rsidRPr="004808DC">
        <w:t>стикера</w:t>
      </w:r>
      <w:proofErr w:type="spellEnd"/>
      <w:r w:rsidRPr="004808DC">
        <w:t xml:space="preserve">, в модальном окне выбора шаблонов отображаются с превью прикрепленного </w:t>
      </w:r>
      <w:proofErr w:type="spellStart"/>
      <w:r w:rsidRPr="004808DC">
        <w:t>стикера</w:t>
      </w:r>
      <w:proofErr w:type="spellEnd"/>
      <w:r w:rsidRPr="004808DC">
        <w:t xml:space="preserve">. При длительном удержании ЛКМ на превью </w:t>
      </w:r>
      <w:proofErr w:type="spellStart"/>
      <w:r w:rsidRPr="004808DC">
        <w:t>стикера</w:t>
      </w:r>
      <w:proofErr w:type="spellEnd"/>
      <w:r w:rsidRPr="004808DC">
        <w:t xml:space="preserve"> его можно увеличить.</w:t>
      </w:r>
    </w:p>
    <w:p w14:paraId="0D97C8B9" w14:textId="77777777" w:rsidR="004808DC" w:rsidRDefault="004808DC" w:rsidP="004808DC">
      <w:pPr>
        <w:pStyle w:val="goststreammain"/>
        <w:keepNext/>
        <w:spacing w:line="276" w:lineRule="auto"/>
      </w:pPr>
    </w:p>
    <w:p w14:paraId="62E77AB9" w14:textId="153A6352" w:rsidR="004808DC" w:rsidRDefault="004808DC" w:rsidP="004808DC">
      <w:pPr>
        <w:pStyle w:val="goststreammain"/>
        <w:keepNext/>
        <w:spacing w:line="276" w:lineRule="auto"/>
        <w:ind w:firstLine="0"/>
      </w:pPr>
      <w:r>
        <w:rPr>
          <w:noProof/>
          <w:lang w:eastAsia="ru-RU"/>
        </w:rPr>
        <w:drawing>
          <wp:inline distT="0" distB="0" distL="0" distR="0" wp14:anchorId="7C010E56" wp14:editId="60D0369C">
            <wp:extent cx="6480175" cy="4312920"/>
            <wp:effectExtent l="57150" t="76200" r="53975" b="6858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Untitled(4).pn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31292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FC6927F" w14:textId="42A93BDF" w:rsidR="004808DC" w:rsidRPr="004808DC" w:rsidRDefault="004808DC" w:rsidP="004808DC">
      <w:pPr>
        <w:pStyle w:val="affe"/>
      </w:pPr>
      <w:r>
        <w:t>Шаблоны со стикерами в окне с шаблонами ответов</w:t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6A5EBC" w14:paraId="1E23BADD" w14:textId="77777777" w:rsidTr="00C62141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574B4A40" w14:textId="77777777" w:rsidR="006A5EBC" w:rsidRPr="006316D2" w:rsidRDefault="006A5EBC" w:rsidP="00A02E20">
            <w:pPr>
              <w:pStyle w:val="gostinsertnotice"/>
              <w:spacing w:before="41" w:after="41" w:line="276" w:lineRule="auto"/>
            </w:pPr>
            <w:r w:rsidRPr="00567E40">
              <w:t>В</w:t>
            </w:r>
            <w:r>
              <w:t>АЖНО</w:t>
            </w:r>
          </w:p>
        </w:tc>
        <w:tc>
          <w:tcPr>
            <w:tcW w:w="3846" w:type="pct"/>
            <w:shd w:val="clear" w:color="auto" w:fill="BDD6EE" w:themeFill="accent1" w:themeFillTint="66"/>
          </w:tcPr>
          <w:p w14:paraId="7E6C5C74" w14:textId="77777777" w:rsidR="006A5EBC" w:rsidRPr="006A5EBC" w:rsidRDefault="006A5EBC" w:rsidP="00A02E20">
            <w:pPr>
              <w:pStyle w:val="gostinserttext"/>
              <w:spacing w:before="41" w:after="41" w:line="276" w:lineRule="auto"/>
            </w:pPr>
            <w:r>
              <w:t>Счетчик использований шаблонов увеличивается только при отправке сообщения, содержащего шаблон, клиенту. При этом не имеет значения, вставлен ли шаблон из модального окна «Шаблоны ответов», из окна предлагаемых шаблонов, вызванного клавишей «</w:t>
            </w:r>
            <w:r w:rsidRPr="008B38DE">
              <w:t>@</w:t>
            </w:r>
            <w:r>
              <w:t>», или сочетанием горячих клавиш.</w:t>
            </w:r>
          </w:p>
        </w:tc>
      </w:tr>
    </w:tbl>
    <w:p w14:paraId="5BC47957" w14:textId="77777777" w:rsidR="006A5EBC" w:rsidRPr="006A5EBC" w:rsidRDefault="006A5EBC" w:rsidP="006A5EBC">
      <w:pPr>
        <w:pStyle w:val="goststreammain"/>
        <w:ind w:firstLine="0"/>
      </w:pPr>
    </w:p>
    <w:p w14:paraId="1B6FDC45" w14:textId="77777777" w:rsidR="001C6150" w:rsidRDefault="005B5E88" w:rsidP="001C6150">
      <w:pPr>
        <w:pStyle w:val="goststreammain"/>
        <w:keepNext/>
        <w:spacing w:line="276" w:lineRule="auto"/>
      </w:pPr>
      <w:bookmarkStart w:id="142" w:name="_Hlk100673772"/>
      <w:r w:rsidRPr="005B5E88">
        <w:t>При вызове списка шаблонов из чата в количестве отображений каждого шаблона отобража</w:t>
      </w:r>
      <w:r>
        <w:t>ется</w:t>
      </w:r>
      <w:r w:rsidRPr="005B5E88">
        <w:t xml:space="preserve"> только счетчик </w:t>
      </w:r>
      <w:r w:rsidR="00DB03A4">
        <w:t xml:space="preserve">использования </w:t>
      </w:r>
      <w:r w:rsidRPr="005B5E88">
        <w:t xml:space="preserve">той </w:t>
      </w:r>
      <w:proofErr w:type="spellStart"/>
      <w:r w:rsidRPr="005B5E88">
        <w:t>скилл</w:t>
      </w:r>
      <w:proofErr w:type="spellEnd"/>
      <w:r w:rsidR="00DB03A4">
        <w:t>-группой</w:t>
      </w:r>
      <w:r w:rsidRPr="005B5E88">
        <w:t>, на которой находится обращение в этот момент</w:t>
      </w:r>
      <w:r w:rsidR="00DB03A4">
        <w:t>.</w:t>
      </w:r>
      <w:r w:rsidR="001C6150">
        <w:t xml:space="preserve"> </w:t>
      </w:r>
    </w:p>
    <w:p w14:paraId="2D61F87E" w14:textId="53568075" w:rsidR="00875A29" w:rsidRDefault="006C1910" w:rsidP="00875A29">
      <w:pPr>
        <w:pStyle w:val="goststreammain"/>
        <w:keepNext/>
        <w:spacing w:line="276" w:lineRule="auto"/>
      </w:pPr>
      <w:r w:rsidRPr="00567E40">
        <w:t xml:space="preserve">В модальном окне доступен поиск по шаблонам. </w:t>
      </w:r>
      <w:r w:rsidR="00B70A9A">
        <w:t xml:space="preserve">Поисковая строка находится выше списка категорий и шаблонов. </w:t>
      </w:r>
      <w:r w:rsidR="005A5DB1">
        <w:t>Для поиска</w:t>
      </w:r>
      <w:r w:rsidR="00830ADC">
        <w:t xml:space="preserve"> нужно</w:t>
      </w:r>
      <w:r w:rsidR="005A5DB1">
        <w:t xml:space="preserve"> установить курсор мыши в поле ввода</w:t>
      </w:r>
      <w:r w:rsidR="00A468F2">
        <w:t xml:space="preserve">, </w:t>
      </w:r>
      <w:r w:rsidR="005A5DB1">
        <w:t>ввести</w:t>
      </w:r>
      <w:r w:rsidRPr="00567E40">
        <w:t xml:space="preserve"> названи</w:t>
      </w:r>
      <w:r w:rsidR="001F73EF">
        <w:t xml:space="preserve">е </w:t>
      </w:r>
      <w:r w:rsidRPr="00567E40">
        <w:lastRenderedPageBreak/>
        <w:t>или часть названия шаблона</w:t>
      </w:r>
      <w:r w:rsidR="00830ADC">
        <w:t>, после чего</w:t>
      </w:r>
      <w:r w:rsidR="00B70A9A">
        <w:t xml:space="preserve"> </w:t>
      </w:r>
      <w:r w:rsidR="00830ADC">
        <w:t xml:space="preserve">отобразятся </w:t>
      </w:r>
      <w:r w:rsidR="00B70A9A">
        <w:t>шаблоны, названи</w:t>
      </w:r>
      <w:r w:rsidR="00830ADC">
        <w:t>е</w:t>
      </w:r>
      <w:r w:rsidR="00B70A9A">
        <w:t xml:space="preserve"> или текст которых </w:t>
      </w:r>
      <w:r w:rsidR="00830ADC">
        <w:t>содержит введенный текст</w:t>
      </w:r>
      <w:r w:rsidR="00B70A9A">
        <w:t xml:space="preserve">, в списке категорий </w:t>
      </w:r>
      <w:r w:rsidR="00830ADC">
        <w:t>отобразятся</w:t>
      </w:r>
      <w:r w:rsidR="00B70A9A">
        <w:t xml:space="preserve"> категории, </w:t>
      </w:r>
      <w:r w:rsidR="00830ADC">
        <w:t>содержащие</w:t>
      </w:r>
      <w:r w:rsidR="00B70A9A">
        <w:t xml:space="preserve"> шаблоны</w:t>
      </w:r>
      <w:r w:rsidR="00830ADC">
        <w:t>, которые отвечают поисковому запросу</w:t>
      </w:r>
      <w:r w:rsidR="00B70A9A">
        <w:t xml:space="preserve">. </w:t>
      </w:r>
    </w:p>
    <w:bookmarkEnd w:id="142"/>
    <w:p w14:paraId="2286C0CF" w14:textId="77777777" w:rsidR="00875A29" w:rsidRDefault="00875A29" w:rsidP="00875A29">
      <w:pPr>
        <w:pStyle w:val="goststreammain"/>
        <w:keepNext/>
        <w:spacing w:line="276" w:lineRule="auto"/>
      </w:pPr>
    </w:p>
    <w:p w14:paraId="269F802B" w14:textId="719DEB38" w:rsidR="00DB15E7" w:rsidRDefault="006078B0" w:rsidP="00BC489A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5255B8E8" wp14:editId="079B21CE">
            <wp:extent cx="6480175" cy="3068955"/>
            <wp:effectExtent l="0" t="0" r="0" b="0"/>
            <wp:docPr id="792" name="Рисунок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Untitled(25).pn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6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4C996" w14:textId="77777777" w:rsidR="00875A29" w:rsidRPr="00AE7298" w:rsidRDefault="00DB15E7" w:rsidP="003E0264">
      <w:pPr>
        <w:pStyle w:val="a1"/>
        <w:ind w:firstLine="0"/>
      </w:pPr>
      <w:r w:rsidRPr="00AE7298">
        <w:t>Поиск по шаблонам</w:t>
      </w:r>
    </w:p>
    <w:p w14:paraId="62B662C5" w14:textId="77777777" w:rsidR="006C1910" w:rsidRDefault="00B70A9A" w:rsidP="00B70A9A">
      <w:pPr>
        <w:pStyle w:val="goststreammain"/>
        <w:spacing w:line="276" w:lineRule="auto"/>
      </w:pPr>
      <w:bookmarkStart w:id="143" w:name="_Hlk100673967"/>
      <w:r>
        <w:t xml:space="preserve">При </w:t>
      </w:r>
      <w:r w:rsidR="00830ADC">
        <w:t>выборе</w:t>
      </w:r>
      <w:r>
        <w:t xml:space="preserve"> шаблон</w:t>
      </w:r>
      <w:r w:rsidR="00830ADC">
        <w:t>а</w:t>
      </w:r>
      <w:r>
        <w:t xml:space="preserve"> </w:t>
      </w:r>
      <w:r w:rsidR="00830ADC">
        <w:t>окно</w:t>
      </w:r>
      <w:r>
        <w:t xml:space="preserve"> сворачивается,</w:t>
      </w:r>
      <w:r w:rsidR="00830ADC">
        <w:t xml:space="preserve"> </w:t>
      </w:r>
      <w:r>
        <w:t>поиск сбрасывается, выбранный шаблон отображается в поле ввода ответа оператора</w:t>
      </w:r>
      <w:r w:rsidR="00830ADC">
        <w:t>.</w:t>
      </w:r>
      <w:r w:rsidR="00875A29">
        <w:t xml:space="preserve"> </w:t>
      </w:r>
      <w:r>
        <w:t>При следующем разворачивании</w:t>
      </w:r>
      <w:r w:rsidR="00830ADC">
        <w:t xml:space="preserve"> окна с шаблонами</w:t>
      </w:r>
      <w:r>
        <w:t xml:space="preserve"> </w:t>
      </w:r>
      <w:r w:rsidR="00830ADC">
        <w:t>поисковая строка пуста</w:t>
      </w:r>
      <w:r>
        <w:t>, список шаблонов и категорий не отфильтрован</w:t>
      </w:r>
      <w:r w:rsidR="00BE3283">
        <w:t>.</w:t>
      </w:r>
    </w:p>
    <w:bookmarkEnd w:id="143"/>
    <w:p w14:paraId="09F81342" w14:textId="4CE5757C" w:rsidR="00183A88" w:rsidRDefault="00183A88" w:rsidP="004D49F6">
      <w:pPr>
        <w:pStyle w:val="goststreammain"/>
        <w:spacing w:line="276" w:lineRule="auto"/>
      </w:pPr>
      <w:r>
        <w:t>Пользователь имеет возможность выбрать сортировку</w:t>
      </w:r>
      <w:r w:rsidR="004D49F6">
        <w:t xml:space="preserve"> шаблонов</w:t>
      </w:r>
      <w:r>
        <w:t xml:space="preserve"> по «Популярности» либо по </w:t>
      </w:r>
      <w:r w:rsidR="004D49F6">
        <w:t xml:space="preserve">«Алфавиту», </w:t>
      </w:r>
      <w:r w:rsidR="00844404">
        <w:t>выбрав соответствующую сортировку из списка рядом с поисковой строкой</w:t>
      </w:r>
      <w:r w:rsidR="004D49F6">
        <w:t xml:space="preserve">. Выбранный способ сортировки сохраняется для каждого пользователя АРМ постоянно. </w:t>
      </w:r>
      <w:r>
        <w:t>По умолчанию шаблоны отображаются в порядке сортировки от самого часто используемого до самого редкого</w:t>
      </w:r>
      <w:r w:rsidR="004D49F6">
        <w:t xml:space="preserve">, а </w:t>
      </w:r>
      <w:r>
        <w:t>при одинаковой частоте</w:t>
      </w:r>
      <w:r w:rsidR="00782F26">
        <w:t xml:space="preserve"> — </w:t>
      </w:r>
      <w:r>
        <w:t xml:space="preserve">по алфавиту. </w:t>
      </w:r>
      <w:r w:rsidR="004D49F6">
        <w:t xml:space="preserve">Списки категорий всегда отображены в алфавитном порядке. </w:t>
      </w:r>
    </w:p>
    <w:p w14:paraId="0D078FD7" w14:textId="77777777" w:rsidR="004704FA" w:rsidRDefault="00D51908" w:rsidP="006277DB">
      <w:pPr>
        <w:pStyle w:val="goststreammain"/>
        <w:spacing w:line="276" w:lineRule="auto"/>
      </w:pPr>
      <w:r>
        <w:t>При наборе текста в строке ввода сообщений</w:t>
      </w:r>
      <w:r w:rsidR="00A468F2">
        <w:t xml:space="preserve"> после символа «</w:t>
      </w:r>
      <w:r w:rsidR="00A468F2" w:rsidRPr="00A468F2">
        <w:t>@</w:t>
      </w:r>
      <w:r w:rsidR="00A468F2">
        <w:t>»</w:t>
      </w:r>
      <w:r>
        <w:t xml:space="preserve"> появляется окно со списком шаблонных ответов, имеющих совпадения с введенным текстом. Список выводится в алфавитном порядке в количестве от 1 до 10 шаблонов. </w:t>
      </w:r>
      <w:bookmarkStart w:id="144" w:name="_Hlk73713388"/>
    </w:p>
    <w:p w14:paraId="7625DBCE" w14:textId="07A6BF32" w:rsidR="002449D2" w:rsidRDefault="004808DC" w:rsidP="006277DB">
      <w:pPr>
        <w:pStyle w:val="goststreammain"/>
        <w:keepNext/>
        <w:spacing w:line="276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2301861B" wp14:editId="585559AB">
            <wp:extent cx="6480175" cy="3050540"/>
            <wp:effectExtent l="57150" t="76200" r="53975" b="7366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Untitled(5)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50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56E7096" w14:textId="77777777" w:rsidR="004704FA" w:rsidRPr="004704FA" w:rsidRDefault="004704FA" w:rsidP="003E0264">
      <w:pPr>
        <w:pStyle w:val="a1"/>
        <w:ind w:firstLine="0"/>
      </w:pPr>
      <w:r w:rsidRPr="004704FA">
        <w:t>Раздел «Чат» с окном предлагаемых шаблонных ответов</w:t>
      </w:r>
    </w:p>
    <w:bookmarkEnd w:id="144"/>
    <w:p w14:paraId="319944E1" w14:textId="77777777" w:rsidR="004704FA" w:rsidRDefault="005E6AE4" w:rsidP="006277DB">
      <w:pPr>
        <w:pStyle w:val="goststreammain"/>
        <w:spacing w:line="276" w:lineRule="auto"/>
      </w:pPr>
      <w:r>
        <w:t xml:space="preserve">Если количество подходящих шаблонных ответов более 10, появляется полоса прокрутки. </w:t>
      </w:r>
    </w:p>
    <w:p w14:paraId="5FF44294" w14:textId="77777777" w:rsidR="002449D2" w:rsidRDefault="002449D2" w:rsidP="006277DB">
      <w:pPr>
        <w:pStyle w:val="goststreammain"/>
        <w:keepNext/>
        <w:spacing w:line="276" w:lineRule="auto"/>
        <w:ind w:firstLine="0"/>
      </w:pPr>
      <w:r w:rsidRPr="007D1FFD">
        <w:rPr>
          <w:noProof/>
          <w:lang w:eastAsia="ru-RU"/>
        </w:rPr>
        <w:drawing>
          <wp:inline distT="0" distB="0" distL="0" distR="0" wp14:anchorId="414E0846" wp14:editId="47F6AC05">
            <wp:extent cx="6480175" cy="1250033"/>
            <wp:effectExtent l="57150" t="76200" r="53975" b="8382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2500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AB159C" w14:textId="77777777" w:rsidR="004704FA" w:rsidRPr="004704FA" w:rsidRDefault="004704FA" w:rsidP="003E0264">
      <w:pPr>
        <w:pStyle w:val="a1"/>
        <w:ind w:firstLine="0"/>
      </w:pPr>
      <w:r w:rsidRPr="004704FA">
        <w:t>Окно предлагаемых шаблонных ответов с полосой прокрутки</w:t>
      </w:r>
    </w:p>
    <w:p w14:paraId="1668E674" w14:textId="77777777" w:rsidR="005E6AE4" w:rsidRDefault="005E6AE4" w:rsidP="006277DB">
      <w:pPr>
        <w:pStyle w:val="goststreammain"/>
        <w:spacing w:line="276" w:lineRule="auto"/>
      </w:pPr>
      <w:r>
        <w:t xml:space="preserve">Чтобы сократить список предлагаемых шаблонных ответов, оператор может продолжить набор текста. Оператор может выбрать один из шаблонных ответов, после чего шаблон вставится в поле ввода сообщения клиенту. </w:t>
      </w:r>
    </w:p>
    <w:p w14:paraId="515DAF61" w14:textId="77777777" w:rsidR="005E6AE4" w:rsidRDefault="005E6AE4" w:rsidP="006277DB">
      <w:pPr>
        <w:pStyle w:val="goststreammain"/>
        <w:spacing w:line="276" w:lineRule="auto"/>
      </w:pPr>
      <w:r>
        <w:t xml:space="preserve">Оператор может отредактировать шаблонный ответ перед отправкой. </w:t>
      </w:r>
    </w:p>
    <w:p w14:paraId="121E01C5" w14:textId="77777777" w:rsidR="003B58A8" w:rsidRDefault="003B58A8" w:rsidP="006277DB">
      <w:pPr>
        <w:pStyle w:val="gostheadernum3"/>
        <w:spacing w:line="276" w:lineRule="auto"/>
      </w:pPr>
      <w:bookmarkStart w:id="145" w:name="_Toc114056178"/>
      <w:bookmarkStart w:id="146" w:name="_Toc114065264"/>
      <w:bookmarkStart w:id="147" w:name="_Ref140089471"/>
      <w:bookmarkStart w:id="148" w:name="_Ref140089475"/>
      <w:bookmarkStart w:id="149" w:name="_Toc173165215"/>
      <w:bookmarkEnd w:id="145"/>
      <w:bookmarkEnd w:id="146"/>
      <w:r>
        <w:t>Горячие клавиши для вставки шаблона ответа</w:t>
      </w:r>
      <w:bookmarkEnd w:id="147"/>
      <w:bookmarkEnd w:id="148"/>
      <w:bookmarkEnd w:id="149"/>
    </w:p>
    <w:p w14:paraId="24369AC4" w14:textId="77777777" w:rsidR="003B58A8" w:rsidRDefault="00883BAE" w:rsidP="006277DB">
      <w:pPr>
        <w:pStyle w:val="goststreammain"/>
        <w:spacing w:line="276" w:lineRule="auto"/>
      </w:pPr>
      <w:r>
        <w:t xml:space="preserve">Для открытия окна с горячими клавишами нажать кнопку </w:t>
      </w:r>
      <w:r w:rsidRPr="009C67BA">
        <w:rPr>
          <w:b/>
        </w:rPr>
        <w:t>[Горячие клавиши]</w:t>
      </w:r>
      <w:r w:rsidR="002449D2">
        <w:rPr>
          <w:noProof/>
        </w:rPr>
        <w:t xml:space="preserve"> </w:t>
      </w:r>
      <w:r w:rsidR="002449D2" w:rsidRPr="002449D2">
        <w:rPr>
          <w:noProof/>
          <w:lang w:eastAsia="ru-RU"/>
        </w:rPr>
        <w:drawing>
          <wp:inline distT="0" distB="0" distL="0" distR="0" wp14:anchorId="40F62AC7" wp14:editId="68CC2CA6">
            <wp:extent cx="200341" cy="17442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60" t="21226" r="24553" b="28652"/>
                    <a:stretch/>
                  </pic:blipFill>
                  <pic:spPr bwMode="auto">
                    <a:xfrm>
                      <a:off x="0" y="0"/>
                      <a:ext cx="206134" cy="179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. </w:t>
      </w:r>
    </w:p>
    <w:p w14:paraId="5DFF899F" w14:textId="7EB9B996" w:rsidR="008B743A" w:rsidRDefault="004808DC" w:rsidP="006277DB">
      <w:pPr>
        <w:pStyle w:val="goststreammain"/>
        <w:keepNext/>
        <w:spacing w:line="276" w:lineRule="auto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611A009" wp14:editId="562FC03B">
            <wp:extent cx="5522976" cy="3209875"/>
            <wp:effectExtent l="0" t="0" r="190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Untitled(6).pn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504" cy="329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F7E97" w14:textId="77777777" w:rsidR="00883BAE" w:rsidRPr="004704FA" w:rsidRDefault="00883BAE" w:rsidP="003E0264">
      <w:pPr>
        <w:pStyle w:val="a1"/>
        <w:ind w:firstLine="0"/>
      </w:pPr>
      <w:r>
        <w:t>Модальное окно доступных горячих клавиш для вставки шаблона ответа</w:t>
      </w:r>
    </w:p>
    <w:p w14:paraId="17B83AEE" w14:textId="25C667DA" w:rsidR="00883BAE" w:rsidRDefault="00883BAE" w:rsidP="006277DB">
      <w:pPr>
        <w:pStyle w:val="goststreammain"/>
        <w:spacing w:line="276" w:lineRule="auto"/>
      </w:pPr>
      <w:r>
        <w:t xml:space="preserve">В модальном окне отображен список шаблонов и сочетаний клавиш, при нажатии которых шаблон вставляется в </w:t>
      </w:r>
      <w:r w:rsidR="00547B58">
        <w:t xml:space="preserve">поле для ввода сообщения. </w:t>
      </w:r>
      <w:r w:rsidR="004808DC">
        <w:t xml:space="preserve">Шаблоны, в которых используются </w:t>
      </w:r>
      <w:proofErr w:type="spellStart"/>
      <w:r w:rsidR="004808DC">
        <w:t>стикеры</w:t>
      </w:r>
      <w:proofErr w:type="spellEnd"/>
      <w:r w:rsidR="004808DC">
        <w:t xml:space="preserve"> или состоящие только из </w:t>
      </w:r>
      <w:proofErr w:type="spellStart"/>
      <w:r w:rsidR="004808DC">
        <w:t>стикера</w:t>
      </w:r>
      <w:proofErr w:type="spellEnd"/>
      <w:r w:rsidR="004808DC">
        <w:t xml:space="preserve">, отображаются с превью прикрепленного </w:t>
      </w:r>
      <w:proofErr w:type="spellStart"/>
      <w:r w:rsidR="004808DC">
        <w:t>стикера</w:t>
      </w:r>
      <w:proofErr w:type="spellEnd"/>
      <w:r w:rsidR="004808DC">
        <w:t xml:space="preserve">. При длительном удержании ЛКМ на превью </w:t>
      </w:r>
      <w:proofErr w:type="spellStart"/>
      <w:r w:rsidR="004808DC">
        <w:t>стикера</w:t>
      </w:r>
      <w:proofErr w:type="spellEnd"/>
      <w:r w:rsidR="004808DC">
        <w:t xml:space="preserve"> происходит его увеличение.</w:t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4808DC" w14:paraId="7AB5A452" w14:textId="77777777" w:rsidTr="009C258D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02EA1DDA" w14:textId="77777777" w:rsidR="004808DC" w:rsidRPr="00F64160" w:rsidRDefault="004808DC" w:rsidP="009C258D">
            <w:pPr>
              <w:pStyle w:val="gostinsertnotice"/>
              <w:spacing w:before="41" w:after="41" w:line="276" w:lineRule="auto"/>
            </w:pPr>
            <w:r>
              <w:t>Важно</w:t>
            </w:r>
          </w:p>
        </w:tc>
        <w:tc>
          <w:tcPr>
            <w:tcW w:w="3846" w:type="pct"/>
            <w:shd w:val="clear" w:color="auto" w:fill="BDD6EE" w:themeFill="accent1" w:themeFillTint="66"/>
            <w:vAlign w:val="center"/>
          </w:tcPr>
          <w:p w14:paraId="6A87E6FF" w14:textId="00EE685C" w:rsidR="004808DC" w:rsidRPr="00EE3565" w:rsidRDefault="004808DC" w:rsidP="004808DC">
            <w:pPr>
              <w:pStyle w:val="gostinserttext"/>
              <w:spacing w:before="41" w:after="41" w:line="276" w:lineRule="auto"/>
            </w:pPr>
            <w:r>
              <w:t>В</w:t>
            </w:r>
            <w:r w:rsidRPr="004808DC">
              <w:t xml:space="preserve"> области вложений под строкой с чатом сначала идут вложения, затем </w:t>
            </w:r>
            <w:proofErr w:type="spellStart"/>
            <w:r w:rsidRPr="004808DC">
              <w:t>стикеры</w:t>
            </w:r>
            <w:proofErr w:type="spellEnd"/>
            <w:r w:rsidRPr="004808DC">
              <w:t xml:space="preserve">, при вставке шаблонов с вложениями и </w:t>
            </w:r>
            <w:proofErr w:type="spellStart"/>
            <w:r w:rsidRPr="004808DC">
              <w:t>стикерами</w:t>
            </w:r>
            <w:proofErr w:type="spellEnd"/>
            <w:r w:rsidRPr="004808DC">
              <w:t xml:space="preserve">. У клиента в </w:t>
            </w:r>
            <w:proofErr w:type="spellStart"/>
            <w:r w:rsidRPr="004808DC">
              <w:t>виджете</w:t>
            </w:r>
            <w:proofErr w:type="spellEnd"/>
            <w:r w:rsidRPr="004808DC">
              <w:t xml:space="preserve"> будет следующий порядок сообщений: сначала текст, затем вложения, затем </w:t>
            </w:r>
            <w:proofErr w:type="spellStart"/>
            <w:r w:rsidRPr="004808DC">
              <w:t>стикер</w:t>
            </w:r>
            <w:proofErr w:type="spellEnd"/>
            <w:r w:rsidRPr="004808DC">
              <w:t>.</w:t>
            </w:r>
          </w:p>
        </w:tc>
      </w:tr>
    </w:tbl>
    <w:p w14:paraId="4185884C" w14:textId="6F59CCC5" w:rsidR="001058CA" w:rsidRDefault="00971039" w:rsidP="006A2091">
      <w:pPr>
        <w:pStyle w:val="goststreammain"/>
        <w:spacing w:line="276" w:lineRule="auto"/>
      </w:pPr>
      <w:r>
        <w:t>Ш</w:t>
      </w:r>
      <w:r w:rsidR="00E92608">
        <w:t xml:space="preserve">аблоны </w:t>
      </w:r>
      <w:r>
        <w:t>и</w:t>
      </w:r>
      <w:r w:rsidR="00E92608">
        <w:t xml:space="preserve"> горячие клавиши для вставки шаблона ответа остаются доступны при отключении </w:t>
      </w:r>
      <w:proofErr w:type="spellStart"/>
      <w:r w:rsidR="00E92608">
        <w:t>скилл</w:t>
      </w:r>
      <w:proofErr w:type="spellEnd"/>
      <w:r w:rsidR="00E92608">
        <w:t>-группы, к которой они привязаны, до закрытия текущего обращения</w:t>
      </w:r>
      <w:r>
        <w:t xml:space="preserve"> оператора</w:t>
      </w:r>
      <w:r w:rsidR="00E92608">
        <w:t>.</w:t>
      </w:r>
    </w:p>
    <w:p w14:paraId="11B9684C" w14:textId="77777777" w:rsidR="006713AA" w:rsidRDefault="006713AA" w:rsidP="006713AA">
      <w:pPr>
        <w:pStyle w:val="gostheadernum3"/>
        <w:spacing w:line="276" w:lineRule="auto"/>
      </w:pPr>
      <w:bookmarkStart w:id="150" w:name="_Toc114056180"/>
      <w:bookmarkStart w:id="151" w:name="_Toc114065266"/>
      <w:bookmarkStart w:id="152" w:name="_Ref105766542"/>
      <w:bookmarkStart w:id="153" w:name="_Ref105766554"/>
      <w:bookmarkStart w:id="154" w:name="_Ref74137704"/>
      <w:bookmarkStart w:id="155" w:name="_Ref74137712"/>
      <w:bookmarkStart w:id="156" w:name="_Toc173165216"/>
      <w:bookmarkEnd w:id="150"/>
      <w:bookmarkEnd w:id="151"/>
      <w:r>
        <w:t>Шаблоны для удержания обращения</w:t>
      </w:r>
      <w:bookmarkEnd w:id="152"/>
      <w:bookmarkEnd w:id="153"/>
      <w:bookmarkEnd w:id="156"/>
    </w:p>
    <w:p w14:paraId="10E2E90E" w14:textId="77777777" w:rsidR="006713AA" w:rsidRDefault="006713AA" w:rsidP="006713AA">
      <w:pPr>
        <w:pStyle w:val="goststreammain"/>
      </w:pPr>
      <w:r w:rsidRPr="00F27BBD">
        <w:t>Если в процессе общения с клиентом оператору требуется дополнительное время для поиска информации, в течение которого сообщение не уйдет в ожидание, он имеет возможность отправить клиенту специальный шаблон для удержания обращения. Данные шаблоны</w:t>
      </w:r>
      <w:r>
        <w:t xml:space="preserve"> доступны к отправке из окна шаблонов, </w:t>
      </w:r>
      <w:r w:rsidR="00ED4C25">
        <w:t xml:space="preserve">вызываемого </w:t>
      </w:r>
      <w:r>
        <w:t xml:space="preserve">кнопкой </w:t>
      </w:r>
      <w:r w:rsidRPr="00C07E75">
        <w:rPr>
          <w:noProof/>
          <w:lang w:eastAsia="ru-RU"/>
        </w:rPr>
        <w:drawing>
          <wp:inline distT="0" distB="0" distL="0" distR="0" wp14:anchorId="7B347A56" wp14:editId="7FD96ACE">
            <wp:extent cx="195074" cy="195565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63" t="16007" r="25375" b="18079"/>
                    <a:stretch/>
                  </pic:blipFill>
                  <pic:spPr bwMode="auto">
                    <a:xfrm>
                      <a:off x="0" y="0"/>
                      <a:ext cx="202325" cy="202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, с помощью специального символа «</w:t>
      </w:r>
      <w:r w:rsidRPr="00C07E75">
        <w:t>@</w:t>
      </w:r>
      <w:r>
        <w:t xml:space="preserve">» в чате, а также с помощью сочетания горячих клавиш, </w:t>
      </w:r>
      <w:r w:rsidR="00ED4C25">
        <w:t xml:space="preserve">присвоенного </w:t>
      </w:r>
      <w:r>
        <w:t xml:space="preserve">данному шаблону при создании. </w:t>
      </w:r>
    </w:p>
    <w:p w14:paraId="207DE165" w14:textId="5E57BB5C" w:rsidR="00601C8C" w:rsidRDefault="00601C8C" w:rsidP="006713AA">
      <w:pPr>
        <w:pStyle w:val="goststreammain"/>
      </w:pPr>
      <w:r>
        <w:t>При вставке шаблона на удержание в поле ввода оператору рядом с кнопкой отправки сообщения выводится дополнительная подсказка: «Выбран шаблон на удержание».</w:t>
      </w:r>
    </w:p>
    <w:p w14:paraId="66BBA870" w14:textId="6C351654" w:rsidR="00601C8C" w:rsidRDefault="00601C8C" w:rsidP="00601C8C">
      <w:pPr>
        <w:pStyle w:val="goststreammain"/>
        <w:ind w:firstLine="0"/>
      </w:pPr>
      <w:r>
        <w:rPr>
          <w:noProof/>
          <w:lang w:eastAsia="ru-RU"/>
        </w:rPr>
        <w:drawing>
          <wp:inline distT="0" distB="0" distL="0" distR="0" wp14:anchorId="4BA67433" wp14:editId="618D93CF">
            <wp:extent cx="6480175" cy="813435"/>
            <wp:effectExtent l="57150" t="76200" r="53975" b="8191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Untitled.pn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134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7EC383A" w14:textId="3837A804" w:rsidR="00601C8C" w:rsidRDefault="00601C8C" w:rsidP="00601C8C">
      <w:pPr>
        <w:pStyle w:val="affe"/>
      </w:pPr>
      <w:r>
        <w:t>Подсказка при вставке шаблона на удержание.</w:t>
      </w:r>
    </w:p>
    <w:p w14:paraId="6C136F76" w14:textId="77777777" w:rsidR="006713AA" w:rsidRDefault="006713AA" w:rsidP="006713AA">
      <w:pPr>
        <w:pStyle w:val="goststreammain"/>
      </w:pPr>
      <w:r w:rsidRPr="00C07E75">
        <w:lastRenderedPageBreak/>
        <w:t xml:space="preserve">После отправки шаблона на удержание справа от обращения появляется индикация с обратным отсчетом от приемлемого времени удержания, настроенного на </w:t>
      </w:r>
      <w:proofErr w:type="spellStart"/>
      <w:r w:rsidR="00ED4C25" w:rsidRPr="00C07E75">
        <w:t>скилл</w:t>
      </w:r>
      <w:proofErr w:type="spellEnd"/>
      <w:r w:rsidR="00ED4C25">
        <w:t>-</w:t>
      </w:r>
      <w:r w:rsidRPr="00C07E75">
        <w:t xml:space="preserve">группе. </w:t>
      </w:r>
    </w:p>
    <w:p w14:paraId="40A7F69B" w14:textId="5BFEDE05" w:rsidR="006713AA" w:rsidRDefault="008A4BC2" w:rsidP="00844404">
      <w:pPr>
        <w:pStyle w:val="goststreammain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B983CA8" wp14:editId="55D5735E">
            <wp:extent cx="2263834" cy="757326"/>
            <wp:effectExtent l="57150" t="76200" r="60325" b="8128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Untitled(17).pn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98" cy="774308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6AC7227" w14:textId="77777777" w:rsidR="006713AA" w:rsidRPr="00121980" w:rsidRDefault="006713AA" w:rsidP="003E0264">
      <w:pPr>
        <w:pStyle w:val="a1"/>
        <w:ind w:firstLine="0"/>
      </w:pPr>
      <w:r w:rsidRPr="00121980">
        <w:t>Поставка обращения на удержание при помощи специального шаблона</w:t>
      </w:r>
    </w:p>
    <w:p w14:paraId="20A3ED7B" w14:textId="77777777" w:rsidR="006713AA" w:rsidRDefault="006713AA" w:rsidP="006713AA">
      <w:pPr>
        <w:pStyle w:val="goststreammain"/>
      </w:pPr>
      <w:r>
        <w:t>Чтобы снять обращение с ожидания, необходимо отправить клиенту любое сообщение.</w:t>
      </w:r>
    </w:p>
    <w:p w14:paraId="254CF8A3" w14:textId="77777777" w:rsidR="006A2091" w:rsidRDefault="006A2091" w:rsidP="006A2091">
      <w:pPr>
        <w:pStyle w:val="goststreammain"/>
        <w:spacing w:line="276" w:lineRule="auto"/>
      </w:pPr>
      <w:r>
        <w:t>У шаблонов, у которых включена настройка “Ставить обращение на удержание”, отображаются с иконкой часов.</w:t>
      </w:r>
    </w:p>
    <w:p w14:paraId="14EB38D8" w14:textId="77777777" w:rsidR="006A2091" w:rsidRDefault="006A2091" w:rsidP="006A2091">
      <w:pPr>
        <w:pStyle w:val="goststreammain"/>
        <w:spacing w:line="276" w:lineRule="auto"/>
        <w:ind w:firstLine="0"/>
      </w:pPr>
      <w:r>
        <w:rPr>
          <w:noProof/>
          <w:lang w:eastAsia="ru-RU"/>
        </w:rPr>
        <w:drawing>
          <wp:inline distT="0" distB="0" distL="0" distR="0" wp14:anchorId="08FA90A2" wp14:editId="78F1D049">
            <wp:extent cx="6298606" cy="3315056"/>
            <wp:effectExtent l="57150" t="76200" r="64135" b="7620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Untitled(47).pn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606" cy="33150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C6E10E" w14:textId="2E69BBEB" w:rsidR="006A2091" w:rsidRDefault="006A2091" w:rsidP="006A2091">
      <w:pPr>
        <w:pStyle w:val="a1"/>
      </w:pPr>
      <w:r>
        <w:t>Подсветка иконки на удержании в горячих клавишах</w:t>
      </w:r>
    </w:p>
    <w:p w14:paraId="4142F51D" w14:textId="758D17CB" w:rsidR="006A2091" w:rsidRDefault="006A2091" w:rsidP="006A2091">
      <w:pPr>
        <w:pStyle w:val="a1"/>
        <w:numPr>
          <w:ilvl w:val="0"/>
          <w:numId w:val="0"/>
        </w:numPr>
        <w:jc w:val="left"/>
      </w:pPr>
      <w:r>
        <w:rPr>
          <w:lang w:eastAsia="ru-RU"/>
        </w:rPr>
        <w:drawing>
          <wp:inline distT="0" distB="0" distL="0" distR="0" wp14:anchorId="40D6C214" wp14:editId="715A7194">
            <wp:extent cx="6480175" cy="983615"/>
            <wp:effectExtent l="0" t="0" r="0" b="698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Untitled(49).pn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8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1A656" w14:textId="5C9F7ED6" w:rsidR="006A2091" w:rsidRPr="006713AA" w:rsidRDefault="006A2091" w:rsidP="006A2091">
      <w:pPr>
        <w:pStyle w:val="a1"/>
      </w:pPr>
      <w:r>
        <w:t>Подсветка иконки на удержании в окне шаблонов</w:t>
      </w:r>
    </w:p>
    <w:p w14:paraId="7B3E44D4" w14:textId="6259440B" w:rsidR="00760D6F" w:rsidRDefault="00760D6F" w:rsidP="00760D6F">
      <w:pPr>
        <w:pStyle w:val="gostheadernum3"/>
      </w:pPr>
      <w:bookmarkStart w:id="157" w:name="_Ref162386069"/>
      <w:bookmarkStart w:id="158" w:name="_Ref162386070"/>
      <w:bookmarkStart w:id="159" w:name="_Toc173165217"/>
      <w:bookmarkEnd w:id="154"/>
      <w:bookmarkEnd w:id="155"/>
      <w:r w:rsidRPr="00760D6F">
        <w:t>Шаблоны ожидания</w:t>
      </w:r>
      <w:bookmarkEnd w:id="157"/>
      <w:bookmarkEnd w:id="158"/>
      <w:bookmarkEnd w:id="159"/>
    </w:p>
    <w:p w14:paraId="29355D8A" w14:textId="5D0EF390" w:rsidR="00760D6F" w:rsidRDefault="00760D6F" w:rsidP="00760D6F">
      <w:pPr>
        <w:pStyle w:val="goststreammain"/>
      </w:pPr>
      <w:r w:rsidRPr="00760D6F">
        <w:t>Если оператору требуется освободить слот для нового обращения, он имеет возможность отправить специальный шаблон, который переводит обращение в статус «ожидание».</w:t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760D6F" w14:paraId="5E4F3D44" w14:textId="77777777" w:rsidTr="00760D6F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5F239D81" w14:textId="77777777" w:rsidR="00760D6F" w:rsidRPr="00F64160" w:rsidRDefault="00760D6F" w:rsidP="00760D6F">
            <w:pPr>
              <w:pStyle w:val="gostinsertnotice"/>
              <w:spacing w:before="41" w:after="41" w:line="276" w:lineRule="auto"/>
            </w:pPr>
            <w:r>
              <w:lastRenderedPageBreak/>
              <w:t>Важно</w:t>
            </w:r>
          </w:p>
        </w:tc>
        <w:tc>
          <w:tcPr>
            <w:tcW w:w="3846" w:type="pct"/>
            <w:shd w:val="clear" w:color="auto" w:fill="BDD6EE" w:themeFill="accent1" w:themeFillTint="66"/>
            <w:vAlign w:val="center"/>
          </w:tcPr>
          <w:p w14:paraId="745E3CCB" w14:textId="3E8A6EDE" w:rsidR="00760D6F" w:rsidRPr="00EE3565" w:rsidRDefault="00760D6F" w:rsidP="002E7DEA">
            <w:pPr>
              <w:pStyle w:val="gostinserttext"/>
              <w:spacing w:before="41" w:after="41" w:line="276" w:lineRule="auto"/>
            </w:pPr>
            <w:r>
              <w:t>Н</w:t>
            </w:r>
            <w:r w:rsidR="002E7DEA">
              <w:t xml:space="preserve">а </w:t>
            </w:r>
            <w:proofErr w:type="spellStart"/>
            <w:r w:rsidR="002E7DEA">
              <w:t>скилл</w:t>
            </w:r>
            <w:proofErr w:type="spellEnd"/>
            <w:r w:rsidR="002E7DEA">
              <w:t>-</w:t>
            </w:r>
            <w:r w:rsidRPr="00760D6F">
              <w:t xml:space="preserve">группе должна быть включена </w:t>
            </w:r>
            <w:proofErr w:type="spellStart"/>
            <w:r w:rsidRPr="00760D6F">
              <w:t>автосмена</w:t>
            </w:r>
            <w:proofErr w:type="spellEnd"/>
            <w:r w:rsidRPr="00760D6F">
              <w:t xml:space="preserve"> статуса обращения.</w:t>
            </w:r>
            <w:r w:rsidR="002E7DEA">
              <w:t xml:space="preserve"> </w:t>
            </w:r>
            <w:r w:rsidR="002E7DEA" w:rsidRPr="002E7DEA">
              <w:t xml:space="preserve">При отправке шаблона ожидания и выключенной </w:t>
            </w:r>
            <w:proofErr w:type="spellStart"/>
            <w:r w:rsidR="002E7DEA" w:rsidRPr="002E7DEA">
              <w:t>автосмене</w:t>
            </w:r>
            <w:proofErr w:type="spellEnd"/>
            <w:r w:rsidR="002E7DEA" w:rsidRPr="002E7DEA">
              <w:t xml:space="preserve"> статуса обращения в </w:t>
            </w:r>
            <w:proofErr w:type="spellStart"/>
            <w:r w:rsidR="002E7DEA" w:rsidRPr="002E7DEA">
              <w:t>скилл</w:t>
            </w:r>
            <w:proofErr w:type="spellEnd"/>
            <w:r w:rsidR="002E7DEA">
              <w:t>-</w:t>
            </w:r>
            <w:r w:rsidR="002E7DEA" w:rsidRPr="002E7DEA">
              <w:t>группе обращение не меняет статус. В этом случае он ведет себя как обычный шаблон.</w:t>
            </w:r>
          </w:p>
        </w:tc>
      </w:tr>
    </w:tbl>
    <w:p w14:paraId="21A2D646" w14:textId="1D15D61F" w:rsidR="00760D6F" w:rsidRDefault="002E7DEA" w:rsidP="00760D6F">
      <w:pPr>
        <w:pStyle w:val="goststreammain"/>
      </w:pPr>
      <w:r w:rsidRPr="002E7DEA">
        <w:t>Данные шаблоны доступны к отправке из окна шаблонов, вызываемого кнопкой</w:t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69C43382" wp14:editId="5851FD15">
            <wp:extent cx="185124" cy="190569"/>
            <wp:effectExtent l="0" t="0" r="571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Untitled(3).pn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452" cy="203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2E7DEA">
        <w:t>, с помощью специального символа «</w:t>
      </w:r>
      <w:proofErr w:type="gramStart"/>
      <w:r w:rsidRPr="002E7DEA">
        <w:t>@»в</w:t>
      </w:r>
      <w:proofErr w:type="gramEnd"/>
      <w:r w:rsidRPr="002E7DEA">
        <w:t xml:space="preserve"> чате, а также с помощью сочетания горячих клавиш, присвоенного данному шаблону при создании.</w:t>
      </w:r>
    </w:p>
    <w:p w14:paraId="6C6C5255" w14:textId="5C66EBB0" w:rsidR="002E7DEA" w:rsidRDefault="002E7DEA" w:rsidP="00760D6F">
      <w:pPr>
        <w:pStyle w:val="goststreammain"/>
      </w:pPr>
      <w:r w:rsidRPr="002E7DEA">
        <w:t>При вставке шаблона ожидания в поле ввода оператору рядом с кнопкой отправки сообщения выводится дополнительная подсказка: «Выбран шаблон ожидания».</w:t>
      </w:r>
    </w:p>
    <w:p w14:paraId="736CAFB4" w14:textId="5286FEA9" w:rsidR="002E7DEA" w:rsidRDefault="002E7DEA" w:rsidP="002E7DEA">
      <w:pPr>
        <w:pStyle w:val="goststreammain"/>
        <w:ind w:firstLine="0"/>
      </w:pPr>
      <w:r>
        <w:rPr>
          <w:noProof/>
          <w:lang w:eastAsia="ru-RU"/>
        </w:rPr>
        <w:drawing>
          <wp:inline distT="0" distB="0" distL="0" distR="0" wp14:anchorId="1FE48D89" wp14:editId="56627F51">
            <wp:extent cx="6480175" cy="706120"/>
            <wp:effectExtent l="57150" t="76200" r="53975" b="7493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Untitled(4).pn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70612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3FA9335" w14:textId="33970754" w:rsidR="002E7DEA" w:rsidRDefault="002E7DEA" w:rsidP="002E7DEA">
      <w:pPr>
        <w:pStyle w:val="affe"/>
      </w:pPr>
      <w:r w:rsidRPr="002E7DEA">
        <w:t>Подсказка при вставке ша</w:t>
      </w:r>
      <w:r>
        <w:t>блона ожидания</w:t>
      </w:r>
    </w:p>
    <w:p w14:paraId="4400EF4B" w14:textId="0A3D64F8" w:rsidR="002E7DEA" w:rsidRDefault="002E7DEA" w:rsidP="002E7DEA">
      <w:pPr>
        <w:pStyle w:val="goststreammain"/>
        <w:spacing w:line="276" w:lineRule="auto"/>
      </w:pPr>
      <w:r w:rsidRPr="002E7DEA">
        <w:t>После отправки шаблона ожидания обращение исчезнет из общего списка через несколько секунд.</w:t>
      </w:r>
    </w:p>
    <w:p w14:paraId="4585EED9" w14:textId="3B878DFB" w:rsidR="002E7DEA" w:rsidRDefault="002E7DEA" w:rsidP="002E7DEA">
      <w:pPr>
        <w:pStyle w:val="goststreammain"/>
        <w:spacing w:line="276" w:lineRule="auto"/>
      </w:pPr>
      <w:r w:rsidRPr="002E7DEA">
        <w:t>Шаблонов с включенной настройкой “Ставить обращение в ожидание”, отображаются с иконкой кровати.</w:t>
      </w:r>
    </w:p>
    <w:p w14:paraId="5A5E9AAB" w14:textId="60374CBE" w:rsidR="002E7DEA" w:rsidRDefault="002E7DEA" w:rsidP="002E7DEA">
      <w:pPr>
        <w:pStyle w:val="goststreammain"/>
        <w:spacing w:line="276" w:lineRule="auto"/>
        <w:ind w:firstLine="0"/>
      </w:pPr>
      <w:r>
        <w:rPr>
          <w:noProof/>
          <w:lang w:eastAsia="ru-RU"/>
        </w:rPr>
        <w:drawing>
          <wp:inline distT="0" distB="0" distL="0" distR="0" wp14:anchorId="448811EE" wp14:editId="7F9EC2D4">
            <wp:extent cx="6480175" cy="3756025"/>
            <wp:effectExtent l="57150" t="76200" r="53975" b="730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Untitled(5).pn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756025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492F4D0" w14:textId="6B290D82" w:rsidR="002E7DEA" w:rsidRDefault="002E7DEA" w:rsidP="002E7DEA">
      <w:pPr>
        <w:pStyle w:val="affe"/>
      </w:pPr>
      <w:r w:rsidRPr="002E7DEA">
        <w:t>Подсветка иконки ожидания в горячих клавишах</w:t>
      </w:r>
    </w:p>
    <w:p w14:paraId="20F82EF6" w14:textId="496E7AF7" w:rsidR="002E7DEA" w:rsidRDefault="002E7DEA" w:rsidP="002E7DEA">
      <w:pPr>
        <w:pStyle w:val="goststreammain"/>
        <w:spacing w:line="276" w:lineRule="auto"/>
        <w:ind w:firstLine="0"/>
      </w:pPr>
      <w:r>
        <w:rPr>
          <w:noProof/>
          <w:lang w:eastAsia="ru-RU"/>
        </w:rPr>
        <w:drawing>
          <wp:inline distT="0" distB="0" distL="0" distR="0" wp14:anchorId="2E7026E1" wp14:editId="176D4C18">
            <wp:extent cx="6480175" cy="662940"/>
            <wp:effectExtent l="0" t="0" r="0" b="381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Untitled(6).pn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6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41B76" w14:textId="5EB9CB25" w:rsidR="002E7DEA" w:rsidRPr="002E7DEA" w:rsidRDefault="002E7DEA" w:rsidP="002E7DEA">
      <w:pPr>
        <w:pStyle w:val="affe"/>
      </w:pPr>
      <w:r w:rsidRPr="002E7DEA">
        <w:lastRenderedPageBreak/>
        <w:t>Подсветка иконки ожидания в окне шаблонов</w:t>
      </w:r>
    </w:p>
    <w:p w14:paraId="02CF42D9" w14:textId="3CEB2C53" w:rsidR="006C1910" w:rsidRPr="00567E40" w:rsidRDefault="006C1910" w:rsidP="006277DB">
      <w:pPr>
        <w:pStyle w:val="gostheadernum3"/>
        <w:spacing w:line="276" w:lineRule="auto"/>
      </w:pPr>
      <w:bookmarkStart w:id="160" w:name="_Toc173165218"/>
      <w:r w:rsidRPr="00567E40">
        <w:t>Выход из окна диалога</w:t>
      </w:r>
      <w:bookmarkEnd w:id="160"/>
    </w:p>
    <w:p w14:paraId="64442DBC" w14:textId="755D6798" w:rsidR="006C1910" w:rsidRDefault="006C1910" w:rsidP="006277DB">
      <w:pPr>
        <w:pStyle w:val="goststreammain"/>
        <w:spacing w:line="276" w:lineRule="auto"/>
      </w:pPr>
      <w:r w:rsidRPr="00567E40">
        <w:t>Сверн</w:t>
      </w:r>
      <w:r w:rsidR="0047641E">
        <w:t>уть обращение можно,</w:t>
      </w:r>
      <w:r w:rsidRPr="00567E40">
        <w:t xml:space="preserve"> воспользовавшись экранной кнопкой </w:t>
      </w:r>
      <w:r w:rsidR="0047641E" w:rsidRPr="0047641E">
        <w:rPr>
          <w:rStyle w:val="goststreammainexpressed0"/>
        </w:rPr>
        <w:t>[Свернуть]</w:t>
      </w:r>
      <w:r w:rsidR="00844404" w:rsidRPr="00844404">
        <w:rPr>
          <w:noProof/>
          <w:lang w:eastAsia="ru-RU"/>
        </w:rPr>
        <w:t xml:space="preserve"> </w:t>
      </w:r>
      <w:r w:rsidR="00844404" w:rsidRPr="0047641E">
        <w:rPr>
          <w:noProof/>
          <w:lang w:eastAsia="ru-RU"/>
        </w:rPr>
        <w:drawing>
          <wp:inline distT="0" distB="0" distL="0" distR="0" wp14:anchorId="368D57CA" wp14:editId="676DAB9C">
            <wp:extent cx="152734" cy="158566"/>
            <wp:effectExtent l="0" t="0" r="0" b="0"/>
            <wp:docPr id="142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de_not.png"/>
                    <pic:cNvPicPr/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26" t="23977" r="25613" b="24533"/>
                    <a:stretch/>
                  </pic:blipFill>
                  <pic:spPr bwMode="auto">
                    <a:xfrm>
                      <a:off x="0" y="0"/>
                      <a:ext cx="158744" cy="164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67E40">
        <w:t xml:space="preserve">. </w:t>
      </w:r>
      <w:r w:rsidR="0047641E">
        <w:t>Будет</w:t>
      </w:r>
      <w:r w:rsidRPr="00567E40">
        <w:t xml:space="preserve"> закр</w:t>
      </w:r>
      <w:r w:rsidR="0047641E">
        <w:t>ыто</w:t>
      </w:r>
      <w:r w:rsidRPr="00567E40">
        <w:t xml:space="preserve"> окно диалога, но при этом </w:t>
      </w:r>
      <w:r w:rsidR="0047641E">
        <w:t>Оператор останется</w:t>
      </w:r>
      <w:r w:rsidRPr="00567E40">
        <w:t xml:space="preserve"> в статусе </w:t>
      </w:r>
      <w:r w:rsidR="001629A9">
        <w:t>онлайн</w:t>
      </w:r>
      <w:r w:rsidR="0047641E">
        <w:t xml:space="preserve">. </w:t>
      </w:r>
      <w:r w:rsidRPr="00567E40">
        <w:t xml:space="preserve">Данная кнопка не </w:t>
      </w:r>
      <w:r w:rsidR="00844404">
        <w:t>доступна</w:t>
      </w:r>
      <w:r w:rsidRPr="00567E40">
        <w:t>, если обращение не выбрано.</w:t>
      </w:r>
    </w:p>
    <w:p w14:paraId="35AE3B93" w14:textId="06C5497D" w:rsidR="0047641E" w:rsidRDefault="000447EE" w:rsidP="006277DB">
      <w:pPr>
        <w:pStyle w:val="gostpicture"/>
        <w:spacing w:line="276" w:lineRule="auto"/>
      </w:pPr>
      <w:r>
        <w:rPr>
          <w:noProof/>
          <w:lang w:eastAsia="ru-RU"/>
        </w:rPr>
        <w:drawing>
          <wp:inline distT="0" distB="0" distL="0" distR="0" wp14:anchorId="59A0ED24" wp14:editId="48647106">
            <wp:extent cx="6480175" cy="3072130"/>
            <wp:effectExtent l="57150" t="76200" r="53975" b="71120"/>
            <wp:docPr id="795" name="Рисунок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Untitled(27).pn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7213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8304B11" w14:textId="77777777" w:rsidR="006C1910" w:rsidRPr="00567E40" w:rsidRDefault="0047641E" w:rsidP="003E0264">
      <w:pPr>
        <w:pStyle w:val="a1"/>
        <w:ind w:firstLine="0"/>
      </w:pPr>
      <w:r w:rsidRPr="00567E40">
        <w:t>Обращение не выбрано</w:t>
      </w:r>
    </w:p>
    <w:p w14:paraId="6FBCD51E" w14:textId="5E0488AD" w:rsidR="006C1910" w:rsidRPr="00567E40" w:rsidRDefault="006C1910" w:rsidP="006277DB">
      <w:pPr>
        <w:pStyle w:val="gostheadernum3"/>
        <w:spacing w:line="276" w:lineRule="auto"/>
      </w:pPr>
      <w:bookmarkStart w:id="161" w:name="_Ref81315694"/>
      <w:bookmarkStart w:id="162" w:name="_Ref81315699"/>
      <w:bookmarkStart w:id="163" w:name="_Toc173165219"/>
      <w:r w:rsidRPr="00567E40">
        <w:t>Перевод обращения</w:t>
      </w:r>
      <w:bookmarkEnd w:id="161"/>
      <w:bookmarkEnd w:id="162"/>
      <w:bookmarkEnd w:id="163"/>
    </w:p>
    <w:p w14:paraId="3A48C92C" w14:textId="77777777" w:rsidR="006C1910" w:rsidRPr="00567E40" w:rsidRDefault="0047641E" w:rsidP="006277DB">
      <w:pPr>
        <w:pStyle w:val="goststreammain"/>
        <w:spacing w:line="276" w:lineRule="auto"/>
      </w:pPr>
      <w:r w:rsidRPr="0047641E">
        <w:t>Для перевода обращения</w:t>
      </w:r>
      <w:r w:rsidR="006C1910" w:rsidRPr="0047641E">
        <w:t xml:space="preserve"> другому агенту, </w:t>
      </w:r>
      <w:r w:rsidRPr="0047641E">
        <w:t xml:space="preserve">нужно нажать кнопку </w:t>
      </w:r>
      <w:r w:rsidRPr="0047641E">
        <w:rPr>
          <w:noProof/>
          <w:lang w:eastAsia="ru-RU"/>
        </w:rPr>
        <w:drawing>
          <wp:inline distT="0" distB="0" distL="0" distR="0" wp14:anchorId="1D0285D2" wp14:editId="60A31477">
            <wp:extent cx="655000" cy="200851"/>
            <wp:effectExtent l="0" t="0" r="0" b="889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7" t="22217" r="10500" b="21471"/>
                    <a:stretch/>
                  </pic:blipFill>
                  <pic:spPr bwMode="auto">
                    <a:xfrm>
                      <a:off x="0" y="0"/>
                      <a:ext cx="678245" cy="2079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C1910" w:rsidRPr="0047641E">
        <w:t xml:space="preserve">. Данная кнопка не активна, если </w:t>
      </w:r>
      <w:r w:rsidR="00DC2F58" w:rsidRPr="0047641E">
        <w:t>обра</w:t>
      </w:r>
      <w:r w:rsidR="006C1910" w:rsidRPr="0047641E">
        <w:t>щение не выбрано.</w:t>
      </w:r>
    </w:p>
    <w:p w14:paraId="155A7EC5" w14:textId="46B80B24" w:rsidR="006C1910" w:rsidRPr="00567E40" w:rsidRDefault="006C1910" w:rsidP="006277DB">
      <w:pPr>
        <w:pStyle w:val="goststreammain"/>
        <w:spacing w:line="276" w:lineRule="auto"/>
      </w:pPr>
      <w:r w:rsidRPr="00567E40">
        <w:t xml:space="preserve">В модальном окне </w:t>
      </w:r>
      <w:r w:rsidR="00164DA7">
        <w:rPr>
          <w:rStyle w:val="goststreammainexpressed0"/>
        </w:rPr>
        <w:t>«</w:t>
      </w:r>
      <w:r w:rsidR="0047641E" w:rsidRPr="0047641E">
        <w:rPr>
          <w:rStyle w:val="goststreammainexpressed0"/>
        </w:rPr>
        <w:t>Переда</w:t>
      </w:r>
      <w:r w:rsidR="00D71C7B">
        <w:rPr>
          <w:rStyle w:val="goststreammainexpressed0"/>
        </w:rPr>
        <w:t>ча</w:t>
      </w:r>
      <w:r w:rsidR="0047641E" w:rsidRPr="0047641E">
        <w:rPr>
          <w:rStyle w:val="goststreammainexpressed0"/>
        </w:rPr>
        <w:t xml:space="preserve"> обращени</w:t>
      </w:r>
      <w:r w:rsidR="00D71C7B">
        <w:rPr>
          <w:rStyle w:val="goststreammainexpressed0"/>
        </w:rPr>
        <w:t>я</w:t>
      </w:r>
      <w:r w:rsidR="00164DA7">
        <w:rPr>
          <w:rStyle w:val="goststreammainexpressed0"/>
        </w:rPr>
        <w:t>»</w:t>
      </w:r>
      <w:r w:rsidR="0047641E">
        <w:t xml:space="preserve"> необходимо </w:t>
      </w:r>
      <w:r w:rsidR="0047641E" w:rsidRPr="00567E40">
        <w:t>выбра</w:t>
      </w:r>
      <w:r w:rsidR="0047641E">
        <w:t>ть</w:t>
      </w:r>
      <w:r w:rsidRPr="00567E40">
        <w:t xml:space="preserve"> агента или группу из выпадающего списка, </w:t>
      </w:r>
      <w:r w:rsidR="0047641E">
        <w:t>указать</w:t>
      </w:r>
      <w:r w:rsidRPr="00567E40">
        <w:t xml:space="preserve"> причину перевода обращения, а затем подтвердите свое действие.</w:t>
      </w:r>
    </w:p>
    <w:p w14:paraId="532A77F4" w14:textId="77777777" w:rsidR="0062638D" w:rsidRPr="0062638D" w:rsidRDefault="0062638D" w:rsidP="006277DB">
      <w:pPr>
        <w:spacing w:line="276" w:lineRule="auto"/>
        <w:jc w:val="center"/>
      </w:pPr>
      <w:r w:rsidRPr="0062638D">
        <w:rPr>
          <w:noProof/>
          <w:lang w:eastAsia="ru-RU"/>
        </w:rPr>
        <w:drawing>
          <wp:inline distT="0" distB="0" distL="0" distR="0" wp14:anchorId="68AEC6C2" wp14:editId="2C1A1EA2">
            <wp:extent cx="3135376" cy="2393359"/>
            <wp:effectExtent l="0" t="0" r="8255" b="698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0" t="3513" r="4289" b="3973"/>
                    <a:stretch/>
                  </pic:blipFill>
                  <pic:spPr bwMode="auto">
                    <a:xfrm>
                      <a:off x="0" y="0"/>
                      <a:ext cx="3147172" cy="2402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489B37" w14:textId="77777777" w:rsidR="006C1910" w:rsidRDefault="0047641E" w:rsidP="003E0264">
      <w:pPr>
        <w:pStyle w:val="a1"/>
        <w:ind w:firstLine="0"/>
      </w:pPr>
      <w:r w:rsidRPr="00567E40">
        <w:t xml:space="preserve">Модальное окно </w:t>
      </w:r>
      <w:r w:rsidR="00164DA7">
        <w:t>«</w:t>
      </w:r>
      <w:r w:rsidRPr="00567E40">
        <w:t>Переда</w:t>
      </w:r>
      <w:r>
        <w:t>ть</w:t>
      </w:r>
      <w:r w:rsidRPr="00567E40">
        <w:t xml:space="preserve"> обращени</w:t>
      </w:r>
      <w:r>
        <w:t>е?</w:t>
      </w:r>
      <w:r w:rsidR="00164DA7">
        <w:t>»</w:t>
      </w:r>
    </w:p>
    <w:p w14:paraId="3F776313" w14:textId="77777777" w:rsidR="00207127" w:rsidRPr="00333FC3" w:rsidRDefault="00207127" w:rsidP="00207127">
      <w:pPr>
        <w:pStyle w:val="goststreammain"/>
      </w:pPr>
      <w:r>
        <w:lastRenderedPageBreak/>
        <w:t>При переводе обращения на группу</w:t>
      </w:r>
      <w:r w:rsidR="00A4099A" w:rsidRPr="00A4099A">
        <w:t xml:space="preserve"> </w:t>
      </w:r>
      <w:r w:rsidR="00275DE9">
        <w:t xml:space="preserve">и раскрытии списка групп справа от названия группы </w:t>
      </w:r>
      <w:r w:rsidR="00A4099A">
        <w:t xml:space="preserve">отображается приблизительное время ожидания ответа оператора после перевода. </w:t>
      </w:r>
      <w:r w:rsidR="00333FC3">
        <w:t xml:space="preserve">Если время ожидания составляет больше 1 часа, отображается в формате </w:t>
      </w:r>
      <w:r w:rsidR="00333FC3">
        <w:rPr>
          <w:lang w:val="en-US"/>
        </w:rPr>
        <w:t>m</w:t>
      </w:r>
      <w:r w:rsidR="00333FC3" w:rsidRPr="00333FC3">
        <w:t xml:space="preserve"> </w:t>
      </w:r>
      <w:r w:rsidR="00333FC3">
        <w:t xml:space="preserve">часов </w:t>
      </w:r>
      <w:r w:rsidR="00333FC3">
        <w:rPr>
          <w:lang w:val="en-US"/>
        </w:rPr>
        <w:t>n</w:t>
      </w:r>
      <w:r w:rsidR="00333FC3">
        <w:t xml:space="preserve"> минут. Если составляет меньше часа, отображается в формате </w:t>
      </w:r>
      <w:r w:rsidR="00333FC3">
        <w:rPr>
          <w:lang w:val="en-US"/>
        </w:rPr>
        <w:t>n</w:t>
      </w:r>
      <w:r w:rsidR="00333FC3" w:rsidRPr="00333FC3">
        <w:t xml:space="preserve"> </w:t>
      </w:r>
      <w:r w:rsidR="00333FC3">
        <w:t xml:space="preserve">минут. Если время ожидания составляет меньше 1 минуты, отображается: «1 м». </w:t>
      </w:r>
    </w:p>
    <w:p w14:paraId="62209E6D" w14:textId="77777777" w:rsidR="00275DE9" w:rsidRDefault="00275DE9" w:rsidP="00275DE9">
      <w:pPr>
        <w:pStyle w:val="goststreammain"/>
        <w:keepNext/>
        <w:ind w:firstLine="0"/>
        <w:jc w:val="center"/>
      </w:pPr>
      <w:r w:rsidRPr="00275DE9">
        <w:rPr>
          <w:noProof/>
          <w:lang w:eastAsia="ru-RU"/>
        </w:rPr>
        <w:drawing>
          <wp:inline distT="0" distB="0" distL="0" distR="0" wp14:anchorId="29525E1A" wp14:editId="5A5FFB5D">
            <wp:extent cx="3446178" cy="2635309"/>
            <wp:effectExtent l="0" t="0" r="1905" b="0"/>
            <wp:docPr id="744" name="Рисунок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0" t="3547" r="2002" b="3361"/>
                    <a:stretch/>
                  </pic:blipFill>
                  <pic:spPr bwMode="auto">
                    <a:xfrm>
                      <a:off x="0" y="0"/>
                      <a:ext cx="3446978" cy="2635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6AA33A" w14:textId="77777777" w:rsidR="00275DE9" w:rsidRPr="00275DE9" w:rsidRDefault="00275DE9" w:rsidP="003E0264">
      <w:pPr>
        <w:pStyle w:val="a1"/>
        <w:ind w:firstLine="0"/>
      </w:pPr>
      <w:r w:rsidRPr="00275DE9">
        <w:t>Отображение приблизительного времени ответа оператора при переводе обращения на скилл-группу</w:t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A4099A" w14:paraId="5F2B4C18" w14:textId="77777777" w:rsidTr="00C62141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4E04A390" w14:textId="77777777" w:rsidR="00A4099A" w:rsidRPr="00F64160" w:rsidRDefault="00A4099A" w:rsidP="00A02E20">
            <w:pPr>
              <w:pStyle w:val="gostinsertnotice"/>
              <w:spacing w:before="41" w:after="41" w:line="276" w:lineRule="auto"/>
            </w:pPr>
            <w:r>
              <w:t>Важно</w:t>
            </w:r>
          </w:p>
        </w:tc>
        <w:tc>
          <w:tcPr>
            <w:tcW w:w="3846" w:type="pct"/>
            <w:shd w:val="clear" w:color="auto" w:fill="BDD6EE" w:themeFill="accent1" w:themeFillTint="66"/>
          </w:tcPr>
          <w:p w14:paraId="2303ADB2" w14:textId="77777777" w:rsidR="00A4099A" w:rsidRPr="00EE3565" w:rsidRDefault="00A4099A" w:rsidP="00A02E20">
            <w:pPr>
              <w:pStyle w:val="gostinserttext"/>
              <w:spacing w:before="41" w:after="41" w:line="276" w:lineRule="auto"/>
            </w:pPr>
            <w:r>
              <w:t>Приблизительное время ожидания ответа оператора отображается в модальном окне перевода обращения только для тех групп, по которым в системе имеется такая информация. Если информация о приблизительном времени ожидания оператора конкретной группы отсутствует в системе, время не отображается.</w:t>
            </w:r>
          </w:p>
        </w:tc>
      </w:tr>
    </w:tbl>
    <w:p w14:paraId="1B132B08" w14:textId="77777777" w:rsidR="00A4099A" w:rsidRDefault="00A4099A" w:rsidP="00A4099A">
      <w:pPr>
        <w:pStyle w:val="goststreammain"/>
        <w:ind w:firstLine="0"/>
      </w:pPr>
    </w:p>
    <w:p w14:paraId="4966A47A" w14:textId="46559258" w:rsidR="006C1910" w:rsidRDefault="006C1910" w:rsidP="00E93ED5">
      <w:pPr>
        <w:pStyle w:val="goststreammain"/>
        <w:spacing w:line="276" w:lineRule="auto"/>
        <w:ind w:firstLine="709"/>
      </w:pPr>
      <w:r w:rsidRPr="00567E40">
        <w:t xml:space="preserve">При переходе в статус </w:t>
      </w:r>
      <w:r w:rsidR="001629A9">
        <w:t>офлайн</w:t>
      </w:r>
      <w:r w:rsidRPr="00567E40">
        <w:t xml:space="preserve"> и наличии у </w:t>
      </w:r>
      <w:r w:rsidR="0047641E">
        <w:t>Оператора</w:t>
      </w:r>
      <w:r w:rsidRPr="00567E40">
        <w:t xml:space="preserve"> открытых чатов, система </w:t>
      </w:r>
      <w:r w:rsidR="0047641E">
        <w:t>предложит</w:t>
      </w:r>
      <w:r w:rsidRPr="00567E40">
        <w:t xml:space="preserve"> передать все обращения другим агентам</w:t>
      </w:r>
      <w:r w:rsidR="000447EE">
        <w:t xml:space="preserve"> и выбрать причину смены статуса</w:t>
      </w:r>
      <w:r w:rsidRPr="00567E40">
        <w:t>.</w:t>
      </w:r>
    </w:p>
    <w:p w14:paraId="5A104971" w14:textId="48A3D3CE" w:rsidR="0062638D" w:rsidRDefault="000447EE" w:rsidP="009A2269">
      <w:pPr>
        <w:pStyle w:val="goststreammain"/>
        <w:spacing w:line="276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001722E" wp14:editId="4971C8FC">
            <wp:extent cx="3588034" cy="2584450"/>
            <wp:effectExtent l="0" t="0" r="0" b="6350"/>
            <wp:docPr id="796" name="Рисунок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Untitled(28).pn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1398" cy="2601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E6AAA" w14:textId="3001F95C" w:rsidR="006C1910" w:rsidRPr="00400E45" w:rsidRDefault="0047641E" w:rsidP="003E0264">
      <w:pPr>
        <w:pStyle w:val="a1"/>
        <w:ind w:firstLine="0"/>
      </w:pPr>
      <w:r>
        <w:t>Модальное окно</w:t>
      </w:r>
      <w:r w:rsidRPr="00567E40">
        <w:t xml:space="preserve"> </w:t>
      </w:r>
      <w:r w:rsidR="00400E45">
        <w:t xml:space="preserve">перехода в </w:t>
      </w:r>
      <w:r w:rsidR="002D1C63">
        <w:rPr>
          <w:lang w:val="en-US"/>
        </w:rPr>
        <w:t>офлайн</w:t>
      </w:r>
    </w:p>
    <w:p w14:paraId="18AEDAD8" w14:textId="4B8E39E1" w:rsidR="006C1910" w:rsidRPr="00567E40" w:rsidRDefault="0047641E" w:rsidP="006277DB">
      <w:pPr>
        <w:pStyle w:val="goststreammain"/>
        <w:spacing w:line="276" w:lineRule="auto"/>
      </w:pPr>
      <w:r w:rsidRPr="00567E40">
        <w:lastRenderedPageBreak/>
        <w:t>Чтобы передать все обращения другим агентам</w:t>
      </w:r>
      <w:r>
        <w:t>,</w:t>
      </w:r>
      <w:r w:rsidRPr="00567E40">
        <w:t xml:space="preserve"> </w:t>
      </w:r>
      <w:r w:rsidR="00FE2225">
        <w:t xml:space="preserve">требуется </w:t>
      </w:r>
      <w:r w:rsidR="00400E45">
        <w:t xml:space="preserve">установить переключатель «Передать все обращения» в значение «Включено». </w:t>
      </w:r>
      <w:r w:rsidR="000447EE">
        <w:t>Оператор должен</w:t>
      </w:r>
      <w:r w:rsidR="00400E45">
        <w:t xml:space="preserve"> выбрать причину смены статуса из раскрывающегося списка и </w:t>
      </w:r>
      <w:r>
        <w:t>н</w:t>
      </w:r>
      <w:r w:rsidR="006C1910" w:rsidRPr="00567E40">
        <w:t>аж</w:t>
      </w:r>
      <w:r w:rsidR="00400E45">
        <w:t>ать</w:t>
      </w:r>
      <w:r w:rsidR="006C1910" w:rsidRPr="00567E40">
        <w:t xml:space="preserve"> кнопку </w:t>
      </w:r>
      <w:r w:rsidRPr="0047641E">
        <w:rPr>
          <w:rStyle w:val="goststreammainexpressed0"/>
        </w:rPr>
        <w:t>[</w:t>
      </w:r>
      <w:r w:rsidR="00D71C7B">
        <w:rPr>
          <w:rStyle w:val="goststreammainexpressed0"/>
        </w:rPr>
        <w:t>Выйти</w:t>
      </w:r>
      <w:r w:rsidRPr="0047641E">
        <w:rPr>
          <w:rStyle w:val="goststreammainexpressed0"/>
        </w:rPr>
        <w:t>]</w:t>
      </w:r>
      <w:r w:rsidRPr="00567E40">
        <w:t>.</w:t>
      </w:r>
    </w:p>
    <w:p w14:paraId="7CC2EAB0" w14:textId="072420D2" w:rsidR="00991C93" w:rsidRDefault="00991C93" w:rsidP="00991C93">
      <w:pPr>
        <w:pStyle w:val="gostheadernum3"/>
      </w:pPr>
      <w:bookmarkStart w:id="164" w:name="_Ref166618110"/>
      <w:bookmarkStart w:id="165" w:name="_Ref166614902"/>
      <w:bookmarkStart w:id="166" w:name="_Toc173165220"/>
      <w:r w:rsidRPr="00991C93">
        <w:t>Обработка обращений в статусе “Не в сети”</w:t>
      </w:r>
      <w:bookmarkEnd w:id="164"/>
      <w:bookmarkEnd w:id="166"/>
    </w:p>
    <w:p w14:paraId="4AC38F0B" w14:textId="4114AFC5" w:rsidR="00991C93" w:rsidRDefault="00991C93" w:rsidP="00991C93">
      <w:pPr>
        <w:pStyle w:val="goststreammain"/>
      </w:pPr>
      <w:r w:rsidRPr="00991C93">
        <w:t xml:space="preserve">Чтобы продолжить работу в ранее открытых чатах и не получать новые обращения, </w:t>
      </w:r>
      <w:proofErr w:type="gramStart"/>
      <w:r w:rsidRPr="00991C93">
        <w:t>оператору  следует</w:t>
      </w:r>
      <w:proofErr w:type="gramEnd"/>
      <w:r w:rsidRPr="00991C93">
        <w:t xml:space="preserve"> перейти в статус “Не в сети”. В открывшемся модальном окне “Выход из сети </w:t>
      </w:r>
      <w:proofErr w:type="spellStart"/>
      <w:r w:rsidRPr="00991C93">
        <w:t>Омничата</w:t>
      </w:r>
      <w:proofErr w:type="spellEnd"/>
      <w:r w:rsidRPr="00991C93">
        <w:t xml:space="preserve">” необходимо оставить переключатель “Передать все обращения” в значение “Выключено” и выбрать причину смены статуса из раскрывающегося списка и нажать кнопку </w:t>
      </w:r>
      <w:r w:rsidRPr="00991C93">
        <w:rPr>
          <w:b/>
        </w:rPr>
        <w:t>[Выйти]</w:t>
      </w:r>
      <w:r w:rsidRPr="00991C93">
        <w:t>.</w:t>
      </w:r>
    </w:p>
    <w:p w14:paraId="31F188B0" w14:textId="1B74725A" w:rsidR="00CB044A" w:rsidRDefault="00CB044A" w:rsidP="00CB044A">
      <w:pPr>
        <w:pStyle w:val="goststreammain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D53A170" wp14:editId="3A305637">
            <wp:extent cx="3352800" cy="3352800"/>
            <wp:effectExtent l="57150" t="76200" r="57150" b="76200"/>
            <wp:docPr id="798" name="Рисунок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Untitled(29).pn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3266" cy="3353266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E5EEB0C" w14:textId="6CCD1F65" w:rsidR="00CB044A" w:rsidRDefault="00CB044A" w:rsidP="00CB044A">
      <w:pPr>
        <w:pStyle w:val="affe"/>
      </w:pPr>
      <w:r>
        <w:t>Модальное окно перехода в офлайн с раскрытым списком причин</w:t>
      </w:r>
    </w:p>
    <w:p w14:paraId="12CBF766" w14:textId="464C7062" w:rsidR="00CB044A" w:rsidRDefault="00CB044A" w:rsidP="00991C93">
      <w:pPr>
        <w:pStyle w:val="goststreammain"/>
      </w:pPr>
      <w:r>
        <w:t>После перехода в статус “Не в сети”, под ним будет отображаться причина и запустится счетчик времени нахождения оператора в офлайн с выбранной причиной.</w:t>
      </w:r>
    </w:p>
    <w:p w14:paraId="66E096DD" w14:textId="0FF07C48" w:rsidR="00CB044A" w:rsidRDefault="00CB044A" w:rsidP="00CB044A">
      <w:pPr>
        <w:pStyle w:val="goststreammain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7DC8E6E" wp14:editId="6FB07530">
            <wp:extent cx="2429214" cy="2305372"/>
            <wp:effectExtent l="57150" t="76200" r="66675" b="76200"/>
            <wp:docPr id="799" name="Рисунок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Untitled(30).pn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9214" cy="2305372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8D29808" w14:textId="1B9CC2FF" w:rsidR="00CB044A" w:rsidRDefault="00CB044A" w:rsidP="00CB044A">
      <w:pPr>
        <w:pStyle w:val="affe"/>
      </w:pPr>
      <w:r>
        <w:t>Статус “Не в сети” с выбранной причиной и счетчиком</w:t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FC0DA4" w14:paraId="130EB8B9" w14:textId="77777777" w:rsidTr="00C62141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741250AD" w14:textId="77777777" w:rsidR="00FC0DA4" w:rsidRPr="00F64160" w:rsidRDefault="00FC0DA4" w:rsidP="00C62141">
            <w:pPr>
              <w:pStyle w:val="gostinsertnotice"/>
              <w:spacing w:before="41" w:after="41" w:line="276" w:lineRule="auto"/>
            </w:pPr>
            <w:r>
              <w:lastRenderedPageBreak/>
              <w:t>Важно</w:t>
            </w:r>
          </w:p>
        </w:tc>
        <w:tc>
          <w:tcPr>
            <w:tcW w:w="3846" w:type="pct"/>
            <w:shd w:val="clear" w:color="auto" w:fill="BDD6EE" w:themeFill="accent1" w:themeFillTint="66"/>
          </w:tcPr>
          <w:p w14:paraId="7DADE3F2" w14:textId="3C91E9E2" w:rsidR="00FC0DA4" w:rsidRPr="00EE3565" w:rsidRDefault="00FC0DA4" w:rsidP="004736CE">
            <w:pPr>
              <w:pStyle w:val="gostinserttext"/>
              <w:spacing w:before="41" w:after="41" w:line="276" w:lineRule="auto"/>
            </w:pPr>
            <w:r w:rsidRPr="00FC0DA4">
              <w:t xml:space="preserve">У оператора есть возможность изменить причину нахождения в статусе “Не в сети”. Для этого необходимо нажать на иконку (“карандаш” - </w:t>
            </w:r>
            <w:proofErr w:type="spellStart"/>
            <w:r w:rsidRPr="00FC0DA4">
              <w:t>скрин</w:t>
            </w:r>
            <w:proofErr w:type="spellEnd"/>
            <w:r w:rsidRPr="00FC0DA4">
              <w:t xml:space="preserve"> с иконкой ниже) рядом с названием причины. В открывшемся модальном окне “Изменение причины статуса «Не в сети»” нужно выбрать новую причину из раскрывающегося списка и нажать кнопку</w:t>
            </w:r>
            <w:r w:rsidR="004736CE">
              <w:t xml:space="preserve"> </w:t>
            </w:r>
            <w:r w:rsidR="004736CE">
              <w:rPr>
                <w:noProof/>
                <w:lang w:eastAsia="ru-RU"/>
              </w:rPr>
              <w:drawing>
                <wp:inline distT="0" distB="0" distL="0" distR="0" wp14:anchorId="69F16E4A" wp14:editId="519E6B7C">
                  <wp:extent cx="118678" cy="132794"/>
                  <wp:effectExtent l="0" t="0" r="0" b="635"/>
                  <wp:docPr id="800" name="Рисунок 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0" name="Untitled(31).png"/>
                          <pic:cNvPicPr/>
                        </pic:nvPicPr>
                        <pic:blipFill rotWithShape="1"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92" t="23228" r="27228" b="13014"/>
                          <a:stretch/>
                        </pic:blipFill>
                        <pic:spPr bwMode="auto">
                          <a:xfrm>
                            <a:off x="0" y="0"/>
                            <a:ext cx="119418" cy="1336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>.</w:t>
            </w:r>
          </w:p>
        </w:tc>
      </w:tr>
    </w:tbl>
    <w:p w14:paraId="27F977A7" w14:textId="084A4257" w:rsidR="00CB044A" w:rsidRDefault="004736CE" w:rsidP="004736CE">
      <w:pPr>
        <w:pStyle w:val="goststreammain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3DFB31D" wp14:editId="0FC0D528">
            <wp:extent cx="3533547" cy="1889223"/>
            <wp:effectExtent l="57150" t="76200" r="48260" b="73025"/>
            <wp:docPr id="801" name="Рисунок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" name="Untitled(32).pn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4872" cy="1895278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409A700" w14:textId="1048AA79" w:rsidR="00CB044A" w:rsidRPr="00991C93" w:rsidRDefault="004736CE" w:rsidP="004736CE">
      <w:pPr>
        <w:pStyle w:val="affe"/>
      </w:pPr>
      <w:r>
        <w:t>Модальное окно “Изменение причины статуса «Не в сети»”</w:t>
      </w:r>
    </w:p>
    <w:p w14:paraId="69CA7231" w14:textId="20AA3E97" w:rsidR="009043D8" w:rsidRDefault="009043D8" w:rsidP="009043D8">
      <w:pPr>
        <w:pStyle w:val="gostheadernum3"/>
      </w:pPr>
      <w:bookmarkStart w:id="167" w:name="_Ref166618191"/>
      <w:bookmarkStart w:id="168" w:name="_Toc173165221"/>
      <w:proofErr w:type="spellStart"/>
      <w:r w:rsidRPr="009043D8">
        <w:t>Автопрощание</w:t>
      </w:r>
      <w:proofErr w:type="spellEnd"/>
      <w:r w:rsidRPr="009043D8">
        <w:t xml:space="preserve"> и закрытие чата</w:t>
      </w:r>
      <w:bookmarkEnd w:id="165"/>
      <w:bookmarkEnd w:id="167"/>
      <w:bookmarkEnd w:id="168"/>
    </w:p>
    <w:p w14:paraId="3E2FFB00" w14:textId="12EACD82" w:rsidR="009043D8" w:rsidRDefault="009043D8" w:rsidP="009043D8">
      <w:pPr>
        <w:pStyle w:val="goststreammain"/>
      </w:pPr>
      <w:r w:rsidRPr="009043D8">
        <w:t xml:space="preserve">После того как </w:t>
      </w:r>
      <w:r>
        <w:t xml:space="preserve">на </w:t>
      </w:r>
      <w:r w:rsidRPr="009043D8">
        <w:t xml:space="preserve">все вопросы Клиент </w:t>
      </w:r>
      <w:r>
        <w:t>получил ответы</w:t>
      </w:r>
      <w:r w:rsidRPr="009043D8">
        <w:t xml:space="preserve">, Оператору необходимо нажать на кнопку </w:t>
      </w:r>
      <w:r>
        <w:rPr>
          <w:noProof/>
          <w:lang w:eastAsia="ru-RU"/>
        </w:rPr>
        <w:drawing>
          <wp:inline distT="0" distB="0" distL="0" distR="0" wp14:anchorId="54DAAC59" wp14:editId="1618C499">
            <wp:extent cx="751639" cy="23613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Untitled.png"/>
                    <pic:cNvPicPr/>
                  </pic:nvPicPr>
                  <pic:blipFill rotWithShape="1"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94" b="5323"/>
                    <a:stretch/>
                  </pic:blipFill>
                  <pic:spPr bwMode="auto">
                    <a:xfrm>
                      <a:off x="0" y="0"/>
                      <a:ext cx="752580" cy="236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043D8">
        <w:t xml:space="preserve">. При настроенном </w:t>
      </w:r>
      <w:proofErr w:type="spellStart"/>
      <w:r w:rsidRPr="009043D8">
        <w:t>автопрощании</w:t>
      </w:r>
      <w:proofErr w:type="spellEnd"/>
      <w:r w:rsidRPr="009043D8">
        <w:t xml:space="preserve"> на </w:t>
      </w:r>
      <w:proofErr w:type="spellStart"/>
      <w:r w:rsidRPr="009043D8">
        <w:t>скилл</w:t>
      </w:r>
      <w:proofErr w:type="spellEnd"/>
      <w:r w:rsidRPr="009043D8">
        <w:t>-группе откроется модальное окно “Закрытие обращения”, где по умолчанию включен чек-бокс “</w:t>
      </w:r>
      <w:proofErr w:type="spellStart"/>
      <w:r w:rsidRPr="009043D8">
        <w:t>Автопрощание</w:t>
      </w:r>
      <w:proofErr w:type="spellEnd"/>
      <w:r w:rsidRPr="009043D8">
        <w:t xml:space="preserve">” и под ним находится поле с текстом, указанным на </w:t>
      </w:r>
      <w:proofErr w:type="spellStart"/>
      <w:r w:rsidRPr="009043D8">
        <w:t>скилл</w:t>
      </w:r>
      <w:proofErr w:type="spellEnd"/>
      <w:r w:rsidRPr="009043D8">
        <w:t xml:space="preserve">-группе и </w:t>
      </w:r>
      <w:proofErr w:type="spellStart"/>
      <w:r w:rsidRPr="009043D8">
        <w:t>стикером</w:t>
      </w:r>
      <w:proofErr w:type="spellEnd"/>
      <w:r w:rsidRPr="009043D8">
        <w:t xml:space="preserve"> (если выбран).</w:t>
      </w:r>
    </w:p>
    <w:p w14:paraId="380D9AD8" w14:textId="256C5C68" w:rsidR="009043D8" w:rsidRDefault="009043D8" w:rsidP="009043D8">
      <w:pPr>
        <w:pStyle w:val="goststreammain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921C43E" wp14:editId="6AF6CF95">
            <wp:extent cx="3615824" cy="3224925"/>
            <wp:effectExtent l="57150" t="76200" r="60960" b="711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Untitled(1).pn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3396" cy="3240597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4790DF9" w14:textId="1ACB7465" w:rsidR="009043D8" w:rsidRDefault="009043D8" w:rsidP="009043D8">
      <w:pPr>
        <w:pStyle w:val="affe"/>
      </w:pPr>
      <w:r>
        <w:t>Модальное окно “Закрыть обращение” с автопрощанием, где указан текст и выбран стикер</w:t>
      </w:r>
    </w:p>
    <w:p w14:paraId="059AE47B" w14:textId="25C57FDA" w:rsidR="009043D8" w:rsidRDefault="009043D8" w:rsidP="009043D8">
      <w:pPr>
        <w:pStyle w:val="goststreammain"/>
      </w:pPr>
      <w:r>
        <w:lastRenderedPageBreak/>
        <w:t xml:space="preserve">При нажатии на иконку </w:t>
      </w:r>
      <w:r>
        <w:rPr>
          <w:noProof/>
          <w:lang w:eastAsia="ru-RU"/>
        </w:rPr>
        <w:drawing>
          <wp:inline distT="0" distB="0" distL="0" distR="0" wp14:anchorId="61746588" wp14:editId="4F0B3ABD">
            <wp:extent cx="284956" cy="200967"/>
            <wp:effectExtent l="0" t="0" r="127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Untitled(2).png"/>
                    <pic:cNvPicPr/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08" b="7034"/>
                    <a:stretch/>
                  </pic:blipFill>
                  <pic:spPr bwMode="auto">
                    <a:xfrm>
                      <a:off x="0" y="0"/>
                      <a:ext cx="285790" cy="201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появляется подсказка: “Текст </w:t>
      </w:r>
      <w:proofErr w:type="spellStart"/>
      <w:r>
        <w:t>автопрощания</w:t>
      </w:r>
      <w:proofErr w:type="spellEnd"/>
      <w:r>
        <w:t xml:space="preserve"> отправится в чат, и обращение закроется автоматически”.</w:t>
      </w:r>
    </w:p>
    <w:p w14:paraId="24C68379" w14:textId="355A464C" w:rsidR="009043D8" w:rsidRDefault="009043D8" w:rsidP="009043D8">
      <w:pPr>
        <w:pStyle w:val="goststreammain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347A8E6" wp14:editId="0741DFA5">
            <wp:extent cx="3609854" cy="3233319"/>
            <wp:effectExtent l="57150" t="76200" r="48260" b="8191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Untitled(3).pn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3325" cy="3254341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BBFDFFF" w14:textId="3BC78442" w:rsidR="009043D8" w:rsidRDefault="009043D8" w:rsidP="009043D8">
      <w:pPr>
        <w:pStyle w:val="affe"/>
      </w:pPr>
      <w:r>
        <w:t>Модальное окно “Закрыть обращение” с автопрощанием и открытой подсказкой</w:t>
      </w:r>
    </w:p>
    <w:p w14:paraId="5D303FA4" w14:textId="613AF2D2" w:rsidR="009043D8" w:rsidRDefault="009043D8" w:rsidP="002133FC">
      <w:pPr>
        <w:pStyle w:val="goststreammain"/>
        <w:spacing w:line="276" w:lineRule="auto"/>
      </w:pPr>
      <w:proofErr w:type="spellStart"/>
      <w:r>
        <w:t>Стикер</w:t>
      </w:r>
      <w:proofErr w:type="spellEnd"/>
      <w:r>
        <w:t xml:space="preserve"> можно увеличить при длительном удержании левой кнопки мыши на нем.</w:t>
      </w:r>
    </w:p>
    <w:p w14:paraId="2D824B31" w14:textId="22CD550C" w:rsidR="009043D8" w:rsidRDefault="002133FC" w:rsidP="002133FC">
      <w:pPr>
        <w:jc w:val="center"/>
      </w:pPr>
      <w:r>
        <w:rPr>
          <w:noProof/>
          <w:lang w:eastAsia="ru-RU"/>
        </w:rPr>
        <w:drawing>
          <wp:inline distT="0" distB="0" distL="0" distR="0" wp14:anchorId="3A44760A" wp14:editId="6501C104">
            <wp:extent cx="3679545" cy="3301365"/>
            <wp:effectExtent l="57150" t="76200" r="54610" b="7048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Untitled(4).png"/>
                    <pic:cNvPicPr/>
                  </pic:nvPicPr>
                  <pic:blipFill rotWithShape="1"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68"/>
                    <a:stretch/>
                  </pic:blipFill>
                  <pic:spPr bwMode="auto">
                    <a:xfrm>
                      <a:off x="0" y="0"/>
                      <a:ext cx="3680235" cy="33019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8B55AA" w14:textId="07E4605C" w:rsidR="009043D8" w:rsidRDefault="009043D8" w:rsidP="002133FC">
      <w:pPr>
        <w:pStyle w:val="affe"/>
      </w:pPr>
      <w:r>
        <w:t>Модальное окно “Закрыть обращение” с увеличенным стикером</w:t>
      </w:r>
    </w:p>
    <w:p w14:paraId="5F5154A7" w14:textId="66C25232" w:rsidR="009043D8" w:rsidRDefault="009043D8" w:rsidP="002133FC">
      <w:pPr>
        <w:pStyle w:val="goststreammain"/>
        <w:spacing w:line="276" w:lineRule="auto"/>
      </w:pPr>
      <w:r>
        <w:t xml:space="preserve">Перед закрытием обращения текстовое поле </w:t>
      </w:r>
      <w:proofErr w:type="spellStart"/>
      <w:r>
        <w:t>автопрощания</w:t>
      </w:r>
      <w:proofErr w:type="spellEnd"/>
      <w:r>
        <w:t xml:space="preserve"> можно отредактировать, а </w:t>
      </w:r>
      <w:r w:rsidR="002133FC">
        <w:t>также</w:t>
      </w:r>
      <w:r>
        <w:t xml:space="preserve"> </w:t>
      </w:r>
      <w:proofErr w:type="spellStart"/>
      <w:r>
        <w:t>стикер</w:t>
      </w:r>
      <w:proofErr w:type="spellEnd"/>
      <w:r>
        <w:t xml:space="preserve">, вложенный в </w:t>
      </w:r>
      <w:proofErr w:type="spellStart"/>
      <w:r>
        <w:t>автопрощание</w:t>
      </w:r>
      <w:proofErr w:type="spellEnd"/>
      <w:r>
        <w:t>, можно удалить.</w:t>
      </w:r>
    </w:p>
    <w:p w14:paraId="47D843CC" w14:textId="500B6C2D" w:rsidR="002133FC" w:rsidRDefault="002133FC" w:rsidP="002133FC">
      <w:pPr>
        <w:pStyle w:val="gostpicture"/>
        <w:spacing w:line="276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141D3E3" wp14:editId="79D38123">
            <wp:extent cx="3594988" cy="3230630"/>
            <wp:effectExtent l="57150" t="76200" r="62865" b="84455"/>
            <wp:docPr id="724" name="Рисунок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Untitled(5).pn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6816" cy="3250245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EADB7B5" w14:textId="4092B1A7" w:rsidR="002133FC" w:rsidRDefault="002133FC" w:rsidP="002133FC">
      <w:pPr>
        <w:pStyle w:val="affe"/>
      </w:pPr>
      <w:r>
        <w:t>Редактирование текста и удаление стикера в модальном окне с автопрощанием</w:t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2133FC" w14:paraId="36552463" w14:textId="77777777" w:rsidTr="004C0336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10DF110C" w14:textId="77777777" w:rsidR="002133FC" w:rsidRPr="00F64160" w:rsidRDefault="002133FC" w:rsidP="004C0336">
            <w:pPr>
              <w:pStyle w:val="gostinsertnotice"/>
              <w:spacing w:before="41" w:after="41" w:line="276" w:lineRule="auto"/>
            </w:pPr>
            <w:r>
              <w:t>Важно</w:t>
            </w:r>
          </w:p>
        </w:tc>
        <w:tc>
          <w:tcPr>
            <w:tcW w:w="3846" w:type="pct"/>
            <w:shd w:val="clear" w:color="auto" w:fill="BDD6EE" w:themeFill="accent1" w:themeFillTint="66"/>
            <w:vAlign w:val="center"/>
          </w:tcPr>
          <w:p w14:paraId="589DBC7E" w14:textId="3DD4FDF4" w:rsidR="002133FC" w:rsidRPr="00EE3565" w:rsidRDefault="002133FC" w:rsidP="004C0336">
            <w:pPr>
              <w:pStyle w:val="gostinserttext"/>
              <w:spacing w:before="41" w:after="41" w:line="276" w:lineRule="auto"/>
            </w:pPr>
            <w:r w:rsidRPr="002133FC">
              <w:t xml:space="preserve">После удаления </w:t>
            </w:r>
            <w:proofErr w:type="spellStart"/>
            <w:r w:rsidRPr="002133FC">
              <w:t>стикера</w:t>
            </w:r>
            <w:proofErr w:type="spellEnd"/>
            <w:r w:rsidRPr="002133FC">
              <w:t xml:space="preserve"> из </w:t>
            </w:r>
            <w:proofErr w:type="spellStart"/>
            <w:r w:rsidRPr="002133FC">
              <w:t>автопрощания</w:t>
            </w:r>
            <w:proofErr w:type="spellEnd"/>
            <w:r w:rsidRPr="002133FC">
              <w:t xml:space="preserve"> вернуть его можно только </w:t>
            </w:r>
            <w:proofErr w:type="spellStart"/>
            <w:r w:rsidRPr="002133FC">
              <w:t>переоткрыв</w:t>
            </w:r>
            <w:proofErr w:type="spellEnd"/>
            <w:r w:rsidRPr="002133FC">
              <w:t xml:space="preserve"> модальное окно “Закрытие обращения”. При этом, если текст </w:t>
            </w:r>
            <w:proofErr w:type="spellStart"/>
            <w:r w:rsidRPr="002133FC">
              <w:t>автопрощания</w:t>
            </w:r>
            <w:proofErr w:type="spellEnd"/>
            <w:r w:rsidRPr="002133FC">
              <w:t xml:space="preserve"> был скорректирован перед </w:t>
            </w:r>
            <w:proofErr w:type="spellStart"/>
            <w:r w:rsidRPr="002133FC">
              <w:t>переоткрытем</w:t>
            </w:r>
            <w:proofErr w:type="spellEnd"/>
            <w:r w:rsidRPr="002133FC">
              <w:t>, в новом модальном окне он не сохранится и будет в исходном состоянии.</w:t>
            </w:r>
          </w:p>
        </w:tc>
      </w:tr>
    </w:tbl>
    <w:p w14:paraId="56B61F6B" w14:textId="358924FA" w:rsidR="002133FC" w:rsidRDefault="002133FC" w:rsidP="002133FC">
      <w:pPr>
        <w:pStyle w:val="goststreammain"/>
        <w:spacing w:line="276" w:lineRule="auto"/>
      </w:pPr>
      <w:r>
        <w:t xml:space="preserve">Если оставить поле с </w:t>
      </w:r>
      <w:proofErr w:type="spellStart"/>
      <w:r>
        <w:t>автопрощанием</w:t>
      </w:r>
      <w:proofErr w:type="spellEnd"/>
      <w:r>
        <w:t xml:space="preserve"> пустым и убрать </w:t>
      </w:r>
      <w:proofErr w:type="spellStart"/>
      <w:r>
        <w:t>стикер</w:t>
      </w:r>
      <w:proofErr w:type="spellEnd"/>
      <w:r>
        <w:t xml:space="preserve"> (если выбран), то сработает </w:t>
      </w:r>
      <w:proofErr w:type="spellStart"/>
      <w:r>
        <w:t>валидация</w:t>
      </w:r>
      <w:proofErr w:type="spellEnd"/>
      <w:proofErr w:type="gramStart"/>
      <w:r>
        <w:t>: Необходимо</w:t>
      </w:r>
      <w:proofErr w:type="gramEnd"/>
      <w:r>
        <w:t xml:space="preserve"> заполнить поле с текстом или снять </w:t>
      </w:r>
      <w:proofErr w:type="spellStart"/>
      <w:r>
        <w:t>чекбокс</w:t>
      </w:r>
      <w:proofErr w:type="spellEnd"/>
      <w:r>
        <w:t xml:space="preserve"> “</w:t>
      </w:r>
      <w:proofErr w:type="spellStart"/>
      <w:r>
        <w:t>Автопрощание</w:t>
      </w:r>
      <w:proofErr w:type="spellEnd"/>
      <w:r>
        <w:t>”.</w:t>
      </w:r>
    </w:p>
    <w:p w14:paraId="695C4B2E" w14:textId="52E13246" w:rsidR="002133FC" w:rsidRDefault="002133FC" w:rsidP="002133FC">
      <w:pPr>
        <w:pStyle w:val="goststreammain"/>
        <w:spacing w:line="276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45288D7" wp14:editId="63CDE526">
            <wp:extent cx="3593714" cy="2962386"/>
            <wp:effectExtent l="57150" t="76200" r="64135" b="66675"/>
            <wp:docPr id="727" name="Рисунок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Untitled(6).pn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8882" cy="2983132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4BD250A" w14:textId="3D5DAB72" w:rsidR="002133FC" w:rsidRDefault="002133FC" w:rsidP="002133FC">
      <w:pPr>
        <w:pStyle w:val="affe"/>
      </w:pPr>
      <w:r>
        <w:t>Валидация при отсутствии текста в поле с автопрощанием</w:t>
      </w:r>
    </w:p>
    <w:p w14:paraId="3742B7BE" w14:textId="50C4BAE9" w:rsidR="002133FC" w:rsidRDefault="00200850" w:rsidP="002133FC">
      <w:pPr>
        <w:pStyle w:val="goststreammain"/>
        <w:spacing w:line="276" w:lineRule="auto"/>
      </w:pPr>
      <w:r>
        <w:lastRenderedPageBreak/>
        <w:t>При включенном чек-боксе “</w:t>
      </w:r>
      <w:proofErr w:type="spellStart"/>
      <w:r>
        <w:t>Автопрощание</w:t>
      </w:r>
      <w:proofErr w:type="spellEnd"/>
      <w:r>
        <w:t xml:space="preserve">” и нажатии на кнопку “Закрыть” в модальном окне “Закрытие обращения”, обращение будет закрыто, а клиенту автоматически отправится текст, введенный в поле с </w:t>
      </w:r>
      <w:proofErr w:type="spellStart"/>
      <w:r>
        <w:t>автопрощанием</w:t>
      </w:r>
      <w:proofErr w:type="spellEnd"/>
      <w:r>
        <w:t xml:space="preserve"> и </w:t>
      </w:r>
      <w:proofErr w:type="spellStart"/>
      <w:r>
        <w:t>стикер</w:t>
      </w:r>
      <w:proofErr w:type="spellEnd"/>
      <w:r>
        <w:t>.</w:t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200850" w14:paraId="4297FAF1" w14:textId="77777777" w:rsidTr="004C0336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7458DC0E" w14:textId="77777777" w:rsidR="00200850" w:rsidRPr="00F64160" w:rsidRDefault="00200850" w:rsidP="004C0336">
            <w:pPr>
              <w:pStyle w:val="gostinsertnotice"/>
              <w:spacing w:before="41" w:after="41" w:line="276" w:lineRule="auto"/>
            </w:pPr>
            <w:r>
              <w:t>Важно</w:t>
            </w:r>
          </w:p>
        </w:tc>
        <w:tc>
          <w:tcPr>
            <w:tcW w:w="3846" w:type="pct"/>
            <w:shd w:val="clear" w:color="auto" w:fill="BDD6EE" w:themeFill="accent1" w:themeFillTint="66"/>
            <w:vAlign w:val="center"/>
          </w:tcPr>
          <w:p w14:paraId="629B83CC" w14:textId="47026B0F" w:rsidR="00200850" w:rsidRDefault="00200850" w:rsidP="00200850">
            <w:pPr>
              <w:pStyle w:val="gostinserttext"/>
              <w:spacing w:before="41" w:after="41" w:line="276" w:lineRule="auto"/>
            </w:pPr>
            <w:r w:rsidRPr="002133FC">
              <w:t>П</w:t>
            </w:r>
            <w:r>
              <w:t xml:space="preserve">ри настроенном тексте и </w:t>
            </w:r>
            <w:proofErr w:type="spellStart"/>
            <w:r>
              <w:t>стикере</w:t>
            </w:r>
            <w:proofErr w:type="spellEnd"/>
            <w:r>
              <w:t xml:space="preserve"> в </w:t>
            </w:r>
            <w:proofErr w:type="spellStart"/>
            <w:r>
              <w:t>автопрощании</w:t>
            </w:r>
            <w:proofErr w:type="spellEnd"/>
            <w:r>
              <w:t xml:space="preserve">, клиенту приходит 2 сообщения </w:t>
            </w:r>
            <w:proofErr w:type="spellStart"/>
            <w:r>
              <w:t>вследующем</w:t>
            </w:r>
            <w:proofErr w:type="spellEnd"/>
            <w:r>
              <w:t xml:space="preserve"> порядке: </w:t>
            </w:r>
          </w:p>
          <w:p w14:paraId="031C0F04" w14:textId="77777777" w:rsidR="00200850" w:rsidRDefault="00200850" w:rsidP="00200850">
            <w:pPr>
              <w:pStyle w:val="gostinserttext"/>
              <w:spacing w:before="41" w:after="41" w:line="276" w:lineRule="auto"/>
            </w:pPr>
            <w:r>
              <w:t xml:space="preserve">1) текст из </w:t>
            </w:r>
            <w:proofErr w:type="spellStart"/>
            <w:r>
              <w:t>автопрощания</w:t>
            </w:r>
            <w:proofErr w:type="spellEnd"/>
          </w:p>
          <w:p w14:paraId="0FFEF209" w14:textId="6678C120" w:rsidR="00200850" w:rsidRPr="00EE3565" w:rsidRDefault="00200850" w:rsidP="00200850">
            <w:pPr>
              <w:pStyle w:val="gostinserttext"/>
              <w:spacing w:before="41" w:after="41" w:line="276" w:lineRule="auto"/>
            </w:pPr>
            <w:r>
              <w:t xml:space="preserve">2) </w:t>
            </w:r>
            <w:proofErr w:type="spellStart"/>
            <w:r>
              <w:t>стикер</w:t>
            </w:r>
            <w:proofErr w:type="spellEnd"/>
            <w:r>
              <w:t>.</w:t>
            </w:r>
          </w:p>
        </w:tc>
      </w:tr>
    </w:tbl>
    <w:p w14:paraId="032B2443" w14:textId="3A706969" w:rsidR="00200850" w:rsidRDefault="00200850" w:rsidP="002133FC">
      <w:pPr>
        <w:pStyle w:val="goststreammain"/>
        <w:spacing w:line="276" w:lineRule="auto"/>
      </w:pPr>
      <w:r>
        <w:t xml:space="preserve">В случае, если на </w:t>
      </w:r>
      <w:proofErr w:type="spellStart"/>
      <w:r>
        <w:t>скилл</w:t>
      </w:r>
      <w:proofErr w:type="spellEnd"/>
      <w:r>
        <w:t xml:space="preserve">-группе в </w:t>
      </w:r>
      <w:proofErr w:type="spellStart"/>
      <w:r>
        <w:t>автопрощании</w:t>
      </w:r>
      <w:proofErr w:type="spellEnd"/>
      <w:r>
        <w:t xml:space="preserve"> выбран только </w:t>
      </w:r>
      <w:proofErr w:type="spellStart"/>
      <w:r>
        <w:t>стикер</w:t>
      </w:r>
      <w:proofErr w:type="spellEnd"/>
      <w:r>
        <w:t xml:space="preserve"> без указания текста, модальное окно “Закрытие обращения” отображается только с вложенным </w:t>
      </w:r>
      <w:proofErr w:type="spellStart"/>
      <w:r>
        <w:t>стикером</w:t>
      </w:r>
      <w:proofErr w:type="spellEnd"/>
      <w:r>
        <w:t>, без текстового поля.</w:t>
      </w:r>
    </w:p>
    <w:p w14:paraId="4195DD11" w14:textId="31FB7758" w:rsidR="00200850" w:rsidRDefault="00200850" w:rsidP="00200850">
      <w:pPr>
        <w:pStyle w:val="goststreammain"/>
        <w:spacing w:line="276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71E452F" wp14:editId="6A3E6E73">
            <wp:extent cx="3725036" cy="2584719"/>
            <wp:effectExtent l="57150" t="76200" r="66040" b="82550"/>
            <wp:docPr id="729" name="Рисунок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" name="Untitled(7).pn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8315" cy="2593933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D4EA9FF" w14:textId="44F3DC9E" w:rsidR="00200850" w:rsidRDefault="00200850" w:rsidP="00200850">
      <w:pPr>
        <w:pStyle w:val="affe"/>
      </w:pPr>
      <w:r>
        <w:t>Модальное окно “Закрыть обращение” с автопрощанием, где выбран только стикер</w:t>
      </w:r>
    </w:p>
    <w:p w14:paraId="3DDC66CA" w14:textId="5A4C82E2" w:rsidR="00200850" w:rsidRDefault="00200850" w:rsidP="002133FC">
      <w:pPr>
        <w:pStyle w:val="goststreammain"/>
        <w:spacing w:line="276" w:lineRule="auto"/>
      </w:pPr>
      <w:r>
        <w:t xml:space="preserve">Если удалить </w:t>
      </w:r>
      <w:proofErr w:type="spellStart"/>
      <w:r>
        <w:t>стикер</w:t>
      </w:r>
      <w:proofErr w:type="spellEnd"/>
      <w:r>
        <w:t xml:space="preserve"> (при </w:t>
      </w:r>
      <w:proofErr w:type="spellStart"/>
      <w:r>
        <w:t>автопрощании</w:t>
      </w:r>
      <w:proofErr w:type="spellEnd"/>
      <w:r>
        <w:t xml:space="preserve"> без текста), то отобразиться стандартное модальное окно “Закрытие обращения” и клиенту ничего не будет отправлено.</w:t>
      </w:r>
    </w:p>
    <w:p w14:paraId="55138A8D" w14:textId="744214CA" w:rsidR="00200850" w:rsidRDefault="00200850" w:rsidP="00200850">
      <w:pPr>
        <w:pStyle w:val="goststreammain"/>
        <w:spacing w:line="276" w:lineRule="auto"/>
        <w:ind w:firstLine="0"/>
      </w:pPr>
      <w:r>
        <w:rPr>
          <w:noProof/>
          <w:lang w:eastAsia="ru-RU"/>
        </w:rPr>
        <w:drawing>
          <wp:inline distT="0" distB="0" distL="0" distR="0" wp14:anchorId="26248D25" wp14:editId="11159C00">
            <wp:extent cx="6480175" cy="1962785"/>
            <wp:effectExtent l="0" t="0" r="0" b="0"/>
            <wp:docPr id="757" name="Рисунок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" name="Untitled(8).pn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728AC" w14:textId="126B32CD" w:rsidR="00200850" w:rsidRDefault="00200850" w:rsidP="00200850">
      <w:pPr>
        <w:pStyle w:val="affe"/>
      </w:pPr>
      <w:r>
        <w:t>Удаление стикера в модальном окне “Закрытие обращения” в автопрощании только со стикером</w:t>
      </w:r>
    </w:p>
    <w:p w14:paraId="3588AE27" w14:textId="00FDF5B5" w:rsidR="00200850" w:rsidRDefault="00200850" w:rsidP="002133FC">
      <w:pPr>
        <w:pStyle w:val="goststreammain"/>
        <w:spacing w:line="276" w:lineRule="auto"/>
      </w:pPr>
      <w:r>
        <w:t>Если поставить чек-бокс “</w:t>
      </w:r>
      <w:proofErr w:type="spellStart"/>
      <w:r>
        <w:t>Автопрощание</w:t>
      </w:r>
      <w:proofErr w:type="spellEnd"/>
      <w:r>
        <w:t xml:space="preserve">” в неактивное положение, то возможность изменить текст </w:t>
      </w:r>
      <w:proofErr w:type="spellStart"/>
      <w:r>
        <w:t>автопрощания</w:t>
      </w:r>
      <w:proofErr w:type="spellEnd"/>
      <w:r>
        <w:t xml:space="preserve"> или удалить </w:t>
      </w:r>
      <w:proofErr w:type="spellStart"/>
      <w:r>
        <w:t>стикер</w:t>
      </w:r>
      <w:proofErr w:type="spellEnd"/>
      <w:r>
        <w:t xml:space="preserve"> пропадет, в этом случае клиенту ничего не отправится (ни текст </w:t>
      </w:r>
      <w:proofErr w:type="spellStart"/>
      <w:r>
        <w:t>автопрощания</w:t>
      </w:r>
      <w:proofErr w:type="spellEnd"/>
      <w:r>
        <w:t xml:space="preserve">, ни </w:t>
      </w:r>
      <w:proofErr w:type="spellStart"/>
      <w:r>
        <w:t>стикер</w:t>
      </w:r>
      <w:proofErr w:type="spellEnd"/>
      <w:r>
        <w:t>) после закрытия обращения.</w:t>
      </w:r>
    </w:p>
    <w:p w14:paraId="07253588" w14:textId="393F15CB" w:rsidR="00200850" w:rsidRDefault="00200850" w:rsidP="00200850">
      <w:pPr>
        <w:pStyle w:val="goststreammain"/>
        <w:spacing w:line="276" w:lineRule="auto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433CC49" wp14:editId="091A6FF4">
            <wp:extent cx="3905250" cy="3471333"/>
            <wp:effectExtent l="57150" t="76200" r="57150" b="72390"/>
            <wp:docPr id="760" name="Рисунок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Untitled(9).pn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3776" cy="3478912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9834D0B" w14:textId="1C390C8D" w:rsidR="00200850" w:rsidRDefault="00200850" w:rsidP="00200850">
      <w:pPr>
        <w:pStyle w:val="affe"/>
      </w:pPr>
      <w:r>
        <w:t>Модальное окно “Закрытие обращения” с автопрощанием и не активным чек-боксом</w:t>
      </w:r>
    </w:p>
    <w:p w14:paraId="7D2F6008" w14:textId="37D96ECD" w:rsidR="00200850" w:rsidRDefault="00200850" w:rsidP="002133FC">
      <w:pPr>
        <w:pStyle w:val="goststreammain"/>
        <w:spacing w:line="276" w:lineRule="auto"/>
      </w:pPr>
      <w:r>
        <w:t xml:space="preserve">Если на </w:t>
      </w:r>
      <w:proofErr w:type="spellStart"/>
      <w:r>
        <w:t>скилл</w:t>
      </w:r>
      <w:proofErr w:type="spellEnd"/>
      <w:r>
        <w:t xml:space="preserve">-группе не настроено </w:t>
      </w:r>
      <w:proofErr w:type="spellStart"/>
      <w:r>
        <w:t>автопрощание</w:t>
      </w:r>
      <w:proofErr w:type="spellEnd"/>
      <w:r>
        <w:t>, то при закрытии обращения отображается стандартное модальное окно “Закрытие обращения”.</w:t>
      </w:r>
    </w:p>
    <w:p w14:paraId="630C4846" w14:textId="7B4D5D70" w:rsidR="00200850" w:rsidRDefault="00200850" w:rsidP="00200850">
      <w:pPr>
        <w:pStyle w:val="goststreammain"/>
        <w:spacing w:line="276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2067FE8" wp14:editId="4BE96B7D">
            <wp:extent cx="3854450" cy="1779645"/>
            <wp:effectExtent l="57150" t="76200" r="50800" b="6858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Untitled(10).pn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9005" cy="1786365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6459BC3" w14:textId="78B2163E" w:rsidR="00200850" w:rsidRPr="009043D8" w:rsidRDefault="00200850" w:rsidP="00200850">
      <w:pPr>
        <w:pStyle w:val="affe"/>
      </w:pPr>
      <w:r>
        <w:t>Модальное окно “Закрытие обращения” без автопрощания</w:t>
      </w:r>
    </w:p>
    <w:p w14:paraId="070E5734" w14:textId="7DB692DE" w:rsidR="006C1910" w:rsidRPr="00567E40" w:rsidRDefault="00D71C7B" w:rsidP="00D71C7B">
      <w:pPr>
        <w:pStyle w:val="gostheadernum3"/>
      </w:pPr>
      <w:bookmarkStart w:id="169" w:name="_Toc173165222"/>
      <w:r w:rsidRPr="00D71C7B">
        <w:t>Оценка клиентом работы оператора</w:t>
      </w:r>
      <w:bookmarkEnd w:id="169"/>
    </w:p>
    <w:p w14:paraId="189F1657" w14:textId="77777777" w:rsidR="00B519E1" w:rsidRDefault="00B519E1" w:rsidP="006277DB">
      <w:pPr>
        <w:pStyle w:val="goststreammain"/>
        <w:spacing w:line="276" w:lineRule="auto"/>
      </w:pPr>
      <w:bookmarkStart w:id="170" w:name="_Hlk105509939"/>
      <w:r>
        <w:t xml:space="preserve">При обращении в чат клиент может оценить работу любого оператора или бота, который взаимодействовал с клиентом в рамках обращения. </w:t>
      </w:r>
      <w:r w:rsidR="003144F3">
        <w:t xml:space="preserve">Для этого клиенту необходимо нажать на звезду рядом с </w:t>
      </w:r>
      <w:proofErr w:type="spellStart"/>
      <w:r w:rsidR="003144F3">
        <w:t>аватаром</w:t>
      </w:r>
      <w:proofErr w:type="spellEnd"/>
      <w:r w:rsidR="003144F3">
        <w:t xml:space="preserve"> оператора или бота. </w:t>
      </w:r>
      <w:r>
        <w:t xml:space="preserve">Такая возможность появляется при первом ответе клиенту. </w:t>
      </w:r>
      <w:r w:rsidR="00397746">
        <w:t>Одна</w:t>
      </w:r>
      <w:r w:rsidR="00397746" w:rsidRPr="00B53132">
        <w:t xml:space="preserve"> звезда</w:t>
      </w:r>
      <w:r w:rsidR="00782F26">
        <w:t xml:space="preserve"> — </w:t>
      </w:r>
      <w:r w:rsidR="00397746" w:rsidRPr="00B53132">
        <w:t xml:space="preserve">это минимальная оценка, а </w:t>
      </w:r>
      <w:r w:rsidR="00397746">
        <w:t>пять</w:t>
      </w:r>
      <w:r w:rsidR="00397746" w:rsidRPr="00B53132">
        <w:t xml:space="preserve"> </w:t>
      </w:r>
      <w:r w:rsidR="00397746">
        <w:t>звезд</w:t>
      </w:r>
      <w:r w:rsidR="00782F26">
        <w:t xml:space="preserve"> — </w:t>
      </w:r>
      <w:r w:rsidR="00397746">
        <w:t>максимальная</w:t>
      </w:r>
      <w:r w:rsidR="00397746" w:rsidRPr="00972D37">
        <w:t>.</w:t>
      </w:r>
    </w:p>
    <w:bookmarkEnd w:id="170"/>
    <w:p w14:paraId="2A28CD97" w14:textId="67269F6A" w:rsidR="003144F3" w:rsidRDefault="009D6BAD" w:rsidP="00555345">
      <w:pPr>
        <w:pStyle w:val="goststreammain"/>
        <w:keepNext/>
        <w:spacing w:line="276" w:lineRule="auto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FBE95AD" wp14:editId="5E84019F">
            <wp:extent cx="2188217" cy="3495675"/>
            <wp:effectExtent l="0" t="0" r="2540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(14).png"/>
                    <pic:cNvPicPr/>
                  </pic:nvPicPr>
                  <pic:blipFill rotWithShape="1"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15"/>
                    <a:stretch/>
                  </pic:blipFill>
                  <pic:spPr bwMode="auto">
                    <a:xfrm>
                      <a:off x="0" y="0"/>
                      <a:ext cx="2203750" cy="3520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63E65B" w14:textId="77777777" w:rsidR="00193D2E" w:rsidRPr="003144F3" w:rsidRDefault="003144F3" w:rsidP="003E0264">
      <w:pPr>
        <w:pStyle w:val="a1"/>
        <w:ind w:firstLine="0"/>
      </w:pPr>
      <w:r w:rsidRPr="003144F3">
        <w:t>Оценка клиентом работы оператора</w:t>
      </w:r>
    </w:p>
    <w:p w14:paraId="65891C5B" w14:textId="77777777" w:rsidR="006C1910" w:rsidRDefault="006C1910" w:rsidP="006277DB">
      <w:pPr>
        <w:pStyle w:val="goststreammain"/>
        <w:spacing w:line="276" w:lineRule="auto"/>
      </w:pPr>
      <w:bookmarkStart w:id="171" w:name="_Hlk105509991"/>
      <w:r w:rsidRPr="00B53132">
        <w:t>После того как все вопросы Клиента удовлетворены, Оператор закрывает обращение</w:t>
      </w:r>
      <w:r w:rsidR="00397746">
        <w:t>. Если Клиент не оценивал качество работы Оператора в течение диалога, то после закрытия обращения</w:t>
      </w:r>
      <w:r w:rsidRPr="00B53132">
        <w:t xml:space="preserve"> в </w:t>
      </w:r>
      <w:proofErr w:type="spellStart"/>
      <w:r w:rsidR="00C93789" w:rsidRPr="00B53132">
        <w:t>Виджете</w:t>
      </w:r>
      <w:proofErr w:type="spellEnd"/>
      <w:r w:rsidRPr="00B53132">
        <w:t xml:space="preserve"> появляется окно оценки качества работы Оператора</w:t>
      </w:r>
      <w:r w:rsidRPr="00972D37">
        <w:t>.</w:t>
      </w:r>
      <w:r w:rsidR="00A05127">
        <w:t xml:space="preserve"> </w:t>
      </w:r>
      <w:r w:rsidR="00A05127" w:rsidRPr="00A05127">
        <w:t>В этом случае оценка будет засчитана последнему оператору.</w:t>
      </w:r>
    </w:p>
    <w:p w14:paraId="5811AD18" w14:textId="77777777" w:rsidR="00B519E1" w:rsidRPr="0048237E" w:rsidRDefault="00A05127" w:rsidP="006277DB">
      <w:pPr>
        <w:pStyle w:val="goststreammain"/>
        <w:spacing w:line="276" w:lineRule="auto"/>
        <w:rPr>
          <w:highlight w:val="yellow"/>
        </w:rPr>
      </w:pPr>
      <w:r w:rsidRPr="00B519E1">
        <w:t>Клиент также имеет</w:t>
      </w:r>
      <w:r w:rsidR="00B519E1" w:rsidRPr="00B519E1">
        <w:t xml:space="preserve"> возможность изменить оценк</w:t>
      </w:r>
      <w:r>
        <w:t>у</w:t>
      </w:r>
      <w:r w:rsidR="00B519E1" w:rsidRPr="00B519E1">
        <w:t xml:space="preserve"> </w:t>
      </w:r>
      <w:r>
        <w:t xml:space="preserve">работы </w:t>
      </w:r>
      <w:r w:rsidR="00B519E1" w:rsidRPr="00B519E1">
        <w:t>последне</w:t>
      </w:r>
      <w:r w:rsidR="00B519E1">
        <w:t>го</w:t>
      </w:r>
      <w:r w:rsidR="00B519E1" w:rsidRPr="00B519E1">
        <w:t xml:space="preserve"> оператор</w:t>
      </w:r>
      <w:r w:rsidR="00B519E1">
        <w:t>а,</w:t>
      </w:r>
      <w:r w:rsidR="00B519E1" w:rsidRPr="00B519E1">
        <w:t xml:space="preserve"> пока обращение находится на этом операторе, а если обращение закры</w:t>
      </w:r>
      <w:r w:rsidR="00397746">
        <w:t>то</w:t>
      </w:r>
      <w:r w:rsidR="00B519E1" w:rsidRPr="00B519E1">
        <w:t>, то есть возможность оценить только последнего оператора.</w:t>
      </w:r>
    </w:p>
    <w:bookmarkEnd w:id="171"/>
    <w:p w14:paraId="392A49FC" w14:textId="64BF7E1E" w:rsidR="00C93789" w:rsidRDefault="009D6BAD" w:rsidP="006277DB">
      <w:pPr>
        <w:pStyle w:val="gostpicture"/>
        <w:spacing w:line="276" w:lineRule="auto"/>
      </w:pPr>
      <w:r>
        <w:rPr>
          <w:noProof/>
          <w:lang w:eastAsia="ru-RU"/>
        </w:rPr>
        <w:drawing>
          <wp:inline distT="0" distB="0" distL="0" distR="0" wp14:anchorId="21563FC8" wp14:editId="61E7BF84">
            <wp:extent cx="2145032" cy="3402965"/>
            <wp:effectExtent l="0" t="0" r="7620" b="6985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(15).png"/>
                    <pic:cNvPicPr/>
                  </pic:nvPicPr>
                  <pic:blipFill rotWithShape="1"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2"/>
                    <a:stretch/>
                  </pic:blipFill>
                  <pic:spPr bwMode="auto">
                    <a:xfrm>
                      <a:off x="0" y="0"/>
                      <a:ext cx="2145395" cy="3403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652157" w14:textId="77777777" w:rsidR="006C1910" w:rsidRPr="00B46B13" w:rsidRDefault="00C93789" w:rsidP="003E0264">
      <w:pPr>
        <w:pStyle w:val="a1"/>
        <w:ind w:firstLine="0"/>
      </w:pPr>
      <w:r w:rsidRPr="00B46B13">
        <w:t>Оценка качества работы Оператора</w:t>
      </w:r>
    </w:p>
    <w:p w14:paraId="10BCC373" w14:textId="77777777" w:rsidR="006C1910" w:rsidRPr="00B53132" w:rsidRDefault="006C1910" w:rsidP="006277DB">
      <w:pPr>
        <w:pStyle w:val="goststreammainbeforeList"/>
        <w:spacing w:line="276" w:lineRule="auto"/>
      </w:pPr>
      <w:r w:rsidRPr="00B53132">
        <w:lastRenderedPageBreak/>
        <w:t>Для оценок 1</w:t>
      </w:r>
      <w:r w:rsidR="006316D2">
        <w:t>–</w:t>
      </w:r>
      <w:r w:rsidRPr="00B53132">
        <w:t>3 звезды</w:t>
      </w:r>
      <w:r>
        <w:t xml:space="preserve"> доступен выбор уточняющих категорий</w:t>
      </w:r>
      <w:r w:rsidRPr="00B53132">
        <w:t>:</w:t>
      </w:r>
    </w:p>
    <w:p w14:paraId="34A2D923" w14:textId="77777777" w:rsidR="006C1910" w:rsidRDefault="006C1910" w:rsidP="006277DB">
      <w:pPr>
        <w:pStyle w:val="goststreamlistmark1"/>
        <w:spacing w:line="276" w:lineRule="auto"/>
      </w:pPr>
      <w:r>
        <w:t>Вопрос не решен;</w:t>
      </w:r>
    </w:p>
    <w:p w14:paraId="6670DCB1" w14:textId="77777777" w:rsidR="006C1910" w:rsidRDefault="006C1910" w:rsidP="006277DB">
      <w:pPr>
        <w:pStyle w:val="goststreamlistmark1"/>
        <w:spacing w:line="276" w:lineRule="auto"/>
      </w:pPr>
      <w:r>
        <w:t>Долго отвечали;</w:t>
      </w:r>
    </w:p>
    <w:p w14:paraId="12CF6F5C" w14:textId="77777777" w:rsidR="006C1910" w:rsidRDefault="006C1910" w:rsidP="006277DB">
      <w:pPr>
        <w:pStyle w:val="goststreamlistmark1"/>
        <w:spacing w:line="276" w:lineRule="auto"/>
      </w:pPr>
      <w:r>
        <w:t>Не понравилась манера общения;</w:t>
      </w:r>
    </w:p>
    <w:p w14:paraId="3AEFD5F8" w14:textId="77777777" w:rsidR="006C1910" w:rsidRDefault="006C1910" w:rsidP="006277DB">
      <w:pPr>
        <w:pStyle w:val="goststreamlistmark1"/>
        <w:spacing w:line="276" w:lineRule="auto"/>
      </w:pPr>
      <w:r>
        <w:t>Ответ не понятен;</w:t>
      </w:r>
    </w:p>
    <w:p w14:paraId="1DF051C1" w14:textId="77777777" w:rsidR="006C1910" w:rsidRDefault="006C1910" w:rsidP="006277DB">
      <w:pPr>
        <w:pStyle w:val="goststreamlistmark1"/>
        <w:spacing w:line="276" w:lineRule="auto"/>
      </w:pPr>
      <w:r>
        <w:t>Другое.</w:t>
      </w:r>
    </w:p>
    <w:p w14:paraId="277D179B" w14:textId="77777777" w:rsidR="006C1910" w:rsidRDefault="006C1910" w:rsidP="006277DB">
      <w:pPr>
        <w:pStyle w:val="goststreammainbeforeList"/>
        <w:spacing w:line="276" w:lineRule="auto"/>
      </w:pPr>
      <w:r w:rsidRPr="00B53132">
        <w:t>Для оценок 4</w:t>
      </w:r>
      <w:r w:rsidR="006316D2">
        <w:t>–</w:t>
      </w:r>
      <w:r w:rsidRPr="00B53132">
        <w:t>5</w:t>
      </w:r>
      <w:r>
        <w:t xml:space="preserve"> звезд доступен выбор уточняющих категорий</w:t>
      </w:r>
      <w:r w:rsidRPr="00B53132">
        <w:t>:</w:t>
      </w:r>
    </w:p>
    <w:p w14:paraId="04FF5B85" w14:textId="77777777" w:rsidR="006C1910" w:rsidRDefault="006C1910" w:rsidP="006277DB">
      <w:pPr>
        <w:pStyle w:val="goststreamlistmark1"/>
        <w:spacing w:line="276" w:lineRule="auto"/>
      </w:pPr>
      <w:r>
        <w:t>Вопрос решили;</w:t>
      </w:r>
    </w:p>
    <w:p w14:paraId="5366B85C" w14:textId="77777777" w:rsidR="006C1910" w:rsidRDefault="006C1910" w:rsidP="006277DB">
      <w:pPr>
        <w:pStyle w:val="goststreamlistmark1"/>
        <w:spacing w:line="276" w:lineRule="auto"/>
      </w:pPr>
      <w:r>
        <w:t>Быстро отвечали;</w:t>
      </w:r>
    </w:p>
    <w:p w14:paraId="26BB805C" w14:textId="77777777" w:rsidR="006C1910" w:rsidRDefault="006C1910" w:rsidP="006277DB">
      <w:pPr>
        <w:pStyle w:val="goststreamlistmark1"/>
        <w:spacing w:line="276" w:lineRule="auto"/>
      </w:pPr>
      <w:r>
        <w:t>Понравилась манера общения;</w:t>
      </w:r>
    </w:p>
    <w:p w14:paraId="02380239" w14:textId="77777777" w:rsidR="006C1910" w:rsidRDefault="006C1910" w:rsidP="006277DB">
      <w:pPr>
        <w:pStyle w:val="goststreamlistmark1"/>
        <w:spacing w:line="276" w:lineRule="auto"/>
      </w:pPr>
      <w:r>
        <w:t>Все хорошо;</w:t>
      </w:r>
    </w:p>
    <w:p w14:paraId="39B9EC0C" w14:textId="77777777" w:rsidR="006C1910" w:rsidRDefault="006C1910" w:rsidP="006277DB">
      <w:pPr>
        <w:pStyle w:val="goststreamlistmark1"/>
        <w:spacing w:line="276" w:lineRule="auto"/>
      </w:pPr>
      <w:r>
        <w:t>Другое.</w:t>
      </w:r>
    </w:p>
    <w:p w14:paraId="2CA149B3" w14:textId="77777777" w:rsidR="00B2214B" w:rsidRDefault="00B2214B" w:rsidP="006277DB">
      <w:pPr>
        <w:spacing w:line="276" w:lineRule="auto"/>
        <w:rPr>
          <w:lang w:eastAsia="ru-RU"/>
        </w:rPr>
      </w:pPr>
    </w:p>
    <w:p w14:paraId="4295317E" w14:textId="37DD74E5" w:rsidR="00B2214B" w:rsidRPr="00B2214B" w:rsidRDefault="009D6BAD" w:rsidP="00193D2E">
      <w:pPr>
        <w:spacing w:line="276" w:lineRule="auto"/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54405BBE" wp14:editId="0C38F2D2">
            <wp:extent cx="2307400" cy="3478530"/>
            <wp:effectExtent l="0" t="0" r="0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(16).pn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0572" cy="3513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5DA37BA" wp14:editId="2585CA49">
            <wp:extent cx="2307909" cy="3486150"/>
            <wp:effectExtent l="0" t="0" r="0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(17).pn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7824" cy="350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883F7" w14:textId="77777777" w:rsidR="006C1910" w:rsidRDefault="00C93789" w:rsidP="003E0264">
      <w:pPr>
        <w:pStyle w:val="a1"/>
        <w:ind w:firstLine="0"/>
      </w:pPr>
      <w:r w:rsidRPr="008D2A81">
        <w:t>Оценка Клиентом (</w:t>
      </w:r>
      <w:r>
        <w:t>выбрана оценка 1</w:t>
      </w:r>
      <w:r w:rsidR="006316D2">
        <w:t>–</w:t>
      </w:r>
      <w:r>
        <w:t>3 звезды и выбрана оценка 4</w:t>
      </w:r>
      <w:r w:rsidR="009C431D">
        <w:t>–</w:t>
      </w:r>
      <w:r>
        <w:t>5 звезд)</w:t>
      </w:r>
    </w:p>
    <w:p w14:paraId="260B88BA" w14:textId="77777777" w:rsidR="006C1910" w:rsidRDefault="006C1910" w:rsidP="006277DB">
      <w:pPr>
        <w:pStyle w:val="goststreammain"/>
        <w:spacing w:line="276" w:lineRule="auto"/>
      </w:pPr>
      <w:r>
        <w:t xml:space="preserve">Шаг комментария доступен при выборе категории </w:t>
      </w:r>
      <w:r w:rsidR="00164DA7">
        <w:t>«</w:t>
      </w:r>
      <w:r>
        <w:t>Другое</w:t>
      </w:r>
      <w:r w:rsidR="00164DA7">
        <w:t>»</w:t>
      </w:r>
      <w:r>
        <w:t xml:space="preserve"> независимо от оценки.</w:t>
      </w:r>
    </w:p>
    <w:p w14:paraId="238913ED" w14:textId="78965A39" w:rsidR="00C93789" w:rsidRDefault="009D6BAD" w:rsidP="006277DB">
      <w:pPr>
        <w:pStyle w:val="gostpicture"/>
        <w:spacing w:line="276" w:lineRule="auto"/>
      </w:pPr>
      <w:r>
        <w:rPr>
          <w:noProof/>
          <w:lang w:eastAsia="ru-RU"/>
        </w:rPr>
        <w:lastRenderedPageBreak/>
        <w:drawing>
          <wp:inline distT="0" distB="0" distL="0" distR="0" wp14:anchorId="3B1037F7" wp14:editId="390D4F82">
            <wp:extent cx="2327788" cy="3740150"/>
            <wp:effectExtent l="0" t="0" r="0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(18).png"/>
                    <pic:cNvPicPr/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2" r="1749"/>
                    <a:stretch/>
                  </pic:blipFill>
                  <pic:spPr bwMode="auto">
                    <a:xfrm>
                      <a:off x="0" y="0"/>
                      <a:ext cx="2342965" cy="3764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CE2218" w14:textId="77777777" w:rsidR="006C1910" w:rsidRPr="00CD3966" w:rsidRDefault="00C93789" w:rsidP="003E0264">
      <w:pPr>
        <w:pStyle w:val="a1"/>
        <w:ind w:firstLine="0"/>
      </w:pPr>
      <w:r w:rsidRPr="00CD3966">
        <w:t xml:space="preserve">Оценка Клиентом (шаг </w:t>
      </w:r>
      <w:r w:rsidR="00164DA7" w:rsidRPr="00CD3966">
        <w:t>«</w:t>
      </w:r>
      <w:r w:rsidRPr="00CD3966">
        <w:t>Комментарий</w:t>
      </w:r>
      <w:r w:rsidR="00164DA7" w:rsidRPr="00CD3966">
        <w:t>»</w:t>
      </w:r>
      <w:r w:rsidRPr="00CD3966">
        <w:t>)</w:t>
      </w:r>
    </w:p>
    <w:p w14:paraId="6AFED8FE" w14:textId="77777777" w:rsidR="006C1910" w:rsidRPr="0048237E" w:rsidRDefault="00F854AB" w:rsidP="006277DB">
      <w:pPr>
        <w:pStyle w:val="goststreammain"/>
        <w:spacing w:line="276" w:lineRule="auto"/>
        <w:rPr>
          <w:highlight w:val="yellow"/>
        </w:rPr>
      </w:pPr>
      <w:r>
        <w:t xml:space="preserve">В поле «Комментарий» </w:t>
      </w:r>
      <w:r w:rsidR="005D5CAC">
        <w:t>клиент имеет</w:t>
      </w:r>
      <w:r>
        <w:t xml:space="preserve"> возможность ввести текст, не превышающий 500 символов. При вставке текста, превышающего 500 символов, из буфера обмена, комментарий обрезается. </w:t>
      </w:r>
      <w:r w:rsidR="006C1910" w:rsidRPr="008D2A81">
        <w:t xml:space="preserve">После завершения оценки в </w:t>
      </w:r>
      <w:proofErr w:type="spellStart"/>
      <w:r w:rsidR="00C93789" w:rsidRPr="008D2A81">
        <w:t>Виджете</w:t>
      </w:r>
      <w:proofErr w:type="spellEnd"/>
      <w:r w:rsidR="006C1910" w:rsidRPr="008D2A81">
        <w:t xml:space="preserve"> </w:t>
      </w:r>
      <w:r w:rsidR="00C93789">
        <w:t>появится</w:t>
      </w:r>
      <w:r w:rsidR="006C1910" w:rsidRPr="008D2A81">
        <w:t xml:space="preserve"> уведомление </w:t>
      </w:r>
      <w:r w:rsidR="00164DA7">
        <w:rPr>
          <w:rStyle w:val="goststreammainexpressed0"/>
        </w:rPr>
        <w:t>«</w:t>
      </w:r>
      <w:r w:rsidR="006C1910" w:rsidRPr="00C93789">
        <w:rPr>
          <w:rStyle w:val="goststreammainexpressed0"/>
        </w:rPr>
        <w:t>Спасибо за оценку</w:t>
      </w:r>
      <w:r w:rsidR="00164DA7">
        <w:rPr>
          <w:rStyle w:val="goststreammainexpressed0"/>
        </w:rPr>
        <w:t>»</w:t>
      </w:r>
      <w:r w:rsidR="006C1910" w:rsidRPr="00972D37">
        <w:t>.</w:t>
      </w:r>
    </w:p>
    <w:p w14:paraId="4DD78627" w14:textId="3B6523AE" w:rsidR="00DC2F58" w:rsidRDefault="009D6BAD" w:rsidP="006277DB">
      <w:pPr>
        <w:pStyle w:val="gostpicture"/>
        <w:spacing w:line="276" w:lineRule="auto"/>
      </w:pPr>
      <w:r>
        <w:rPr>
          <w:noProof/>
          <w:lang w:eastAsia="ru-RU"/>
        </w:rPr>
        <w:drawing>
          <wp:inline distT="0" distB="0" distL="0" distR="0" wp14:anchorId="3216A15B" wp14:editId="50ED0478">
            <wp:extent cx="2478750" cy="3928745"/>
            <wp:effectExtent l="0" t="0" r="0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(19).png"/>
                    <pic:cNvPicPr/>
                  </pic:nvPicPr>
                  <pic:blipFill rotWithShape="1"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9"/>
                    <a:stretch/>
                  </pic:blipFill>
                  <pic:spPr bwMode="auto">
                    <a:xfrm>
                      <a:off x="0" y="0"/>
                      <a:ext cx="2487392" cy="3942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426600" w14:textId="77777777" w:rsidR="006C1910" w:rsidRPr="00CD3966" w:rsidRDefault="00B46B13" w:rsidP="003E0264">
      <w:pPr>
        <w:pStyle w:val="a1"/>
        <w:ind w:firstLine="0"/>
      </w:pPr>
      <w:r w:rsidRPr="00CD3966">
        <w:t>У</w:t>
      </w:r>
      <w:r w:rsidR="00DC2F58" w:rsidRPr="00CD3966">
        <w:t xml:space="preserve">ведомление </w:t>
      </w:r>
      <w:r w:rsidR="00164DA7" w:rsidRPr="00CD3966">
        <w:t>«</w:t>
      </w:r>
      <w:r w:rsidR="00DC2F58" w:rsidRPr="00CD3966">
        <w:t>Спасибо за оценку</w:t>
      </w:r>
      <w:r w:rsidR="00164DA7" w:rsidRPr="00CD3966">
        <w:t>»</w:t>
      </w:r>
    </w:p>
    <w:p w14:paraId="6E4FF40D" w14:textId="77777777" w:rsidR="00F8008A" w:rsidRPr="00F8008A" w:rsidRDefault="00F8008A" w:rsidP="006277DB">
      <w:pPr>
        <w:pStyle w:val="goststreammain"/>
        <w:spacing w:line="276" w:lineRule="auto"/>
        <w:rPr>
          <w:highlight w:val="yellow"/>
        </w:rPr>
      </w:pPr>
    </w:p>
    <w:p w14:paraId="0C527FB3" w14:textId="77777777" w:rsidR="008D0E60" w:rsidRPr="008D0E60" w:rsidRDefault="00C9284B" w:rsidP="006277DB">
      <w:pPr>
        <w:pStyle w:val="goststreammain"/>
        <w:spacing w:line="276" w:lineRule="auto"/>
      </w:pPr>
      <w:bookmarkStart w:id="172" w:name="_Hlk105510144"/>
      <w:bookmarkStart w:id="173" w:name="_Toc31905505"/>
      <w:r>
        <w:t xml:space="preserve">Оценка работы оператора может отображаться оператору в чате, при условии </w:t>
      </w:r>
      <w:r w:rsidRPr="00C9284B">
        <w:t>включенной настройки</w:t>
      </w:r>
      <w:r>
        <w:t xml:space="preserve"> </w:t>
      </w:r>
      <w:r w:rsidR="005B71BA">
        <w:t xml:space="preserve">такой функции </w:t>
      </w:r>
      <w:r>
        <w:t>на уровне базы данных системы.</w:t>
      </w:r>
    </w:p>
    <w:p w14:paraId="53F9BBEF" w14:textId="77777777" w:rsidR="006C1910" w:rsidRPr="00567E40" w:rsidRDefault="006C1910" w:rsidP="006277DB">
      <w:pPr>
        <w:pStyle w:val="gostheadernum2"/>
        <w:spacing w:line="276" w:lineRule="auto"/>
      </w:pPr>
      <w:bookmarkStart w:id="174" w:name="_Toc173165223"/>
      <w:bookmarkEnd w:id="172"/>
      <w:r w:rsidRPr="00567E40">
        <w:t>Оповещение оператора</w:t>
      </w:r>
      <w:bookmarkEnd w:id="173"/>
      <w:bookmarkEnd w:id="174"/>
    </w:p>
    <w:p w14:paraId="2EABABB9" w14:textId="43FDEE28" w:rsidR="006C1910" w:rsidRPr="00567E40" w:rsidRDefault="006C1910" w:rsidP="006277DB">
      <w:pPr>
        <w:pStyle w:val="gostheadernum3"/>
        <w:spacing w:line="276" w:lineRule="auto"/>
      </w:pPr>
      <w:bookmarkStart w:id="175" w:name="_Toc173165224"/>
      <w:r w:rsidRPr="00567E40">
        <w:t>Оповещение при поступлении нового сообщения</w:t>
      </w:r>
      <w:bookmarkEnd w:id="175"/>
    </w:p>
    <w:p w14:paraId="0AE7A144" w14:textId="77777777" w:rsidR="006C1910" w:rsidRPr="00567E40" w:rsidRDefault="006C1910" w:rsidP="006277DB">
      <w:pPr>
        <w:pStyle w:val="goststreammain"/>
        <w:spacing w:line="276" w:lineRule="auto"/>
      </w:pPr>
      <w:r w:rsidRPr="00567E40">
        <w:t>Оповещение состоит из визуальной и звуковой частей. В</w:t>
      </w:r>
      <w:r w:rsidR="00DC2F58">
        <w:t>о</w:t>
      </w:r>
      <w:r w:rsidRPr="00567E40">
        <w:t xml:space="preserve"> всплывающее окно включены фото (</w:t>
      </w:r>
      <w:proofErr w:type="spellStart"/>
      <w:r w:rsidRPr="00567E40">
        <w:t>аватар</w:t>
      </w:r>
      <w:proofErr w:type="spellEnd"/>
      <w:r w:rsidRPr="00567E40">
        <w:t>) клиента, имя и текст сообщения (или часть текста).</w:t>
      </w:r>
    </w:p>
    <w:p w14:paraId="732264FF" w14:textId="77777777" w:rsidR="00DC2F58" w:rsidRDefault="006C1910" w:rsidP="006277DB">
      <w:pPr>
        <w:pStyle w:val="gostpicture"/>
        <w:spacing w:line="276" w:lineRule="auto"/>
      </w:pPr>
      <w:r w:rsidRPr="00567E40">
        <w:rPr>
          <w:noProof/>
          <w:lang w:eastAsia="ru-RU"/>
        </w:rPr>
        <w:drawing>
          <wp:inline distT="0" distB="0" distL="0" distR="0" wp14:anchorId="15BBEF9A" wp14:editId="65E3B53E">
            <wp:extent cx="3240000" cy="754697"/>
            <wp:effectExtent l="0" t="0" r="0" b="7620"/>
            <wp:docPr id="212" name="Рисунок 212" descr="C:\Users\Дмитрий\YandexDisk\Скриншоты\2018-08-10_16-27-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Дмитрий\YandexDisk\Скриншоты\2018-08-10_16-27-52.pn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754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98CCA" w14:textId="77777777" w:rsidR="006C1910" w:rsidRPr="00567E40" w:rsidRDefault="00DC2F58" w:rsidP="003E0264">
      <w:pPr>
        <w:pStyle w:val="a1"/>
        <w:ind w:firstLine="0"/>
      </w:pPr>
      <w:r w:rsidRPr="00567E40">
        <w:t>Оповещение о поступлении нового сообщения</w:t>
      </w:r>
    </w:p>
    <w:p w14:paraId="7CEAE87D" w14:textId="77777777" w:rsidR="006C1910" w:rsidRDefault="00DC2F58" w:rsidP="006277DB">
      <w:pPr>
        <w:pStyle w:val="goststreammain"/>
        <w:spacing w:line="276" w:lineRule="auto"/>
      </w:pPr>
      <w:r w:rsidRPr="00567E40">
        <w:t xml:space="preserve">Оповещение </w:t>
      </w:r>
      <w:r>
        <w:t>появится</w:t>
      </w:r>
      <w:r w:rsidR="006C1910" w:rsidRPr="00567E40">
        <w:t xml:space="preserve"> в правом нижнем углу монитора, как только </w:t>
      </w:r>
      <w:r>
        <w:t>будет</w:t>
      </w:r>
      <w:r w:rsidR="006C1910" w:rsidRPr="00567E40">
        <w:t xml:space="preserve"> </w:t>
      </w:r>
      <w:r>
        <w:t>получено</w:t>
      </w:r>
      <w:r w:rsidR="006C1910" w:rsidRPr="00567E40">
        <w:t xml:space="preserve"> сообщение. </w:t>
      </w:r>
      <w:r>
        <w:t>При нажатии на оповещение будет осуществлен переход</w:t>
      </w:r>
      <w:r w:rsidR="006C1910" w:rsidRPr="00567E40">
        <w:t xml:space="preserve"> в окно диалога.</w:t>
      </w:r>
    </w:p>
    <w:tbl>
      <w:tblPr>
        <w:tblW w:w="5000" w:type="pct"/>
        <w:tblBorders>
          <w:top w:val="single" w:sz="4" w:space="0" w:color="806000" w:themeColor="accent4" w:themeShade="80"/>
          <w:left w:val="single" w:sz="4" w:space="0" w:color="806000" w:themeColor="accent4" w:themeShade="80"/>
          <w:bottom w:val="single" w:sz="4" w:space="0" w:color="806000" w:themeColor="accent4" w:themeShade="80"/>
          <w:right w:val="single" w:sz="4" w:space="0" w:color="806000" w:themeColor="accent4" w:themeShade="80"/>
          <w:insideH w:val="single" w:sz="4" w:space="0" w:color="806000" w:themeColor="accent4" w:themeShade="80"/>
          <w:insideV w:val="single" w:sz="4" w:space="0" w:color="806000" w:themeColor="accent4" w:themeShade="80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766606" w14:paraId="34E371D1" w14:textId="77777777" w:rsidTr="00B51EDF">
        <w:trPr>
          <w:cantSplit/>
          <w:trHeight w:val="567"/>
        </w:trPr>
        <w:tc>
          <w:tcPr>
            <w:tcW w:w="1154" w:type="pct"/>
            <w:shd w:val="clear" w:color="auto" w:fill="FFE599" w:themeFill="accent4" w:themeFillTint="66"/>
            <w:vAlign w:val="center"/>
          </w:tcPr>
          <w:p w14:paraId="5AE5EBB6" w14:textId="77777777" w:rsidR="00766606" w:rsidRPr="00A97A46" w:rsidRDefault="00766606" w:rsidP="006277DB">
            <w:pPr>
              <w:pStyle w:val="gostinsertcaution"/>
              <w:spacing w:before="41" w:after="41" w:line="276" w:lineRule="auto"/>
            </w:pPr>
            <w:r w:rsidRPr="00567E40">
              <w:t>Внимание</w:t>
            </w:r>
          </w:p>
        </w:tc>
        <w:tc>
          <w:tcPr>
            <w:tcW w:w="3846" w:type="pct"/>
            <w:shd w:val="clear" w:color="auto" w:fill="FFE599" w:themeFill="accent4" w:themeFillTint="66"/>
          </w:tcPr>
          <w:p w14:paraId="419078F6" w14:textId="77777777" w:rsidR="00766606" w:rsidRDefault="00766606" w:rsidP="006277DB">
            <w:pPr>
              <w:pStyle w:val="gostinserttext"/>
              <w:spacing w:before="41" w:after="41" w:line="276" w:lineRule="auto"/>
            </w:pPr>
            <w:r>
              <w:t xml:space="preserve">Для вывода оповещений при первом открытии страницы браузер запросит разрешение на показ уведомлений. Необходимо разрешить вывод оповещений, нажав кнопку </w:t>
            </w:r>
            <w:r w:rsidRPr="00766606">
              <w:rPr>
                <w:rStyle w:val="goststreammainexpressed0"/>
              </w:rPr>
              <w:t>[Разрешить]</w:t>
            </w:r>
            <w:r>
              <w:t>.</w:t>
            </w:r>
          </w:p>
          <w:p w14:paraId="5E7D5905" w14:textId="77777777" w:rsidR="00766606" w:rsidRDefault="00766606" w:rsidP="006277DB">
            <w:pPr>
              <w:pStyle w:val="gostpicture"/>
              <w:spacing w:before="82" w:after="41" w:line="276" w:lineRule="auto"/>
            </w:pPr>
            <w:r w:rsidRPr="00567E40">
              <w:rPr>
                <w:noProof/>
                <w:lang w:eastAsia="ru-RU"/>
              </w:rPr>
              <w:drawing>
                <wp:inline distT="0" distB="0" distL="0" distR="0" wp14:anchorId="6BAD049B" wp14:editId="67969C87">
                  <wp:extent cx="3267531" cy="809738"/>
                  <wp:effectExtent l="19050" t="0" r="9069" b="0"/>
                  <wp:docPr id="764" name="Рисунок 15" descr="notific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otific2.png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531" cy="809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CD04FD" w14:textId="77777777" w:rsidR="00766606" w:rsidRDefault="00766606" w:rsidP="003E0264">
            <w:pPr>
              <w:pStyle w:val="a1"/>
              <w:spacing w:after="110"/>
              <w:ind w:firstLine="0"/>
            </w:pPr>
            <w:r w:rsidRPr="00567E40">
              <w:t>Запрос браузера на показ оповещений</w:t>
            </w:r>
          </w:p>
          <w:p w14:paraId="19450E2B" w14:textId="77777777" w:rsidR="00766606" w:rsidRDefault="00766606" w:rsidP="006277DB">
            <w:pPr>
              <w:pStyle w:val="gostinserttext"/>
              <w:spacing w:before="41" w:after="41" w:line="276" w:lineRule="auto"/>
            </w:pPr>
            <w:r>
              <w:t xml:space="preserve">Если была нажата кнопка Блокировать, нужно нажать на иконку страницы </w:t>
            </w:r>
            <w:r w:rsidRPr="00567E40">
              <w:rPr>
                <w:noProof/>
                <w:lang w:eastAsia="ru-RU"/>
              </w:rPr>
              <w:drawing>
                <wp:inline distT="0" distB="0" distL="0" distR="0" wp14:anchorId="17FFC861" wp14:editId="4AB6E2D7">
                  <wp:extent cx="252000" cy="227999"/>
                  <wp:effectExtent l="0" t="0" r="0" b="635"/>
                  <wp:docPr id="117" name="Рисунок 17" descr="pagebt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gebtn.png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" cy="227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, расположенную левой части адресной строки браузера, в открывшемся списке </w:t>
            </w:r>
            <w:r w:rsidR="00164DA7">
              <w:t>«</w:t>
            </w:r>
            <w:r w:rsidRPr="00766606">
              <w:rPr>
                <w:rStyle w:val="goststreammainexpressed0"/>
              </w:rPr>
              <w:t>Разрешения</w:t>
            </w:r>
            <w:r w:rsidR="00164DA7">
              <w:rPr>
                <w:rStyle w:val="goststreammainexpressed0"/>
              </w:rPr>
              <w:t>»</w:t>
            </w:r>
            <w:r>
              <w:t xml:space="preserve">, напротив пункта </w:t>
            </w:r>
            <w:r w:rsidR="00164DA7">
              <w:rPr>
                <w:rStyle w:val="goststreammainexpressed0"/>
              </w:rPr>
              <w:t>«</w:t>
            </w:r>
            <w:r w:rsidRPr="00766606">
              <w:rPr>
                <w:rStyle w:val="goststreammainexpressed0"/>
              </w:rPr>
              <w:t>Оповещения</w:t>
            </w:r>
            <w:r w:rsidR="00164DA7">
              <w:rPr>
                <w:rStyle w:val="goststreammainexpressed0"/>
              </w:rPr>
              <w:t>»</w:t>
            </w:r>
            <w:r>
              <w:t xml:space="preserve"> раскрыть выпадающий список и отметить пункт </w:t>
            </w:r>
            <w:r w:rsidR="00164DA7">
              <w:rPr>
                <w:rStyle w:val="goststreammainexpressed0"/>
              </w:rPr>
              <w:t>«</w:t>
            </w:r>
            <w:r w:rsidRPr="00766606">
              <w:rPr>
                <w:rStyle w:val="goststreammainexpressed0"/>
              </w:rPr>
              <w:t>Всегда разрешать на этом сайте</w:t>
            </w:r>
            <w:r w:rsidR="00164DA7">
              <w:rPr>
                <w:rStyle w:val="goststreammainexpressed0"/>
              </w:rPr>
              <w:t>»</w:t>
            </w:r>
            <w:r>
              <w:t>.</w:t>
            </w:r>
          </w:p>
          <w:p w14:paraId="093D3A34" w14:textId="77777777" w:rsidR="00766606" w:rsidRDefault="00766606" w:rsidP="006277DB">
            <w:pPr>
              <w:pStyle w:val="gostpicture"/>
              <w:spacing w:before="82" w:after="41" w:line="276" w:lineRule="auto"/>
            </w:pPr>
            <w:r w:rsidRPr="00567E40">
              <w:rPr>
                <w:noProof/>
                <w:lang w:eastAsia="ru-RU"/>
              </w:rPr>
              <w:drawing>
                <wp:inline distT="0" distB="0" distL="0" distR="0" wp14:anchorId="65293562" wp14:editId="78F1E44A">
                  <wp:extent cx="4680000" cy="2016793"/>
                  <wp:effectExtent l="0" t="0" r="6350" b="2540"/>
                  <wp:docPr id="765" name="Рисунок 24" descr="notificationn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otificationnn.png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0000" cy="2016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EE814F" w14:textId="77777777" w:rsidR="00766606" w:rsidRPr="00766606" w:rsidRDefault="00766606" w:rsidP="003E0264">
            <w:pPr>
              <w:pStyle w:val="a1"/>
              <w:spacing w:after="110"/>
              <w:ind w:firstLine="0"/>
            </w:pPr>
            <w:r w:rsidRPr="00567E40">
              <w:t>Разрешение для браузера на показ оповещений</w:t>
            </w:r>
          </w:p>
        </w:tc>
      </w:tr>
    </w:tbl>
    <w:p w14:paraId="149228A8" w14:textId="4B889C16" w:rsidR="006C1910" w:rsidRPr="00567E40" w:rsidRDefault="006C1910" w:rsidP="006277DB">
      <w:pPr>
        <w:pStyle w:val="gostheadernum3"/>
        <w:spacing w:line="276" w:lineRule="auto"/>
      </w:pPr>
      <w:bookmarkStart w:id="176" w:name="_Toc173165225"/>
      <w:r w:rsidRPr="00567E40">
        <w:lastRenderedPageBreak/>
        <w:t>Оповещение об остановке таймера</w:t>
      </w:r>
      <w:bookmarkEnd w:id="176"/>
    </w:p>
    <w:p w14:paraId="462E84AE" w14:textId="77777777" w:rsidR="006C1910" w:rsidRPr="00567E40" w:rsidRDefault="006C1910" w:rsidP="006277DB">
      <w:pPr>
        <w:pStyle w:val="goststreammain"/>
        <w:spacing w:line="276" w:lineRule="auto"/>
      </w:pPr>
      <w:r w:rsidRPr="00567E40">
        <w:t xml:space="preserve">В верхней панели окна диалога находится таймер работы с обращением </w:t>
      </w:r>
      <w:r w:rsidR="0045642C">
        <w:rPr>
          <w:noProof/>
          <w:lang w:eastAsia="ru-RU"/>
        </w:rPr>
        <w:drawing>
          <wp:inline distT="0" distB="0" distL="0" distR="0" wp14:anchorId="72CFD61A" wp14:editId="1453BD9F">
            <wp:extent cx="421645" cy="132138"/>
            <wp:effectExtent l="0" t="0" r="0" b="127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72" t="21019" r="13855" b="26304"/>
                    <a:stretch/>
                  </pic:blipFill>
                  <pic:spPr bwMode="auto">
                    <a:xfrm>
                      <a:off x="0" y="0"/>
                      <a:ext cx="423584" cy="132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5642C">
        <w:t>.</w:t>
      </w:r>
    </w:p>
    <w:p w14:paraId="01A4E447" w14:textId="7828FE2A" w:rsidR="006C1910" w:rsidRPr="00567E40" w:rsidRDefault="006C1910" w:rsidP="006277DB">
      <w:pPr>
        <w:pStyle w:val="goststreammain"/>
        <w:spacing w:line="276" w:lineRule="auto"/>
      </w:pPr>
      <w:r w:rsidRPr="00567E40">
        <w:t>Агент получит оповещение об остановке таймера в том случае, если находится в окне диало</w:t>
      </w:r>
      <w:r w:rsidR="0045642C">
        <w:t xml:space="preserve">га и бездействует более </w:t>
      </w:r>
      <w:r w:rsidR="00D71C7B">
        <w:t xml:space="preserve">настроенного на </w:t>
      </w:r>
      <w:proofErr w:type="spellStart"/>
      <w:r w:rsidR="00D71C7B">
        <w:t>скилл</w:t>
      </w:r>
      <w:proofErr w:type="spellEnd"/>
      <w:r w:rsidR="00D71C7B">
        <w:t>-группе времени</w:t>
      </w:r>
      <w:r w:rsidRPr="00567E40">
        <w:t>. Оповещ</w:t>
      </w:r>
      <w:r w:rsidR="0045642C">
        <w:t>ение состоит из модального</w:t>
      </w:r>
      <w:r w:rsidRPr="00567E40">
        <w:t xml:space="preserve"> и всплывающего ок</w:t>
      </w:r>
      <w:r w:rsidR="0045642C">
        <w:t>он</w:t>
      </w:r>
      <w:r w:rsidRPr="00567E40">
        <w:t>.</w:t>
      </w:r>
    </w:p>
    <w:p w14:paraId="2DD61BD6" w14:textId="77777777" w:rsidR="0045642C" w:rsidRDefault="006C1910" w:rsidP="006277DB">
      <w:pPr>
        <w:pStyle w:val="gostpicture"/>
        <w:spacing w:line="276" w:lineRule="auto"/>
      </w:pPr>
      <w:r w:rsidRPr="00567E40">
        <w:rPr>
          <w:noProof/>
          <w:lang w:eastAsia="ru-RU"/>
        </w:rPr>
        <w:drawing>
          <wp:inline distT="0" distB="0" distL="0" distR="0" wp14:anchorId="320C6DB5" wp14:editId="111944A3">
            <wp:extent cx="3552145" cy="1572768"/>
            <wp:effectExtent l="0" t="0" r="0" b="8890"/>
            <wp:docPr id="766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min.png"/>
                    <pic:cNvPicPr/>
                  </pic:nvPicPr>
                  <pic:blipFill rotWithShape="1"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1" t="4975" r="616" b="3524"/>
                    <a:stretch/>
                  </pic:blipFill>
                  <pic:spPr bwMode="auto">
                    <a:xfrm>
                      <a:off x="0" y="0"/>
                      <a:ext cx="3580551" cy="1585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F6A262" w14:textId="77777777" w:rsidR="006C1910" w:rsidRPr="00567E40" w:rsidRDefault="0045642C" w:rsidP="003E0264">
      <w:pPr>
        <w:pStyle w:val="a1"/>
        <w:ind w:firstLine="0"/>
      </w:pPr>
      <w:r w:rsidRPr="00567E40">
        <w:t>Модальное окно</w:t>
      </w:r>
      <w:r>
        <w:t xml:space="preserve"> оповещения о бездействии</w:t>
      </w:r>
    </w:p>
    <w:p w14:paraId="55C04D13" w14:textId="77777777" w:rsidR="0045642C" w:rsidRPr="0045642C" w:rsidRDefault="006C1910" w:rsidP="006277DB">
      <w:pPr>
        <w:pStyle w:val="gostpicture"/>
        <w:spacing w:line="276" w:lineRule="auto"/>
      </w:pPr>
      <w:r w:rsidRPr="00567E40">
        <w:rPr>
          <w:noProof/>
          <w:lang w:eastAsia="ru-RU"/>
        </w:rPr>
        <w:drawing>
          <wp:inline distT="0" distB="0" distL="0" distR="0" wp14:anchorId="3310406F" wp14:editId="2A4C6961">
            <wp:extent cx="2582264" cy="659912"/>
            <wp:effectExtent l="0" t="0" r="8890" b="6985"/>
            <wp:docPr id="767" name="Рисунок 14" descr="noti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tice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7028" cy="676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9AE53" w14:textId="77777777" w:rsidR="006C1910" w:rsidRPr="0045642C" w:rsidRDefault="0045642C" w:rsidP="003E0264">
      <w:pPr>
        <w:pStyle w:val="a1"/>
        <w:ind w:firstLine="0"/>
      </w:pPr>
      <w:r w:rsidRPr="0045642C">
        <w:t>Всплывающее окно оповещения о бездействии</w:t>
      </w:r>
    </w:p>
    <w:p w14:paraId="04819533" w14:textId="77777777" w:rsidR="006C1910" w:rsidRPr="00567E40" w:rsidRDefault="006C1910" w:rsidP="006277DB">
      <w:pPr>
        <w:pStyle w:val="goststreammainbeforeList"/>
        <w:spacing w:line="276" w:lineRule="auto"/>
      </w:pPr>
      <w:r w:rsidRPr="00567E40">
        <w:t>Таймер запускается в момент первого открытия и учитывает все время обработки обращения. Отсчет времени останавливается, если:</w:t>
      </w:r>
    </w:p>
    <w:p w14:paraId="7A458058" w14:textId="77777777" w:rsidR="006C1910" w:rsidRPr="00567E40" w:rsidRDefault="0045642C" w:rsidP="006277DB">
      <w:pPr>
        <w:pStyle w:val="goststreamlistmark1"/>
        <w:spacing w:line="276" w:lineRule="auto"/>
      </w:pPr>
      <w:r>
        <w:t>Свернуто</w:t>
      </w:r>
      <w:r w:rsidR="006C1910" w:rsidRPr="00567E40">
        <w:t xml:space="preserve"> окно диалога;</w:t>
      </w:r>
    </w:p>
    <w:p w14:paraId="5759A05C" w14:textId="77777777" w:rsidR="006C1910" w:rsidRPr="00567E40" w:rsidRDefault="0045642C" w:rsidP="006277DB">
      <w:pPr>
        <w:pStyle w:val="goststreamlistmark1"/>
        <w:spacing w:line="276" w:lineRule="auto"/>
      </w:pPr>
      <w:r>
        <w:t>Бездействие продолжается</w:t>
      </w:r>
      <w:r w:rsidR="006C1910" w:rsidRPr="00567E40">
        <w:t xml:space="preserve"> более установленного времени (настраиваемый параметр);</w:t>
      </w:r>
    </w:p>
    <w:p w14:paraId="2469D4F2" w14:textId="77777777" w:rsidR="006C1910" w:rsidRPr="00567E40" w:rsidRDefault="0045642C" w:rsidP="006277DB">
      <w:pPr>
        <w:pStyle w:val="goststreamlistmark1"/>
        <w:spacing w:line="276" w:lineRule="auto"/>
      </w:pPr>
      <w:r>
        <w:t>Начата</w:t>
      </w:r>
      <w:r w:rsidR="006C1910" w:rsidRPr="00567E40">
        <w:t xml:space="preserve"> работ</w:t>
      </w:r>
      <w:r>
        <w:t>а</w:t>
      </w:r>
      <w:r w:rsidR="006C1910" w:rsidRPr="00567E40">
        <w:t xml:space="preserve"> с другим обращением;</w:t>
      </w:r>
    </w:p>
    <w:p w14:paraId="0B1B147F" w14:textId="69B97F12" w:rsidR="006C1910" w:rsidRPr="00567E40" w:rsidRDefault="0045642C" w:rsidP="006277DB">
      <w:pPr>
        <w:pStyle w:val="goststreamlistmark1"/>
        <w:spacing w:line="276" w:lineRule="auto"/>
      </w:pPr>
      <w:r>
        <w:t>Выполнен переход</w:t>
      </w:r>
      <w:r w:rsidR="006C1910" w:rsidRPr="00567E40">
        <w:t xml:space="preserve"> </w:t>
      </w:r>
      <w:r>
        <w:t>в раздел</w:t>
      </w:r>
      <w:r w:rsidR="006C1910" w:rsidRPr="00567E40">
        <w:t xml:space="preserve"> </w:t>
      </w:r>
      <w:r w:rsidR="00164DA7">
        <w:rPr>
          <w:rStyle w:val="goststreammainexpressed0"/>
        </w:rPr>
        <w:t>«</w:t>
      </w:r>
      <w:proofErr w:type="spellStart"/>
      <w:r w:rsidRPr="0045642C">
        <w:rPr>
          <w:rStyle w:val="goststreammainexpressed0"/>
        </w:rPr>
        <w:t>Дашборд</w:t>
      </w:r>
      <w:proofErr w:type="spellEnd"/>
      <w:r w:rsidR="00164DA7">
        <w:rPr>
          <w:rStyle w:val="goststreammainexpressed0"/>
        </w:rPr>
        <w:t>»</w:t>
      </w:r>
      <w:r w:rsidR="00540C3C">
        <w:rPr>
          <w:rStyle w:val="goststreammainexpressed0"/>
        </w:rPr>
        <w:t xml:space="preserve"> </w:t>
      </w:r>
      <w:r w:rsidR="00540C3C" w:rsidRPr="00540C3C">
        <w:rPr>
          <w:rStyle w:val="goststreammainexpressed0"/>
          <w:b w:val="0"/>
        </w:rPr>
        <w:t>или</w:t>
      </w:r>
      <w:r w:rsidR="00540C3C">
        <w:rPr>
          <w:rStyle w:val="goststreammainexpressed0"/>
        </w:rPr>
        <w:t xml:space="preserve"> «Настроек»</w:t>
      </w:r>
      <w:r w:rsidR="006C1910" w:rsidRPr="00567E40">
        <w:t>;</w:t>
      </w:r>
    </w:p>
    <w:p w14:paraId="28EDF1AD" w14:textId="77777777" w:rsidR="006C1910" w:rsidRPr="00567E40" w:rsidRDefault="0045642C" w:rsidP="006277DB">
      <w:pPr>
        <w:pStyle w:val="goststreamlistmark1"/>
        <w:spacing w:line="276" w:lineRule="auto"/>
      </w:pPr>
      <w:r w:rsidRPr="00567E40">
        <w:t>О</w:t>
      </w:r>
      <w:r w:rsidR="006C1910" w:rsidRPr="00567E40">
        <w:t>бращение</w:t>
      </w:r>
      <w:r>
        <w:t xml:space="preserve"> закрыто</w:t>
      </w:r>
      <w:r w:rsidR="006C1910" w:rsidRPr="00567E40">
        <w:t>.</w:t>
      </w:r>
    </w:p>
    <w:p w14:paraId="4B5D53C3" w14:textId="77777777" w:rsidR="006C1910" w:rsidRPr="00567E40" w:rsidRDefault="006C1910" w:rsidP="006277DB">
      <w:pPr>
        <w:pStyle w:val="goststreammainbeforeList"/>
        <w:spacing w:line="276" w:lineRule="auto"/>
      </w:pPr>
      <w:r w:rsidRPr="00567E40">
        <w:t>Таймер восстанавливается, если:</w:t>
      </w:r>
    </w:p>
    <w:p w14:paraId="5663387B" w14:textId="77777777" w:rsidR="006C1910" w:rsidRPr="00567E40" w:rsidRDefault="0045642C" w:rsidP="006277DB">
      <w:pPr>
        <w:pStyle w:val="goststreamlistmark1"/>
        <w:spacing w:line="276" w:lineRule="auto"/>
      </w:pPr>
      <w:r>
        <w:t>Осуществлён возврат</w:t>
      </w:r>
      <w:r w:rsidR="006C1910" w:rsidRPr="00567E40">
        <w:t xml:space="preserve"> в окно диалога.</w:t>
      </w:r>
    </w:p>
    <w:p w14:paraId="377A9BF4" w14:textId="0470F71C" w:rsidR="006C1910" w:rsidRPr="00567E40" w:rsidRDefault="006C1910" w:rsidP="006277DB">
      <w:pPr>
        <w:pStyle w:val="gostheadernum3"/>
        <w:spacing w:line="276" w:lineRule="auto"/>
      </w:pPr>
      <w:bookmarkStart w:id="177" w:name="_Toc173165226"/>
      <w:r w:rsidRPr="00567E40">
        <w:t xml:space="preserve">Оповещение о переходе во вкладку </w:t>
      </w:r>
      <w:r w:rsidR="00164DA7">
        <w:t>«</w:t>
      </w:r>
      <w:proofErr w:type="spellStart"/>
      <w:r w:rsidRPr="00567E40">
        <w:t>Дашборд</w:t>
      </w:r>
      <w:proofErr w:type="spellEnd"/>
      <w:r w:rsidR="00164DA7">
        <w:t>»</w:t>
      </w:r>
      <w:r w:rsidR="00540C3C">
        <w:t xml:space="preserve"> и «Настройки»</w:t>
      </w:r>
      <w:bookmarkEnd w:id="177"/>
    </w:p>
    <w:p w14:paraId="75BDAE3D" w14:textId="3DB2126F" w:rsidR="00A374F4" w:rsidRDefault="006C1910" w:rsidP="006277DB">
      <w:pPr>
        <w:pStyle w:val="11"/>
        <w:spacing w:line="276" w:lineRule="auto"/>
      </w:pPr>
      <w:r w:rsidRPr="00567E40">
        <w:t xml:space="preserve">Перед началом работы </w:t>
      </w:r>
      <w:r w:rsidR="00A374F4">
        <w:t>в разделе</w:t>
      </w:r>
      <w:r w:rsidRPr="00567E40">
        <w:t xml:space="preserve"> </w:t>
      </w:r>
      <w:r w:rsidR="00164DA7">
        <w:rPr>
          <w:b/>
        </w:rPr>
        <w:t>«</w:t>
      </w:r>
      <w:proofErr w:type="spellStart"/>
      <w:r w:rsidR="00A374F4" w:rsidRPr="00A374F4">
        <w:rPr>
          <w:b/>
        </w:rPr>
        <w:t>Дашборд</w:t>
      </w:r>
      <w:proofErr w:type="spellEnd"/>
      <w:r w:rsidR="00164DA7">
        <w:rPr>
          <w:b/>
        </w:rPr>
        <w:t>»</w:t>
      </w:r>
      <w:r w:rsidR="00540C3C">
        <w:rPr>
          <w:b/>
        </w:rPr>
        <w:t xml:space="preserve"> </w:t>
      </w:r>
      <w:r w:rsidR="00540C3C" w:rsidRPr="00540C3C">
        <w:t>или</w:t>
      </w:r>
      <w:r w:rsidR="00540C3C">
        <w:rPr>
          <w:b/>
        </w:rPr>
        <w:t xml:space="preserve"> «Настройки»</w:t>
      </w:r>
      <w:r w:rsidRPr="00567E40">
        <w:t>, необходимо выйти из</w:t>
      </w:r>
      <w:r w:rsidR="00A374F4">
        <w:t xml:space="preserve"> статуса </w:t>
      </w:r>
      <w:r w:rsidR="00540C3C" w:rsidRPr="00540C3C">
        <w:rPr>
          <w:b/>
        </w:rPr>
        <w:t>«В сети»</w:t>
      </w:r>
      <w:r w:rsidR="00023E35">
        <w:rPr>
          <w:b/>
        </w:rPr>
        <w:t xml:space="preserve"> </w:t>
      </w:r>
      <w:r w:rsidR="00023E35" w:rsidRPr="00023E35">
        <w:t xml:space="preserve">и в открывшемся модальном окне </w:t>
      </w:r>
      <w:r w:rsidR="00023E35" w:rsidRPr="00023E35">
        <w:rPr>
          <w:b/>
        </w:rPr>
        <w:t xml:space="preserve">«Выход из сети </w:t>
      </w:r>
      <w:proofErr w:type="spellStart"/>
      <w:r w:rsidR="00023E35" w:rsidRPr="00023E35">
        <w:rPr>
          <w:b/>
        </w:rPr>
        <w:t>Омничата</w:t>
      </w:r>
      <w:proofErr w:type="spellEnd"/>
      <w:r w:rsidR="00023E35" w:rsidRPr="00023E35">
        <w:rPr>
          <w:b/>
        </w:rPr>
        <w:t>»</w:t>
      </w:r>
      <w:r w:rsidR="00023E35">
        <w:t xml:space="preserve"> выбрать причину смены статуса</w:t>
      </w:r>
      <w:r w:rsidR="00A374F4">
        <w:t>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31"/>
        <w:gridCol w:w="709"/>
        <w:gridCol w:w="4955"/>
      </w:tblGrid>
      <w:tr w:rsidR="00540C3C" w14:paraId="3EF142C3" w14:textId="77777777" w:rsidTr="00525E9A">
        <w:tc>
          <w:tcPr>
            <w:tcW w:w="4531" w:type="dxa"/>
            <w:vAlign w:val="center"/>
          </w:tcPr>
          <w:p w14:paraId="5BABE6C1" w14:textId="409B5F1A" w:rsidR="00540C3C" w:rsidRDefault="000F05AA" w:rsidP="00525E9A">
            <w:pPr>
              <w:pStyle w:val="11"/>
              <w:spacing w:line="276" w:lineRule="auto"/>
              <w:ind w:firstLine="0"/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 wp14:anchorId="239C4848" wp14:editId="4EB53B9A">
                  <wp:extent cx="1087167" cy="185224"/>
                  <wp:effectExtent l="0" t="0" r="0" b="571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986" b="22525"/>
                          <a:stretch/>
                        </pic:blipFill>
                        <pic:spPr bwMode="auto">
                          <a:xfrm>
                            <a:off x="0" y="0"/>
                            <a:ext cx="1180543" cy="201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vAlign w:val="center"/>
          </w:tcPr>
          <w:p w14:paraId="6CC059F9" w14:textId="77777777" w:rsidR="00540C3C" w:rsidRDefault="00540C3C" w:rsidP="00525E9A">
            <w:pPr>
              <w:pStyle w:val="11"/>
              <w:spacing w:line="276" w:lineRule="auto"/>
              <w:ind w:firstLine="0"/>
              <w:jc w:val="center"/>
            </w:pPr>
            <w:r>
              <w:sym w:font="Symbol" w:char="F0AE"/>
            </w:r>
          </w:p>
        </w:tc>
        <w:tc>
          <w:tcPr>
            <w:tcW w:w="4955" w:type="dxa"/>
            <w:vAlign w:val="center"/>
          </w:tcPr>
          <w:p w14:paraId="2A489E65" w14:textId="662ADA83" w:rsidR="00540C3C" w:rsidRDefault="000F05AA" w:rsidP="00525E9A">
            <w:pPr>
              <w:pStyle w:val="11"/>
              <w:keepNext/>
              <w:spacing w:line="276" w:lineRule="auto"/>
              <w:ind w:firstLine="0"/>
              <w:jc w:val="left"/>
            </w:pPr>
            <w:r>
              <w:rPr>
                <w:noProof/>
                <w:lang w:eastAsia="ru-RU"/>
              </w:rPr>
              <w:drawing>
                <wp:inline distT="0" distB="0" distL="0" distR="0" wp14:anchorId="698FDEB0" wp14:editId="150DB0F4">
                  <wp:extent cx="1155801" cy="173330"/>
                  <wp:effectExtent l="0" t="0" r="0" b="0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082" r="11065" b="28875"/>
                          <a:stretch/>
                        </pic:blipFill>
                        <pic:spPr bwMode="auto">
                          <a:xfrm>
                            <a:off x="0" y="0"/>
                            <a:ext cx="1230483" cy="184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E5CBEA" w14:textId="77777777" w:rsidR="00A374F4" w:rsidRDefault="00A374F4" w:rsidP="003E0264">
      <w:pPr>
        <w:pStyle w:val="a1"/>
        <w:ind w:firstLine="0"/>
      </w:pPr>
      <w:r>
        <w:t xml:space="preserve">Переключение статуса </w:t>
      </w:r>
      <w:r w:rsidR="008D0E60">
        <w:t>Агента</w:t>
      </w:r>
    </w:p>
    <w:p w14:paraId="7379FC1F" w14:textId="3F0C2F40" w:rsidR="00023E35" w:rsidRDefault="00023E35" w:rsidP="004D4E20">
      <w:pPr>
        <w:pStyle w:val="goststreammainbeforeList"/>
        <w:spacing w:line="276" w:lineRule="auto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17D818A" wp14:editId="7FA52127">
            <wp:extent cx="3829584" cy="2124371"/>
            <wp:effectExtent l="0" t="0" r="0" b="9525"/>
            <wp:docPr id="806" name="Рисунок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Untitled(34).pn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9584" cy="2124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A1C43" w14:textId="4F39A14B" w:rsidR="00023E35" w:rsidRDefault="004D4E20" w:rsidP="004D4E20">
      <w:pPr>
        <w:pStyle w:val="affe"/>
      </w:pPr>
      <w:r>
        <w:t>Модальное окно “Выход из сети омничат”</w:t>
      </w:r>
    </w:p>
    <w:p w14:paraId="14CC7E17" w14:textId="13399332" w:rsidR="006C1910" w:rsidRPr="00567E40" w:rsidRDefault="00A374F4" w:rsidP="006277DB">
      <w:pPr>
        <w:pStyle w:val="goststreammainbeforeList"/>
        <w:spacing w:line="276" w:lineRule="auto"/>
      </w:pPr>
      <w:r>
        <w:t xml:space="preserve">Если этого не сделать, то при переходе будет выведено модальное окно </w:t>
      </w:r>
      <w:r w:rsidR="00164DA7">
        <w:rPr>
          <w:rStyle w:val="goststreammainexpressed0"/>
        </w:rPr>
        <w:t>«</w:t>
      </w:r>
      <w:r w:rsidR="00540C3C">
        <w:rPr>
          <w:rStyle w:val="goststreammainexpressed0"/>
        </w:rPr>
        <w:t xml:space="preserve">Переход в </w:t>
      </w:r>
      <w:proofErr w:type="spellStart"/>
      <w:r w:rsidR="00540C3C">
        <w:rPr>
          <w:rStyle w:val="goststreammainexpressed0"/>
        </w:rPr>
        <w:t>Дашборд</w:t>
      </w:r>
      <w:proofErr w:type="spellEnd"/>
      <w:r w:rsidR="00540C3C">
        <w:rPr>
          <w:rStyle w:val="goststreammainexpressed0"/>
        </w:rPr>
        <w:t>/Настройки</w:t>
      </w:r>
      <w:r w:rsidR="00023E35">
        <w:rPr>
          <w:rStyle w:val="goststreammainexpressed0"/>
        </w:rPr>
        <w:t xml:space="preserve"> и выход из сети</w:t>
      </w:r>
      <w:r w:rsidR="00164DA7">
        <w:rPr>
          <w:rStyle w:val="goststreammainexpressed0"/>
        </w:rPr>
        <w:t>»</w:t>
      </w:r>
      <w:r>
        <w:t xml:space="preserve">. </w:t>
      </w:r>
      <w:r w:rsidR="00023E35">
        <w:t xml:space="preserve">Выбор причины и нажатие кнопки </w:t>
      </w:r>
      <w:r w:rsidR="00023E35" w:rsidRPr="00023E35">
        <w:rPr>
          <w:b/>
        </w:rPr>
        <w:t>[Выйти]</w:t>
      </w:r>
      <w:r w:rsidR="00023E35">
        <w:t xml:space="preserve"> изменит статус на «Не в сети» и откроет раздел </w:t>
      </w:r>
      <w:r w:rsidR="00023E35" w:rsidRPr="00023E35">
        <w:rPr>
          <w:b/>
        </w:rPr>
        <w:t>«</w:t>
      </w:r>
      <w:proofErr w:type="spellStart"/>
      <w:r w:rsidR="00023E35" w:rsidRPr="00023E35">
        <w:rPr>
          <w:b/>
        </w:rPr>
        <w:t>Дашборд</w:t>
      </w:r>
      <w:proofErr w:type="spellEnd"/>
      <w:r w:rsidR="00023E35" w:rsidRPr="00023E35">
        <w:rPr>
          <w:b/>
        </w:rPr>
        <w:t>»</w:t>
      </w:r>
      <w:r w:rsidR="00023E35">
        <w:t xml:space="preserve"> или </w:t>
      </w:r>
      <w:r w:rsidR="00023E35" w:rsidRPr="00023E35">
        <w:rPr>
          <w:b/>
        </w:rPr>
        <w:t>«Настройки»</w:t>
      </w:r>
      <w:r>
        <w:t xml:space="preserve">. Нажатие кнопки </w:t>
      </w:r>
      <w:r w:rsidRPr="00A374F4">
        <w:rPr>
          <w:rStyle w:val="goststreammainexpressed0"/>
        </w:rPr>
        <w:t>[</w:t>
      </w:r>
      <w:r w:rsidR="00540C3C">
        <w:rPr>
          <w:rStyle w:val="goststreammainexpressed0"/>
        </w:rPr>
        <w:t>Отмена</w:t>
      </w:r>
      <w:r w:rsidRPr="00A374F4">
        <w:rPr>
          <w:rStyle w:val="goststreammainexpressed0"/>
        </w:rPr>
        <w:t>]</w:t>
      </w:r>
      <w:r>
        <w:t xml:space="preserve"> оставит статус без изменений, а переход в раздел </w:t>
      </w:r>
      <w:r w:rsidR="00164DA7">
        <w:rPr>
          <w:rStyle w:val="goststreammainexpressed0"/>
        </w:rPr>
        <w:t>«</w:t>
      </w:r>
      <w:proofErr w:type="spellStart"/>
      <w:r w:rsidRPr="00A374F4">
        <w:rPr>
          <w:rStyle w:val="goststreammainexpressed0"/>
        </w:rPr>
        <w:t>Дашборд</w:t>
      </w:r>
      <w:proofErr w:type="spellEnd"/>
      <w:r w:rsidR="00164DA7">
        <w:rPr>
          <w:rStyle w:val="goststreammainexpressed0"/>
        </w:rPr>
        <w:t>»</w:t>
      </w:r>
      <w:r w:rsidR="00540C3C">
        <w:t xml:space="preserve"> или </w:t>
      </w:r>
      <w:r w:rsidR="00540C3C" w:rsidRPr="00540C3C">
        <w:rPr>
          <w:b/>
        </w:rPr>
        <w:t>«Настройки»</w:t>
      </w:r>
      <w:r w:rsidR="00540C3C">
        <w:t xml:space="preserve"> </w:t>
      </w:r>
      <w:r>
        <w:t>не будет выполнен.</w:t>
      </w:r>
    </w:p>
    <w:p w14:paraId="040E0709" w14:textId="760E7502" w:rsidR="00A374F4" w:rsidRDefault="00023E35" w:rsidP="006277DB">
      <w:pPr>
        <w:pStyle w:val="11"/>
        <w:keepNext/>
        <w:spacing w:line="276" w:lineRule="auto"/>
        <w:ind w:firstLine="0"/>
        <w:jc w:val="center"/>
      </w:pPr>
      <w:r>
        <w:rPr>
          <w:noProof/>
          <w:snapToGrid w:val="0"/>
          <w:lang w:eastAsia="ru-RU"/>
        </w:rPr>
        <w:drawing>
          <wp:inline distT="0" distB="0" distL="0" distR="0" wp14:anchorId="23ABC1B8" wp14:editId="0AFD2034">
            <wp:extent cx="4020111" cy="2286319"/>
            <wp:effectExtent l="0" t="0" r="0" b="0"/>
            <wp:docPr id="802" name="Рисунок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Untitled(33).pn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0111" cy="2286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08D1B" w14:textId="77777777" w:rsidR="006C1910" w:rsidRDefault="00A374F4" w:rsidP="003E0264">
      <w:pPr>
        <w:pStyle w:val="a1"/>
        <w:ind w:firstLine="0"/>
      </w:pPr>
      <w:r w:rsidRPr="00567E40">
        <w:t xml:space="preserve">Оповещение о переходе </w:t>
      </w:r>
      <w:r>
        <w:t>в раздел</w:t>
      </w:r>
      <w:r w:rsidRPr="00567E40">
        <w:t xml:space="preserve"> </w:t>
      </w:r>
      <w:r w:rsidR="00164DA7">
        <w:t>«</w:t>
      </w:r>
      <w:r w:rsidRPr="00567E40">
        <w:t>Дашборд</w:t>
      </w:r>
      <w:r w:rsidR="00164DA7">
        <w:t>»</w:t>
      </w:r>
    </w:p>
    <w:p w14:paraId="7F1E60C8" w14:textId="23C9185E" w:rsidR="00540C3C" w:rsidRDefault="004D4E20" w:rsidP="00540C3C">
      <w:pPr>
        <w:pStyle w:val="a1"/>
        <w:numPr>
          <w:ilvl w:val="0"/>
          <w:numId w:val="0"/>
        </w:numPr>
      </w:pPr>
      <w:r>
        <w:rPr>
          <w:lang w:eastAsia="ru-RU"/>
        </w:rPr>
        <w:drawing>
          <wp:inline distT="0" distB="0" distL="0" distR="0" wp14:anchorId="74B88358" wp14:editId="65CAD842">
            <wp:extent cx="4039164" cy="2295845"/>
            <wp:effectExtent l="0" t="0" r="0" b="0"/>
            <wp:docPr id="807" name="Рисунок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" name="Untitled(35).pn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9164" cy="229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53E16" w14:textId="47FB8747" w:rsidR="00540C3C" w:rsidRPr="00567E40" w:rsidRDefault="00540C3C" w:rsidP="00540C3C">
      <w:pPr>
        <w:pStyle w:val="a1"/>
        <w:ind w:firstLine="0"/>
      </w:pPr>
      <w:r w:rsidRPr="00567E40">
        <w:t xml:space="preserve">Оповещение о переходе </w:t>
      </w:r>
      <w:r>
        <w:t>в раздел</w:t>
      </w:r>
      <w:r w:rsidRPr="00567E40">
        <w:t xml:space="preserve"> </w:t>
      </w:r>
      <w:r>
        <w:t>«Настройки»</w:t>
      </w:r>
    </w:p>
    <w:p w14:paraId="46A21E6C" w14:textId="5347B687" w:rsidR="007F3CBF" w:rsidRPr="00567E40" w:rsidRDefault="007F3CBF" w:rsidP="006277DB">
      <w:pPr>
        <w:pStyle w:val="gostheadernum1"/>
        <w:spacing w:line="276" w:lineRule="auto"/>
      </w:pPr>
      <w:bookmarkStart w:id="178" w:name="_Toc31905506"/>
      <w:bookmarkStart w:id="179" w:name="_Toc173165227"/>
      <w:r w:rsidRPr="00567E40">
        <w:lastRenderedPageBreak/>
        <w:t>Дашборд</w:t>
      </w:r>
      <w:bookmarkEnd w:id="178"/>
      <w:bookmarkEnd w:id="179"/>
    </w:p>
    <w:p w14:paraId="5475F85D" w14:textId="77777777" w:rsidR="007F3CBF" w:rsidRPr="00567E40" w:rsidRDefault="007F3CBF" w:rsidP="006277DB">
      <w:pPr>
        <w:pStyle w:val="goststreammain"/>
        <w:spacing w:line="276" w:lineRule="auto"/>
      </w:pPr>
      <w:r>
        <w:t xml:space="preserve">Для перехода в раздел </w:t>
      </w:r>
      <w:r w:rsidR="00164DA7">
        <w:rPr>
          <w:rStyle w:val="goststreammainexpressed0"/>
        </w:rPr>
        <w:t>«</w:t>
      </w:r>
      <w:proofErr w:type="spellStart"/>
      <w:r>
        <w:rPr>
          <w:rStyle w:val="goststreammainexpressed0"/>
        </w:rPr>
        <w:t>Дашборд</w:t>
      </w:r>
      <w:proofErr w:type="spellEnd"/>
      <w:r w:rsidR="00164DA7">
        <w:rPr>
          <w:rStyle w:val="goststreammainexpressed0"/>
        </w:rPr>
        <w:t>»</w:t>
      </w:r>
      <w:r w:rsidRPr="00567E40">
        <w:t xml:space="preserve">, </w:t>
      </w:r>
      <w:r>
        <w:t xml:space="preserve">необходимо нажать кнопку </w:t>
      </w:r>
      <w:r w:rsidRPr="006C1910">
        <w:rPr>
          <w:rStyle w:val="goststreammainexpressed0"/>
        </w:rPr>
        <w:t>[</w:t>
      </w:r>
      <w:proofErr w:type="spellStart"/>
      <w:r>
        <w:rPr>
          <w:rStyle w:val="goststreammainexpressed0"/>
        </w:rPr>
        <w:t>Дашборд</w:t>
      </w:r>
      <w:proofErr w:type="spellEnd"/>
      <w:r w:rsidRPr="006C1910">
        <w:rPr>
          <w:rStyle w:val="goststreammainexpressed0"/>
        </w:rPr>
        <w:t>]</w:t>
      </w:r>
      <w:r w:rsidRPr="00567E40">
        <w:t xml:space="preserve"> </w:t>
      </w:r>
      <w:r>
        <w:t>в основном меню</w:t>
      </w:r>
      <w:r w:rsidRPr="00567E40">
        <w:t>.</w:t>
      </w:r>
      <w:r w:rsidR="008C5265">
        <w:t xml:space="preserve"> </w:t>
      </w:r>
      <w:r w:rsidR="00E0260D">
        <w:t xml:space="preserve">Раздел включает в себя подразделы </w:t>
      </w:r>
      <w:r w:rsidR="00E0260D" w:rsidRPr="00E0260D">
        <w:rPr>
          <w:b/>
          <w:bCs/>
        </w:rPr>
        <w:t>«Обращения»</w:t>
      </w:r>
      <w:r w:rsidR="00E0260D">
        <w:t xml:space="preserve"> и </w:t>
      </w:r>
      <w:r w:rsidR="00E0260D" w:rsidRPr="00E0260D">
        <w:rPr>
          <w:b/>
          <w:bCs/>
        </w:rPr>
        <w:t>«Статистика»</w:t>
      </w:r>
      <w:r w:rsidR="00E0260D">
        <w:t>.</w:t>
      </w:r>
    </w:p>
    <w:p w14:paraId="4CC5ED8A" w14:textId="52F27E3F" w:rsidR="00E0260D" w:rsidRDefault="00A26E98" w:rsidP="00F43812">
      <w:pPr>
        <w:pStyle w:val="gostpicture"/>
        <w:spacing w:line="276" w:lineRule="auto"/>
      </w:pPr>
      <w:r>
        <w:rPr>
          <w:noProof/>
          <w:lang w:eastAsia="ru-RU"/>
        </w:rPr>
        <w:drawing>
          <wp:inline distT="0" distB="0" distL="0" distR="0" wp14:anchorId="3BE20988" wp14:editId="7DAC3B21">
            <wp:extent cx="6480175" cy="3060700"/>
            <wp:effectExtent l="57150" t="76200" r="53975" b="8255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Untitled(7).pn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6070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036943B" w14:textId="05902D1A" w:rsidR="007F3CBF" w:rsidRDefault="00E0260D" w:rsidP="003E0264">
      <w:pPr>
        <w:pStyle w:val="a1"/>
        <w:ind w:firstLine="0"/>
      </w:pPr>
      <w:r w:rsidRPr="00E0260D">
        <w:t xml:space="preserve">Вкладка Обращения в разделе </w:t>
      </w:r>
      <w:r w:rsidR="00A0672E">
        <w:t>«</w:t>
      </w:r>
      <w:r w:rsidRPr="00E0260D">
        <w:t>Дашборд</w:t>
      </w:r>
      <w:r w:rsidR="00A0672E">
        <w:t>»</w:t>
      </w:r>
    </w:p>
    <w:p w14:paraId="784E0611" w14:textId="0C9AA318" w:rsidR="009A2ABB" w:rsidRDefault="009A2ABB" w:rsidP="009A2ABB">
      <w:pPr>
        <w:pStyle w:val="goststreammain"/>
        <w:spacing w:line="276" w:lineRule="auto"/>
      </w:pPr>
      <w:r>
        <w:t>Если пользователь в разделе “Чат” был в статусе “Не в сети”, открыл раздел “</w:t>
      </w:r>
      <w:proofErr w:type="spellStart"/>
      <w:r>
        <w:t>Дашборд</w:t>
      </w:r>
      <w:proofErr w:type="spellEnd"/>
      <w:r>
        <w:t>” в соседней вкладке, а в разделе “Чат” сменил статус на “В сети”, то в “</w:t>
      </w:r>
      <w:proofErr w:type="spellStart"/>
      <w:r>
        <w:t>Дашборд</w:t>
      </w:r>
      <w:proofErr w:type="spellEnd"/>
      <w:r>
        <w:t>” отобразится окно:</w:t>
      </w:r>
    </w:p>
    <w:p w14:paraId="236F8DC3" w14:textId="0E80B247" w:rsidR="009A2ABB" w:rsidRDefault="004D4E20" w:rsidP="009A2ABB">
      <w:pPr>
        <w:pStyle w:val="goststreammain"/>
        <w:spacing w:line="276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A4414D2" wp14:editId="41BE183B">
            <wp:extent cx="3838575" cy="1819275"/>
            <wp:effectExtent l="0" t="0" r="9525" b="9525"/>
            <wp:docPr id="810" name="Рисунок 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Untitled(37).pn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B45F4" w14:textId="4086197E" w:rsidR="009A2ABB" w:rsidRPr="00E0260D" w:rsidRDefault="009A2ABB" w:rsidP="009A2ABB">
      <w:pPr>
        <w:pStyle w:val="a1"/>
      </w:pPr>
      <w:r>
        <w:t>Окно синхронизации статусов</w:t>
      </w:r>
    </w:p>
    <w:p w14:paraId="719573F6" w14:textId="3B9029C2" w:rsidR="007F3CBF" w:rsidRPr="00567E40" w:rsidRDefault="007F3CBF" w:rsidP="006277DB">
      <w:pPr>
        <w:pStyle w:val="gostheadernum2"/>
        <w:spacing w:line="276" w:lineRule="auto"/>
      </w:pPr>
      <w:bookmarkStart w:id="180" w:name="_Toc31905507"/>
      <w:bookmarkStart w:id="181" w:name="_Ref76050748"/>
      <w:bookmarkStart w:id="182" w:name="_Ref76050757"/>
      <w:bookmarkStart w:id="183" w:name="_Toc173165228"/>
      <w:r w:rsidRPr="00567E40">
        <w:t>Формирование статистики и таблицы обращений</w:t>
      </w:r>
      <w:bookmarkEnd w:id="180"/>
      <w:bookmarkEnd w:id="181"/>
      <w:bookmarkEnd w:id="182"/>
      <w:bookmarkEnd w:id="183"/>
    </w:p>
    <w:p w14:paraId="0D8EA5FF" w14:textId="77777777" w:rsidR="007F3CBF" w:rsidRPr="00567E40" w:rsidRDefault="007F3CBF" w:rsidP="006277DB">
      <w:pPr>
        <w:pStyle w:val="goststreammain"/>
        <w:spacing w:line="276" w:lineRule="auto"/>
      </w:pPr>
      <w:r w:rsidRPr="00567E40">
        <w:t xml:space="preserve">При переходе </w:t>
      </w:r>
      <w:r>
        <w:t xml:space="preserve">в раздел </w:t>
      </w:r>
      <w:r w:rsidR="00164DA7">
        <w:rPr>
          <w:rStyle w:val="goststreammainexpressed0"/>
        </w:rPr>
        <w:t>«</w:t>
      </w:r>
      <w:proofErr w:type="spellStart"/>
      <w:r>
        <w:rPr>
          <w:rStyle w:val="goststreammainexpressed0"/>
        </w:rPr>
        <w:t>Дашборд</w:t>
      </w:r>
      <w:proofErr w:type="spellEnd"/>
      <w:r w:rsidR="00164DA7">
        <w:rPr>
          <w:rStyle w:val="goststreammainexpressed0"/>
        </w:rPr>
        <w:t>»</w:t>
      </w:r>
      <w:r w:rsidRPr="00567E40">
        <w:t xml:space="preserve">, статистика и таблица обращений клиентов формируются за текущие сутки, по всем участникам всех доступных </w:t>
      </w:r>
      <w:r>
        <w:t>вошедшему пользователю</w:t>
      </w:r>
      <w:r w:rsidRPr="00567E40">
        <w:t xml:space="preserve"> </w:t>
      </w:r>
      <w:proofErr w:type="spellStart"/>
      <w:r w:rsidRPr="00567E40">
        <w:t>скилл</w:t>
      </w:r>
      <w:proofErr w:type="spellEnd"/>
      <w:r w:rsidRPr="00567E40">
        <w:t xml:space="preserve">-групп (Администратор видит статистику и обращения всех </w:t>
      </w:r>
      <w:proofErr w:type="spellStart"/>
      <w:r w:rsidR="009C44BA">
        <w:t>скилл</w:t>
      </w:r>
      <w:proofErr w:type="spellEnd"/>
      <w:r w:rsidR="009C44BA">
        <w:t>-</w:t>
      </w:r>
      <w:r w:rsidRPr="00567E40">
        <w:t xml:space="preserve">групп, заведенных в системе). Список </w:t>
      </w:r>
      <w:proofErr w:type="spellStart"/>
      <w:r w:rsidR="009C44BA">
        <w:t>скилл</w:t>
      </w:r>
      <w:proofErr w:type="spellEnd"/>
      <w:r w:rsidR="009C44BA">
        <w:t>-</w:t>
      </w:r>
      <w:r w:rsidRPr="00567E40">
        <w:t xml:space="preserve">групп, в которых </w:t>
      </w:r>
      <w:r>
        <w:t>состоит текущий пользователь</w:t>
      </w:r>
      <w:r w:rsidRPr="00567E40">
        <w:t xml:space="preserve">, можно увидеть, нажав на </w:t>
      </w:r>
      <w:r>
        <w:t>имя на панели слева</w:t>
      </w:r>
      <w:r w:rsidRPr="00567E40">
        <w:t xml:space="preserve">. </w:t>
      </w:r>
      <w:r>
        <w:t xml:space="preserve">Для просмотра данных по определённой </w:t>
      </w:r>
      <w:proofErr w:type="spellStart"/>
      <w:r w:rsidR="009C44BA">
        <w:t>скилл</w:t>
      </w:r>
      <w:proofErr w:type="spellEnd"/>
      <w:r w:rsidR="009C44BA">
        <w:t>-</w:t>
      </w:r>
      <w:r>
        <w:t>группе, агенту или любому другому доступному фильтру, необходимо воспользоваться основными и дополнительными фильтрами.</w:t>
      </w:r>
    </w:p>
    <w:p w14:paraId="3482E468" w14:textId="54CB6D23" w:rsidR="007F3CBF" w:rsidRDefault="00A26E98" w:rsidP="006277DB">
      <w:pPr>
        <w:pStyle w:val="gostpicture"/>
        <w:spacing w:line="276" w:lineRule="auto"/>
      </w:pPr>
      <w:r>
        <w:rPr>
          <w:noProof/>
          <w:lang w:eastAsia="ru-RU"/>
        </w:rPr>
        <w:lastRenderedPageBreak/>
        <w:drawing>
          <wp:inline distT="0" distB="0" distL="0" distR="0" wp14:anchorId="1B26BFF1" wp14:editId="593D77DB">
            <wp:extent cx="6480175" cy="3062605"/>
            <wp:effectExtent l="57150" t="76200" r="53975" b="8064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Untitled(8).pn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62605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C81292C" w14:textId="77777777" w:rsidR="007F3CBF" w:rsidRPr="00567E40" w:rsidRDefault="007F3CBF" w:rsidP="003E0264">
      <w:pPr>
        <w:pStyle w:val="a1"/>
        <w:ind w:firstLine="0"/>
      </w:pPr>
      <w:r>
        <w:t>Экранная кнопка</w:t>
      </w:r>
      <w:r w:rsidRPr="00567E40">
        <w:t xml:space="preserve"> </w:t>
      </w:r>
      <w:r>
        <w:t xml:space="preserve">вывода </w:t>
      </w:r>
      <w:r w:rsidRPr="00567E40">
        <w:t>информаци</w:t>
      </w:r>
      <w:r>
        <w:t>и</w:t>
      </w:r>
      <w:r w:rsidRPr="00567E40">
        <w:t xml:space="preserve"> о </w:t>
      </w:r>
      <w:r>
        <w:t>текущем</w:t>
      </w:r>
      <w:r w:rsidRPr="00567E40">
        <w:t xml:space="preserve"> профиле в системе</w:t>
      </w:r>
    </w:p>
    <w:p w14:paraId="22154A16" w14:textId="18FD4B5D" w:rsidR="007F3CBF" w:rsidRDefault="00A26E98" w:rsidP="006277DB">
      <w:pPr>
        <w:pStyle w:val="gostpicture"/>
        <w:spacing w:line="276" w:lineRule="auto"/>
      </w:pPr>
      <w:r>
        <w:rPr>
          <w:noProof/>
          <w:lang w:eastAsia="ru-RU"/>
        </w:rPr>
        <w:drawing>
          <wp:inline distT="0" distB="0" distL="0" distR="0" wp14:anchorId="4840F631" wp14:editId="49BBCB38">
            <wp:extent cx="6480175" cy="3079115"/>
            <wp:effectExtent l="57150" t="76200" r="53975" b="8318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Untitled(9).pn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79115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5C80450" w14:textId="77777777" w:rsidR="007F3CBF" w:rsidRPr="00567E40" w:rsidRDefault="007F3CBF" w:rsidP="003E0264">
      <w:pPr>
        <w:pStyle w:val="a1"/>
        <w:ind w:firstLine="0"/>
      </w:pPr>
      <w:r w:rsidRPr="00567E40">
        <w:t>Дашборд. Интерфейс супервайзера/администратора</w:t>
      </w:r>
    </w:p>
    <w:p w14:paraId="055A2E22" w14:textId="77777777" w:rsidR="007F3CBF" w:rsidRPr="00567E40" w:rsidRDefault="007F3CBF" w:rsidP="006277DB">
      <w:pPr>
        <w:pStyle w:val="goststreammain"/>
        <w:spacing w:line="276" w:lineRule="auto"/>
      </w:pPr>
      <w:r>
        <w:t>В левой области</w:t>
      </w:r>
      <w:r w:rsidRPr="00567E40">
        <w:t xml:space="preserve"> вывод</w:t>
      </w:r>
      <w:r>
        <w:t xml:space="preserve">ится список </w:t>
      </w:r>
      <w:proofErr w:type="spellStart"/>
      <w:r>
        <w:t>скилл</w:t>
      </w:r>
      <w:proofErr w:type="spellEnd"/>
      <w:r>
        <w:t>-групп/агентов.</w:t>
      </w:r>
    </w:p>
    <w:p w14:paraId="6FA88340" w14:textId="4CC76DFB" w:rsidR="007F3CBF" w:rsidRDefault="00681220" w:rsidP="006277DB">
      <w:pPr>
        <w:pStyle w:val="gostpicture"/>
        <w:spacing w:line="276" w:lineRule="auto"/>
      </w:pPr>
      <w:r>
        <w:rPr>
          <w:noProof/>
          <w:lang w:eastAsia="ru-RU"/>
        </w:rPr>
        <w:lastRenderedPageBreak/>
        <w:drawing>
          <wp:inline distT="0" distB="0" distL="0" distR="0" wp14:anchorId="19D31A24" wp14:editId="1DD71062">
            <wp:extent cx="2326965" cy="4220870"/>
            <wp:effectExtent l="57150" t="76200" r="54610" b="8445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Untitled(10).png"/>
                    <pic:cNvPicPr/>
                  </pic:nvPicPr>
                  <pic:blipFill rotWithShape="1"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7" b="2197"/>
                    <a:stretch/>
                  </pic:blipFill>
                  <pic:spPr bwMode="auto">
                    <a:xfrm>
                      <a:off x="0" y="0"/>
                      <a:ext cx="2344909" cy="42534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C0113B" w14:textId="77777777" w:rsidR="007F3CBF" w:rsidRPr="00567E40" w:rsidRDefault="007F3CBF" w:rsidP="003E0264">
      <w:pPr>
        <w:pStyle w:val="a1"/>
        <w:ind w:firstLine="0"/>
      </w:pPr>
      <w:r w:rsidRPr="00567E40">
        <w:t xml:space="preserve">Дашборд. </w:t>
      </w:r>
      <w:r>
        <w:t>Список скилл-групп/агентов</w:t>
      </w:r>
    </w:p>
    <w:p w14:paraId="1961DC54" w14:textId="77777777" w:rsidR="007F3CBF" w:rsidRPr="00567E40" w:rsidRDefault="007F3CBF" w:rsidP="006277DB">
      <w:pPr>
        <w:pStyle w:val="goststreammain"/>
        <w:spacing w:line="276" w:lineRule="auto"/>
      </w:pPr>
      <w:r>
        <w:t>В правой области выводятся</w:t>
      </w:r>
      <w:r w:rsidRPr="00567E40">
        <w:t xml:space="preserve"> графики</w:t>
      </w:r>
      <w:r>
        <w:t xml:space="preserve"> или </w:t>
      </w:r>
      <w:r w:rsidRPr="00567E40">
        <w:t xml:space="preserve">таблица обращений, в зависимости от </w:t>
      </w:r>
      <w:r>
        <w:t>выбранной вкладки</w:t>
      </w:r>
      <w:r w:rsidRPr="00567E40">
        <w:t>.</w:t>
      </w:r>
    </w:p>
    <w:p w14:paraId="5A4E3876" w14:textId="77777777" w:rsidR="007F3CBF" w:rsidRDefault="007F3CBF" w:rsidP="006277DB">
      <w:pPr>
        <w:pStyle w:val="gostpicture"/>
        <w:spacing w:line="276" w:lineRule="auto"/>
      </w:pPr>
      <w:r w:rsidRPr="00567E40">
        <w:rPr>
          <w:noProof/>
          <w:lang w:eastAsia="ru-RU"/>
        </w:rPr>
        <w:drawing>
          <wp:inline distT="0" distB="0" distL="0" distR="0" wp14:anchorId="06CCC2BE" wp14:editId="4D10A119">
            <wp:extent cx="1680210" cy="3429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митрий\YandexDisk\Скриншоты\2018-08-03_16-08-26.pn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21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8FEAE" w14:textId="77777777" w:rsidR="007F3CBF" w:rsidRDefault="007F3CBF" w:rsidP="003E0264">
      <w:pPr>
        <w:pStyle w:val="a1"/>
        <w:ind w:firstLine="0"/>
      </w:pPr>
      <w:r>
        <w:t>Дашборд. Вкладки правой области</w:t>
      </w:r>
    </w:p>
    <w:p w14:paraId="09131042" w14:textId="698BC19E" w:rsidR="007F3CBF" w:rsidRPr="00086039" w:rsidRDefault="007F3CBF" w:rsidP="006277DB">
      <w:pPr>
        <w:pStyle w:val="gostheadernum2"/>
        <w:spacing w:line="276" w:lineRule="auto"/>
      </w:pPr>
      <w:bookmarkStart w:id="184" w:name="_Toc20485797"/>
      <w:bookmarkStart w:id="185" w:name="_Toc31905509"/>
      <w:bookmarkStart w:id="186" w:name="_Ref168348194"/>
      <w:bookmarkStart w:id="187" w:name="_Ref168348196"/>
      <w:bookmarkStart w:id="188" w:name="_Toc173165229"/>
      <w:r w:rsidRPr="00086039">
        <w:t>Статистика в режиме реального времени</w:t>
      </w:r>
      <w:bookmarkEnd w:id="184"/>
      <w:bookmarkEnd w:id="185"/>
      <w:bookmarkEnd w:id="186"/>
      <w:bookmarkEnd w:id="187"/>
      <w:bookmarkEnd w:id="188"/>
    </w:p>
    <w:p w14:paraId="3B635851" w14:textId="77777777" w:rsidR="007F3CBF" w:rsidRDefault="007F3CBF" w:rsidP="006277DB">
      <w:pPr>
        <w:pStyle w:val="goststreammain"/>
        <w:spacing w:line="276" w:lineRule="auto"/>
      </w:pPr>
      <w:r w:rsidRPr="00086039">
        <w:t xml:space="preserve">Статистика в режиме реального времени отражает нагрузку на </w:t>
      </w:r>
      <w:proofErr w:type="spellStart"/>
      <w:r w:rsidRPr="00086039">
        <w:t>скилл</w:t>
      </w:r>
      <w:proofErr w:type="spellEnd"/>
      <w:r w:rsidRPr="00086039">
        <w:t xml:space="preserve">-группы и агентов. </w:t>
      </w:r>
      <w:r>
        <w:t>Не</w:t>
      </w:r>
      <w:r w:rsidRPr="00086039">
        <w:t xml:space="preserve"> нужно обновлять веб-страницу, чтобы увидеть актуальную информацию.</w:t>
      </w:r>
    </w:p>
    <w:p w14:paraId="61C8CF82" w14:textId="0CE196E9" w:rsidR="00681220" w:rsidRDefault="00681220" w:rsidP="006277DB">
      <w:pPr>
        <w:pStyle w:val="goststreammain"/>
        <w:spacing w:line="276" w:lineRule="auto"/>
      </w:pPr>
      <w:r>
        <w:t xml:space="preserve">В блоке “Все группы” отображается следующая информация в режиме </w:t>
      </w:r>
      <w:proofErr w:type="spellStart"/>
      <w:r>
        <w:t>реальнго</w:t>
      </w:r>
      <w:proofErr w:type="spellEnd"/>
      <w:r>
        <w:t xml:space="preserve"> времени: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006"/>
        <w:gridCol w:w="7189"/>
      </w:tblGrid>
      <w:tr w:rsidR="00681220" w14:paraId="77DBBF55" w14:textId="77777777" w:rsidTr="00681220">
        <w:tc>
          <w:tcPr>
            <w:tcW w:w="3006" w:type="dxa"/>
            <w:vAlign w:val="center"/>
          </w:tcPr>
          <w:p w14:paraId="2611983C" w14:textId="73109159" w:rsidR="00681220" w:rsidRDefault="00681220" w:rsidP="00681220">
            <w:pPr>
              <w:pStyle w:val="goststreammain"/>
              <w:spacing w:line="276" w:lineRule="auto"/>
              <w:ind w:firstLine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A4ED3E" wp14:editId="0C1F34E4">
                  <wp:extent cx="1741018" cy="358637"/>
                  <wp:effectExtent l="0" t="0" r="0" b="3810"/>
                  <wp:docPr id="180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Untitled(14).png"/>
                          <pic:cNvPicPr/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000" cy="365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89" w:type="dxa"/>
          </w:tcPr>
          <w:p w14:paraId="0C0A07D9" w14:textId="5BB8C50E" w:rsidR="00681220" w:rsidRDefault="00681220" w:rsidP="006277DB">
            <w:pPr>
              <w:pStyle w:val="goststreammain"/>
              <w:spacing w:line="276" w:lineRule="auto"/>
              <w:ind w:firstLine="0"/>
            </w:pPr>
            <w:r>
              <w:t>1-я цифра: количество операторов в статусе «в сети», 2-я цифра: количество операторов в статусах «в сети» и «не в сети» (при этом пользователи, вышедшие из системы, не учитываются)</w:t>
            </w:r>
          </w:p>
        </w:tc>
      </w:tr>
      <w:tr w:rsidR="00681220" w14:paraId="5D610944" w14:textId="77777777" w:rsidTr="00681220">
        <w:tc>
          <w:tcPr>
            <w:tcW w:w="3006" w:type="dxa"/>
            <w:vAlign w:val="center"/>
          </w:tcPr>
          <w:p w14:paraId="4448263A" w14:textId="4E5081DB" w:rsidR="00681220" w:rsidRDefault="00681220" w:rsidP="00681220">
            <w:pPr>
              <w:pStyle w:val="goststreammain"/>
              <w:spacing w:line="276" w:lineRule="auto"/>
              <w:ind w:firstLine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1928421" wp14:editId="11FC4AFB">
                  <wp:extent cx="1770278" cy="380333"/>
                  <wp:effectExtent l="0" t="0" r="1905" b="1270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Untitled(11).png"/>
                          <pic:cNvPicPr/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081" cy="392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89" w:type="dxa"/>
          </w:tcPr>
          <w:p w14:paraId="1EEF4CC6" w14:textId="151A8AE3" w:rsidR="00681220" w:rsidRDefault="00681220" w:rsidP="006277DB">
            <w:pPr>
              <w:pStyle w:val="goststreammain"/>
              <w:spacing w:line="276" w:lineRule="auto"/>
              <w:ind w:firstLine="0"/>
            </w:pPr>
            <w:r>
              <w:t>количество обращений в статусах «открыто» и «в очереди» (при этом обращения, ушедшие в ожидание, не учитываются)</w:t>
            </w:r>
          </w:p>
        </w:tc>
      </w:tr>
      <w:tr w:rsidR="00681220" w14:paraId="66595A4B" w14:textId="77777777" w:rsidTr="00681220">
        <w:tc>
          <w:tcPr>
            <w:tcW w:w="3006" w:type="dxa"/>
            <w:vAlign w:val="center"/>
          </w:tcPr>
          <w:p w14:paraId="6EAD5E86" w14:textId="411CD0CD" w:rsidR="00681220" w:rsidRDefault="00681220" w:rsidP="00681220">
            <w:pPr>
              <w:pStyle w:val="goststreammain"/>
              <w:spacing w:line="276" w:lineRule="auto"/>
              <w:ind w:firstLine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9831A86" wp14:editId="31CBC6E0">
                  <wp:extent cx="651053" cy="288673"/>
                  <wp:effectExtent l="0" t="0" r="0" b="0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Untitled(12).png"/>
                          <pic:cNvPicPr/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801" cy="300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89" w:type="dxa"/>
            <w:vAlign w:val="center"/>
          </w:tcPr>
          <w:p w14:paraId="0C103F4E" w14:textId="647C2029" w:rsidR="00681220" w:rsidRDefault="00681220" w:rsidP="00681220">
            <w:pPr>
              <w:pStyle w:val="goststreammain"/>
              <w:spacing w:line="276" w:lineRule="auto"/>
              <w:ind w:firstLine="0"/>
              <w:jc w:val="left"/>
            </w:pPr>
            <w:r>
              <w:t>количество обращений в статусе «в очереди»</w:t>
            </w:r>
          </w:p>
        </w:tc>
      </w:tr>
      <w:tr w:rsidR="00681220" w14:paraId="0C2F9263" w14:textId="77777777" w:rsidTr="00681220">
        <w:tc>
          <w:tcPr>
            <w:tcW w:w="3006" w:type="dxa"/>
            <w:vAlign w:val="center"/>
          </w:tcPr>
          <w:p w14:paraId="0CE9C99D" w14:textId="67DA03A2" w:rsidR="00681220" w:rsidRDefault="00681220" w:rsidP="00681220">
            <w:pPr>
              <w:pStyle w:val="goststreammain"/>
              <w:spacing w:line="276" w:lineRule="auto"/>
              <w:ind w:firstLine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CA4ACC" wp14:editId="2030BD83">
                  <wp:extent cx="936345" cy="319728"/>
                  <wp:effectExtent l="0" t="0" r="0" b="4445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Untitled(13).png"/>
                          <pic:cNvPicPr/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470" cy="329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89" w:type="dxa"/>
          </w:tcPr>
          <w:p w14:paraId="7FE841C1" w14:textId="0597A9A4" w:rsidR="00681220" w:rsidRDefault="00681220" w:rsidP="006277DB">
            <w:pPr>
              <w:pStyle w:val="goststreammain"/>
              <w:spacing w:line="276" w:lineRule="auto"/>
              <w:ind w:firstLine="0"/>
            </w:pPr>
            <w:r>
              <w:t>количество обращений в работе у операторов в статусе «в сети» (т.е. количество занятых слотов) и общее возможное количество обращений у операторов в статусе «в сети» (т.е. общее количество слотов)</w:t>
            </w:r>
          </w:p>
        </w:tc>
      </w:tr>
    </w:tbl>
    <w:p w14:paraId="45672EA1" w14:textId="2AD00F43" w:rsidR="00681220" w:rsidRPr="00086039" w:rsidRDefault="00681220" w:rsidP="00681220">
      <w:pPr>
        <w:pStyle w:val="goststreammain"/>
        <w:spacing w:line="276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0AE6420D" wp14:editId="1DBE13F7">
            <wp:extent cx="6115050" cy="2352675"/>
            <wp:effectExtent l="57150" t="76200" r="57150" b="85725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Untitled(15).pn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2352675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E9CF34" w14:textId="242EC2D1" w:rsidR="00681220" w:rsidRDefault="00681220" w:rsidP="00681220">
      <w:pPr>
        <w:pStyle w:val="affe"/>
      </w:pPr>
      <w:r>
        <w:t>Блок “Все группы” с показателями</w:t>
      </w:r>
    </w:p>
    <w:p w14:paraId="6D3FF8EF" w14:textId="77777777" w:rsidR="007F3CBF" w:rsidRPr="00086039" w:rsidRDefault="007F3CBF" w:rsidP="006277DB">
      <w:pPr>
        <w:pStyle w:val="goststreammain"/>
        <w:spacing w:line="276" w:lineRule="auto"/>
      </w:pPr>
      <w:r>
        <w:t>Контейнер</w:t>
      </w:r>
      <w:r w:rsidRPr="00086039">
        <w:t xml:space="preserve"> </w:t>
      </w:r>
      <w:proofErr w:type="spellStart"/>
      <w:r w:rsidR="005D5BCF">
        <w:t>скилл</w:t>
      </w:r>
      <w:proofErr w:type="spellEnd"/>
      <w:r w:rsidR="005D5BCF">
        <w:t>-</w:t>
      </w:r>
      <w:r w:rsidRPr="00086039">
        <w:t xml:space="preserve">группы </w:t>
      </w:r>
      <w:r>
        <w:t>в разделе</w:t>
      </w:r>
      <w:r w:rsidRPr="00086039">
        <w:t xml:space="preserve"> </w:t>
      </w:r>
      <w:r w:rsidR="00164DA7">
        <w:rPr>
          <w:rStyle w:val="goststreammainexpressed0"/>
        </w:rPr>
        <w:t>«</w:t>
      </w:r>
      <w:proofErr w:type="spellStart"/>
      <w:r w:rsidRPr="007F3CBF">
        <w:rPr>
          <w:rStyle w:val="goststreammainexpressed0"/>
        </w:rPr>
        <w:t>Дашборд</w:t>
      </w:r>
      <w:proofErr w:type="spellEnd"/>
      <w:r w:rsidR="00164DA7">
        <w:rPr>
          <w:rStyle w:val="goststreammainexpressed0"/>
        </w:rPr>
        <w:t>»</w:t>
      </w:r>
      <w:r w:rsidRPr="007F3CBF">
        <w:t>:</w:t>
      </w:r>
    </w:p>
    <w:p w14:paraId="425597FB" w14:textId="05EC17AE" w:rsidR="007F3CBF" w:rsidRDefault="004D4E20" w:rsidP="006277DB">
      <w:pPr>
        <w:pStyle w:val="gostpicture"/>
        <w:spacing w:line="276" w:lineRule="auto"/>
      </w:pPr>
      <w:r>
        <w:rPr>
          <w:noProof/>
          <w:lang w:eastAsia="ru-RU"/>
        </w:rPr>
        <w:drawing>
          <wp:inline distT="0" distB="0" distL="0" distR="0" wp14:anchorId="4D552A14" wp14:editId="444D9F62">
            <wp:extent cx="2409825" cy="847725"/>
            <wp:effectExtent l="57150" t="76200" r="66675" b="85725"/>
            <wp:docPr id="815" name="Рисунок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" name="Untitled(41).pn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847725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8B45FBB" w14:textId="77777777" w:rsidR="007F3CBF" w:rsidRPr="007F3CBF" w:rsidRDefault="007F3CBF" w:rsidP="003E0264">
      <w:pPr>
        <w:pStyle w:val="a1"/>
        <w:ind w:firstLine="0"/>
      </w:pPr>
      <w:r w:rsidRPr="00086039">
        <w:t>Группы</w:t>
      </w:r>
      <w:r>
        <w:t xml:space="preserve"> в разделе </w:t>
      </w:r>
      <w:r w:rsidR="00164DA7">
        <w:t>«</w:t>
      </w:r>
      <w:r w:rsidRPr="00086039">
        <w:t>Дашборд</w:t>
      </w:r>
      <w:r w:rsidR="00164DA7">
        <w:t>»</w:t>
      </w:r>
    </w:p>
    <w:p w14:paraId="6AC98A2F" w14:textId="2DD48A6D" w:rsidR="007F3CBF" w:rsidRPr="00086039" w:rsidRDefault="00525E9A" w:rsidP="006277DB">
      <w:pPr>
        <w:pStyle w:val="goststreammainbeforeList"/>
        <w:spacing w:line="276" w:lineRule="auto"/>
      </w:pPr>
      <w:r>
        <w:t xml:space="preserve">Под названием </w:t>
      </w:r>
      <w:proofErr w:type="spellStart"/>
      <w:r>
        <w:t>скилл</w:t>
      </w:r>
      <w:proofErr w:type="spellEnd"/>
      <w:r>
        <w:t>-группы</w:t>
      </w:r>
      <w:r w:rsidR="007F3CBF" w:rsidRPr="00086039">
        <w:t xml:space="preserve"> выводится ин</w:t>
      </w:r>
      <w:r>
        <w:t>формация об очереди обращений</w:t>
      </w:r>
      <w:r w:rsidR="007F3CBF" w:rsidRPr="00086039">
        <w:t>:</w:t>
      </w:r>
    </w:p>
    <w:p w14:paraId="50C71393" w14:textId="77777777" w:rsidR="00A209F0" w:rsidRDefault="00A209F0" w:rsidP="006277DB">
      <w:pPr>
        <w:pStyle w:val="goststreamlistmark1"/>
        <w:spacing w:line="276" w:lineRule="auto"/>
      </w:pPr>
      <w:r w:rsidRPr="00086039">
        <w:t>Максимальное время ожидания обращения в очереди</w:t>
      </w:r>
      <w:r>
        <w:t>;</w:t>
      </w:r>
    </w:p>
    <w:p w14:paraId="444581D2" w14:textId="1CBCA7D6" w:rsidR="00525E9A" w:rsidRDefault="007F3CBF" w:rsidP="00525E9A">
      <w:pPr>
        <w:pStyle w:val="goststreamlistmark1"/>
        <w:spacing w:line="276" w:lineRule="auto"/>
      </w:pPr>
      <w:r w:rsidRPr="00A209F0">
        <w:t>Количество</w:t>
      </w:r>
      <w:r w:rsidRPr="00086039">
        <w:t xml:space="preserve"> обращений в очереди. В данном случае в очереди находятся </w:t>
      </w:r>
      <w:r w:rsidR="008F278D">
        <w:t>6</w:t>
      </w:r>
      <w:r w:rsidRPr="00086039">
        <w:t xml:space="preserve"> обращени</w:t>
      </w:r>
      <w:r w:rsidR="00A209F0">
        <w:t>й</w:t>
      </w:r>
      <w:r w:rsidRPr="00086039">
        <w:t>, при этом установлено ограничение максимального кол-ва обращений в очереди груп</w:t>
      </w:r>
      <w:r w:rsidR="00A209F0">
        <w:t>пы</w:t>
      </w:r>
      <w:r w:rsidR="00782F26">
        <w:t xml:space="preserve"> — </w:t>
      </w:r>
      <w:r w:rsidR="00525E9A" w:rsidRPr="008F278D">
        <w:t>4</w:t>
      </w:r>
      <w:r w:rsidR="00525E9A">
        <w:t>;</w:t>
      </w:r>
    </w:p>
    <w:p w14:paraId="6C440D62" w14:textId="77777777" w:rsidR="00525E9A" w:rsidRDefault="00525E9A" w:rsidP="00525E9A">
      <w:pPr>
        <w:pStyle w:val="goststreamlistmark1"/>
        <w:spacing w:line="276" w:lineRule="auto"/>
      </w:pPr>
      <w:r>
        <w:t xml:space="preserve">Количество </w:t>
      </w:r>
      <w:r w:rsidR="007F3CBF" w:rsidRPr="00086039">
        <w:t xml:space="preserve">агентов в </w:t>
      </w:r>
      <w:proofErr w:type="spellStart"/>
      <w:r w:rsidR="007F3CBF" w:rsidRPr="00086039">
        <w:t>скилл</w:t>
      </w:r>
      <w:proofErr w:type="spellEnd"/>
      <w:r w:rsidR="007F3CBF" w:rsidRPr="00086039">
        <w:t xml:space="preserve">-группе в </w:t>
      </w:r>
      <w:proofErr w:type="gramStart"/>
      <w:r w:rsidR="007F3CBF" w:rsidRPr="00086039">
        <w:t xml:space="preserve">статусе </w:t>
      </w:r>
      <w:r>
        <w:t>О</w:t>
      </w:r>
      <w:r w:rsidR="001629A9">
        <w:t>нлайн</w:t>
      </w:r>
      <w:proofErr w:type="gramEnd"/>
      <w:r>
        <w:t>;</w:t>
      </w:r>
    </w:p>
    <w:p w14:paraId="3945A420" w14:textId="23AF1961" w:rsidR="007F3CBF" w:rsidRDefault="00525E9A" w:rsidP="00525E9A">
      <w:pPr>
        <w:pStyle w:val="goststreamlistmark1"/>
        <w:spacing w:line="276" w:lineRule="auto"/>
      </w:pPr>
      <w:r>
        <w:t>К</w:t>
      </w:r>
      <w:r w:rsidR="007F3CBF" w:rsidRPr="00086039">
        <w:t xml:space="preserve">оличество обращений в статусе </w:t>
      </w:r>
      <w:r w:rsidR="00164DA7">
        <w:rPr>
          <w:rStyle w:val="goststreammainexpressed0"/>
        </w:rPr>
        <w:t>«</w:t>
      </w:r>
      <w:r w:rsidR="007F3CBF" w:rsidRPr="00F9019E">
        <w:rPr>
          <w:rStyle w:val="goststreammainexpressed0"/>
        </w:rPr>
        <w:t>Открыто</w:t>
      </w:r>
      <w:r w:rsidR="00164DA7">
        <w:rPr>
          <w:rStyle w:val="goststreammainexpressed0"/>
        </w:rPr>
        <w:t>»</w:t>
      </w:r>
      <w:r w:rsidR="007F3CBF" w:rsidRPr="00086039">
        <w:t>.</w:t>
      </w:r>
    </w:p>
    <w:p w14:paraId="3FB62071" w14:textId="77777777" w:rsidR="00E0260D" w:rsidRPr="00086039" w:rsidRDefault="00E0260D" w:rsidP="006277DB">
      <w:pPr>
        <w:pStyle w:val="goststreammain"/>
        <w:spacing w:line="276" w:lineRule="auto"/>
      </w:pPr>
    </w:p>
    <w:p w14:paraId="4907557C" w14:textId="77777777" w:rsidR="00F9019E" w:rsidRDefault="00F9019E" w:rsidP="006277DB">
      <w:pPr>
        <w:pStyle w:val="gostheadernum2"/>
        <w:spacing w:line="276" w:lineRule="auto"/>
      </w:pPr>
      <w:bookmarkStart w:id="189" w:name="_Toc173165230"/>
      <w:r>
        <w:t>Управление нагрузкой</w:t>
      </w:r>
      <w:bookmarkEnd w:id="189"/>
    </w:p>
    <w:p w14:paraId="396745FF" w14:textId="2FC17AEF" w:rsidR="00F9019E" w:rsidRPr="00F9019E" w:rsidRDefault="00F9019E" w:rsidP="006277DB">
      <w:pPr>
        <w:pStyle w:val="gostheadernum3"/>
        <w:spacing w:line="276" w:lineRule="auto"/>
      </w:pPr>
      <w:bookmarkStart w:id="190" w:name="_Ref120045859"/>
      <w:bookmarkStart w:id="191" w:name="_Ref120045862"/>
      <w:bookmarkStart w:id="192" w:name="_Toc173165231"/>
      <w:r>
        <w:t xml:space="preserve">Нагрузка на </w:t>
      </w:r>
      <w:proofErr w:type="spellStart"/>
      <w:r>
        <w:t>скилл</w:t>
      </w:r>
      <w:proofErr w:type="spellEnd"/>
      <w:r>
        <w:t>-группу</w:t>
      </w:r>
      <w:bookmarkEnd w:id="190"/>
      <w:bookmarkEnd w:id="191"/>
      <w:bookmarkEnd w:id="192"/>
    </w:p>
    <w:p w14:paraId="49F51A35" w14:textId="77777777" w:rsidR="00F9019E" w:rsidRDefault="00F9019E" w:rsidP="006277DB">
      <w:pPr>
        <w:pStyle w:val="goststreammain"/>
        <w:spacing w:line="276" w:lineRule="auto"/>
      </w:pPr>
      <w:r w:rsidRPr="00086039">
        <w:t xml:space="preserve">Чтобы приступить к управлению нагрузкой на </w:t>
      </w:r>
      <w:proofErr w:type="spellStart"/>
      <w:r w:rsidRPr="00086039">
        <w:t>скилл</w:t>
      </w:r>
      <w:proofErr w:type="spellEnd"/>
      <w:r w:rsidRPr="00086039">
        <w:t>-группу</w:t>
      </w:r>
      <w:r>
        <w:t xml:space="preserve">, необходимо нажать </w:t>
      </w:r>
      <w:r w:rsidRPr="00086039">
        <w:t xml:space="preserve">на пиктограмму </w:t>
      </w:r>
      <w:r>
        <w:t xml:space="preserve">кнопки </w:t>
      </w:r>
      <w:r w:rsidRPr="00F9019E">
        <w:rPr>
          <w:rStyle w:val="goststreammainexpressed0"/>
        </w:rPr>
        <w:t>[Настройки]</w:t>
      </w:r>
      <w:r w:rsidRPr="00F9019E">
        <w:t>.</w:t>
      </w:r>
    </w:p>
    <w:p w14:paraId="745AC844" w14:textId="15D81B70" w:rsidR="00222BA9" w:rsidRPr="00222BA9" w:rsidRDefault="00583E74" w:rsidP="006277DB">
      <w:pPr>
        <w:spacing w:line="276" w:lineRule="auto"/>
        <w:jc w:val="center"/>
      </w:pPr>
      <w:r w:rsidRPr="008F278D">
        <w:rPr>
          <w:noProof/>
          <w:lang w:eastAsia="ru-RU"/>
        </w:rPr>
        <w:lastRenderedPageBreak/>
        <w:drawing>
          <wp:inline distT="0" distB="0" distL="0" distR="0" wp14:anchorId="167307CD" wp14:editId="0B5FE292">
            <wp:extent cx="2548186" cy="5315944"/>
            <wp:effectExtent l="57150" t="76200" r="62230" b="7556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8186" cy="5315944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9C1CF50" w14:textId="3320F6A3" w:rsidR="007F3CBF" w:rsidRDefault="00146F38" w:rsidP="00146F38">
      <w:pPr>
        <w:pStyle w:val="a1"/>
        <w:ind w:firstLine="0"/>
      </w:pPr>
      <w:r w:rsidRPr="00146F38">
        <w:t>Боковая панель “Управление нагрузкой на группу”</w:t>
      </w:r>
    </w:p>
    <w:p w14:paraId="7B3B1E94" w14:textId="1EA74759" w:rsidR="00F056ED" w:rsidRPr="00E70173" w:rsidRDefault="00F056ED" w:rsidP="006277DB">
      <w:pPr>
        <w:pStyle w:val="goststreammain"/>
        <w:spacing w:line="276" w:lineRule="auto"/>
      </w:pPr>
      <w:r>
        <w:t xml:space="preserve">В </w:t>
      </w:r>
      <w:r w:rsidR="00146F38">
        <w:t>боковой панели</w:t>
      </w:r>
      <w:r>
        <w:t xml:space="preserve"> «Управление нагрузкой на </w:t>
      </w:r>
      <w:r w:rsidR="00146F38">
        <w:t>группу</w:t>
      </w:r>
      <w:r>
        <w:t xml:space="preserve">» есть возможность установить очередь обращений, ограничение очереди, а также настроить нагрузку на операторов данной </w:t>
      </w:r>
      <w:proofErr w:type="spellStart"/>
      <w:r>
        <w:t>скилл</w:t>
      </w:r>
      <w:proofErr w:type="spellEnd"/>
      <w:r>
        <w:t xml:space="preserve">-группы, установив максимальное количество поступающих обращений. После внесенных изменений нажать кнопку </w:t>
      </w:r>
      <w:r w:rsidRPr="00E70173">
        <w:rPr>
          <w:b/>
          <w:bCs/>
        </w:rPr>
        <w:t>[Сохранить]</w:t>
      </w:r>
      <w:r>
        <w:t>.</w:t>
      </w:r>
    </w:p>
    <w:p w14:paraId="261110E6" w14:textId="77777777" w:rsidR="00F056ED" w:rsidRPr="00E0260D" w:rsidRDefault="00F056ED" w:rsidP="006277DB">
      <w:pPr>
        <w:pStyle w:val="goststreammain"/>
        <w:spacing w:line="276" w:lineRule="auto"/>
        <w:ind w:firstLine="0"/>
      </w:pPr>
    </w:p>
    <w:p w14:paraId="77C20837" w14:textId="308E54BA" w:rsidR="00F9019E" w:rsidRDefault="00F9019E" w:rsidP="006277DB">
      <w:pPr>
        <w:pStyle w:val="gostheadernum3"/>
        <w:spacing w:line="276" w:lineRule="auto"/>
      </w:pPr>
      <w:bookmarkStart w:id="193" w:name="_Ref124802735"/>
      <w:bookmarkStart w:id="194" w:name="_Ref124802741"/>
      <w:bookmarkStart w:id="195" w:name="_Toc173165232"/>
      <w:r>
        <w:t>Нагрузка на сотрудника</w:t>
      </w:r>
      <w:bookmarkEnd w:id="193"/>
      <w:bookmarkEnd w:id="194"/>
      <w:bookmarkEnd w:id="195"/>
    </w:p>
    <w:p w14:paraId="69C21CD1" w14:textId="77777777" w:rsidR="007F3CBF" w:rsidRPr="00086039" w:rsidRDefault="00A55328" w:rsidP="006277DB">
      <w:pPr>
        <w:pStyle w:val="goststreammain"/>
        <w:spacing w:line="276" w:lineRule="auto"/>
      </w:pPr>
      <w:r>
        <w:t>Ч</w:t>
      </w:r>
      <w:r w:rsidRPr="00086039">
        <w:t>тобы</w:t>
      </w:r>
      <w:r>
        <w:t xml:space="preserve"> </w:t>
      </w:r>
      <w:r w:rsidR="00F9019E">
        <w:t>увидеть статистику по агентам</w:t>
      </w:r>
      <w:r>
        <w:t xml:space="preserve">, необходимо нажать на контейнер </w:t>
      </w:r>
      <w:proofErr w:type="spellStart"/>
      <w:r>
        <w:t>скилл</w:t>
      </w:r>
      <w:proofErr w:type="spellEnd"/>
      <w:r>
        <w:t>-группы</w:t>
      </w:r>
      <w:r w:rsidR="00F9019E">
        <w:t>.</w:t>
      </w:r>
    </w:p>
    <w:p w14:paraId="56D85B10" w14:textId="14FA45B6" w:rsidR="00F9019E" w:rsidRDefault="004D4E20" w:rsidP="006277DB">
      <w:pPr>
        <w:pStyle w:val="gostpicture"/>
        <w:spacing w:line="276" w:lineRule="auto"/>
      </w:pPr>
      <w:r>
        <w:rPr>
          <w:noProof/>
          <w:lang w:eastAsia="ru-RU"/>
        </w:rPr>
        <w:lastRenderedPageBreak/>
        <w:drawing>
          <wp:inline distT="0" distB="0" distL="0" distR="0" wp14:anchorId="6051233E" wp14:editId="03D89B4E">
            <wp:extent cx="2438740" cy="4124901"/>
            <wp:effectExtent l="57150" t="76200" r="57150" b="85725"/>
            <wp:docPr id="816" name="Рисунок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Untitled(42).pn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740" cy="41249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52A462F" w14:textId="77777777" w:rsidR="007F3CBF" w:rsidRPr="00086039" w:rsidRDefault="00F9019E" w:rsidP="003E0264">
      <w:pPr>
        <w:pStyle w:val="a1"/>
        <w:ind w:firstLine="0"/>
      </w:pPr>
      <w:r w:rsidRPr="00086039">
        <w:t>Мониторинг нагрузки</w:t>
      </w:r>
    </w:p>
    <w:p w14:paraId="01D35CF5" w14:textId="46E3970C" w:rsidR="007F3CBF" w:rsidRDefault="007F3CBF" w:rsidP="006277DB">
      <w:pPr>
        <w:pStyle w:val="goststreammain"/>
        <w:spacing w:line="276" w:lineRule="auto"/>
      </w:pPr>
      <w:r w:rsidRPr="00086039">
        <w:t>Сразу под именем агента указано кол</w:t>
      </w:r>
      <w:r w:rsidR="009C431D">
        <w:t>ичество</w:t>
      </w:r>
      <w:r w:rsidRPr="00086039">
        <w:t xml:space="preserve"> открытых обращений в выбранной </w:t>
      </w:r>
      <w:proofErr w:type="spellStart"/>
      <w:r w:rsidRPr="00086039">
        <w:t>скилл</w:t>
      </w:r>
      <w:proofErr w:type="spellEnd"/>
      <w:r w:rsidRPr="00086039">
        <w:t>-группе (</w:t>
      </w:r>
      <w:r w:rsidR="008F278D">
        <w:t>1</w:t>
      </w:r>
      <w:proofErr w:type="spellStart"/>
      <w:r w:rsidR="008F278D">
        <w:rPr>
          <w:lang w:val="en-US"/>
        </w:rPr>
        <w:t>Q</w:t>
      </w:r>
      <w:r w:rsidR="00A0672E">
        <w:rPr>
          <w:lang w:val="en-US"/>
        </w:rPr>
        <w:t>a</w:t>
      </w:r>
      <w:r w:rsidR="008F278D">
        <w:rPr>
          <w:lang w:val="en-US"/>
        </w:rPr>
        <w:t>test</w:t>
      </w:r>
      <w:proofErr w:type="spellEnd"/>
      <w:r w:rsidRPr="00086039">
        <w:t xml:space="preserve">). </w:t>
      </w:r>
      <w:r w:rsidR="00146F38">
        <w:t>Под полосой нагрузки</w:t>
      </w:r>
      <w:r w:rsidRPr="00086039">
        <w:t xml:space="preserve"> указано общее количество открытых обращений во всех </w:t>
      </w:r>
      <w:proofErr w:type="spellStart"/>
      <w:r w:rsidRPr="00086039">
        <w:t>скилл</w:t>
      </w:r>
      <w:proofErr w:type="spellEnd"/>
      <w:r w:rsidRPr="00086039">
        <w:t>-группах (1 обращение), в которых состоит Агент, а также ограничение на количество одновременно открытых обращений (1 обращение).</w:t>
      </w:r>
    </w:p>
    <w:p w14:paraId="7B9573F5" w14:textId="6279C028" w:rsidR="00A91DF5" w:rsidRDefault="00A91DF5" w:rsidP="006277DB">
      <w:pPr>
        <w:pStyle w:val="goststreammain"/>
        <w:spacing w:line="276" w:lineRule="auto"/>
      </w:pPr>
      <w:r w:rsidRPr="00A91DF5">
        <w:t xml:space="preserve">Сортировка </w:t>
      </w:r>
      <w:r>
        <w:t>агентов осуществляется в алфавитном порядке по блокам в порядке приоритета:</w:t>
      </w:r>
    </w:p>
    <w:p w14:paraId="675A972C" w14:textId="0C269F6E" w:rsidR="00A91DF5" w:rsidRDefault="00A91DF5" w:rsidP="00E85BFC">
      <w:pPr>
        <w:pStyle w:val="goststreammain"/>
        <w:numPr>
          <w:ilvl w:val="0"/>
          <w:numId w:val="37"/>
        </w:numPr>
        <w:spacing w:line="276" w:lineRule="auto"/>
        <w:ind w:hanging="720"/>
      </w:pPr>
      <w:r>
        <w:t>Агенты онлайн;</w:t>
      </w:r>
    </w:p>
    <w:p w14:paraId="196655D1" w14:textId="31145889" w:rsidR="00A91DF5" w:rsidRDefault="00A91DF5" w:rsidP="00E85BFC">
      <w:pPr>
        <w:pStyle w:val="goststreammain"/>
        <w:numPr>
          <w:ilvl w:val="0"/>
          <w:numId w:val="37"/>
        </w:numPr>
        <w:spacing w:line="276" w:lineRule="auto"/>
        <w:ind w:hanging="720"/>
      </w:pPr>
      <w:r>
        <w:t xml:space="preserve">Агенты </w:t>
      </w:r>
      <w:proofErr w:type="spellStart"/>
      <w:r>
        <w:t>оффлайн</w:t>
      </w:r>
      <w:proofErr w:type="spellEnd"/>
      <w:r>
        <w:t xml:space="preserve"> с назначенными обращениями;</w:t>
      </w:r>
    </w:p>
    <w:p w14:paraId="05F6FCCF" w14:textId="74CA7B80" w:rsidR="00A91DF5" w:rsidRDefault="00A91DF5" w:rsidP="00E85BFC">
      <w:pPr>
        <w:pStyle w:val="goststreammain"/>
        <w:numPr>
          <w:ilvl w:val="0"/>
          <w:numId w:val="37"/>
        </w:numPr>
        <w:spacing w:line="276" w:lineRule="auto"/>
        <w:ind w:hanging="720"/>
      </w:pPr>
      <w:r>
        <w:t xml:space="preserve">Агенты </w:t>
      </w:r>
      <w:proofErr w:type="spellStart"/>
      <w:r>
        <w:t>оффлайн</w:t>
      </w:r>
      <w:proofErr w:type="spellEnd"/>
      <w:r>
        <w:t xml:space="preserve"> без обращений;</w:t>
      </w:r>
    </w:p>
    <w:p w14:paraId="5E5448CD" w14:textId="19EA165F" w:rsidR="00A91DF5" w:rsidRDefault="00A91DF5" w:rsidP="00E85BFC">
      <w:pPr>
        <w:pStyle w:val="goststreammain"/>
        <w:numPr>
          <w:ilvl w:val="0"/>
          <w:numId w:val="37"/>
        </w:numPr>
        <w:spacing w:line="276" w:lineRule="auto"/>
        <w:ind w:hanging="720"/>
      </w:pPr>
      <w:r>
        <w:t>Агенты, вышедшие из системы.</w:t>
      </w:r>
    </w:p>
    <w:p w14:paraId="7F45DA68" w14:textId="5E002F93" w:rsidR="00A91DF5" w:rsidRDefault="004D4E20" w:rsidP="00952EC7">
      <w:pPr>
        <w:pStyle w:val="goststreammain"/>
        <w:spacing w:line="276" w:lineRule="auto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82E0181" wp14:editId="78547727">
            <wp:extent cx="2219208" cy="4579315"/>
            <wp:effectExtent l="57150" t="76200" r="48260" b="69215"/>
            <wp:docPr id="819" name="Рисунок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" name="Untitled(43).pn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1249" cy="46247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7671501" w14:textId="72BDE4C7" w:rsidR="00952EC7" w:rsidRDefault="00952EC7" w:rsidP="00952EC7">
      <w:pPr>
        <w:pStyle w:val="a1"/>
      </w:pPr>
      <w:r>
        <w:t>Порядок сортировки агентов в окне мониторинга нагрузки.</w:t>
      </w:r>
    </w:p>
    <w:p w14:paraId="24A1DB5A" w14:textId="22211835" w:rsidR="00F9019E" w:rsidRDefault="00A91DF5" w:rsidP="006277DB">
      <w:pPr>
        <w:pStyle w:val="goststreammain"/>
        <w:spacing w:line="276" w:lineRule="auto"/>
      </w:pPr>
      <w:r>
        <w:t>Ч</w:t>
      </w:r>
      <w:r w:rsidRPr="00086039">
        <w:t>тобы приступить к упра</w:t>
      </w:r>
      <w:r>
        <w:t>влению нагрузкой на сотрудника, н</w:t>
      </w:r>
      <w:r w:rsidR="00F9019E">
        <w:t>еобходимо нажать</w:t>
      </w:r>
      <w:r w:rsidR="007F3CBF" w:rsidRPr="00086039">
        <w:t xml:space="preserve"> на пиктограмму </w:t>
      </w:r>
      <w:r w:rsidR="00F9019E">
        <w:t xml:space="preserve">кнопки </w:t>
      </w:r>
      <w:r w:rsidR="00F9019E" w:rsidRPr="00F9019E">
        <w:rPr>
          <w:rStyle w:val="goststreammainexpressed0"/>
        </w:rPr>
        <w:t>[Настройки]</w:t>
      </w:r>
      <w:r w:rsidRPr="00A91DF5">
        <w:rPr>
          <w:noProof/>
          <w:lang w:eastAsia="ru-RU"/>
        </w:rPr>
        <w:t xml:space="preserve"> </w:t>
      </w:r>
      <w:r w:rsidR="00146F38" w:rsidRPr="00146F38">
        <w:rPr>
          <w:rStyle w:val="goststreammainexpressed0"/>
          <w:noProof/>
          <w:lang w:eastAsia="ru-RU"/>
        </w:rPr>
        <w:drawing>
          <wp:inline distT="0" distB="0" distL="0" distR="0" wp14:anchorId="2D0A4875" wp14:editId="15D50C11">
            <wp:extent cx="222608" cy="215187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246243" cy="238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="007F3CBF" w:rsidRPr="00086039">
        <w:t>.</w:t>
      </w:r>
    </w:p>
    <w:p w14:paraId="7068D5F3" w14:textId="57AEB309" w:rsidR="00222BA9" w:rsidRPr="00222BA9" w:rsidRDefault="003874C5" w:rsidP="006277DB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64174B1E" wp14:editId="4635FBF9">
            <wp:extent cx="2304741" cy="2750820"/>
            <wp:effectExtent l="57150" t="76200" r="57785" b="6858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image(22).pn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741" cy="2750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E4BC59" w14:textId="33FCAEDC" w:rsidR="007F3CBF" w:rsidRDefault="000F05AA" w:rsidP="003E0264">
      <w:pPr>
        <w:pStyle w:val="a1"/>
        <w:ind w:firstLine="0"/>
      </w:pPr>
      <w:r>
        <w:t>Боковая панель</w:t>
      </w:r>
      <w:r w:rsidR="00F9019E" w:rsidRPr="00086039">
        <w:t xml:space="preserve"> Управление нагрузкой на </w:t>
      </w:r>
      <w:r>
        <w:t>оператора</w:t>
      </w:r>
    </w:p>
    <w:p w14:paraId="621A598D" w14:textId="4C985792" w:rsidR="00925357" w:rsidRDefault="00925357" w:rsidP="006277DB">
      <w:pPr>
        <w:pStyle w:val="goststreammain"/>
        <w:spacing w:line="276" w:lineRule="auto"/>
      </w:pPr>
      <w:r>
        <w:lastRenderedPageBreak/>
        <w:t>В открывше</w:t>
      </w:r>
      <w:r w:rsidR="000F05AA">
        <w:t>й</w:t>
      </w:r>
      <w:r>
        <w:t xml:space="preserve">ся </w:t>
      </w:r>
      <w:r w:rsidR="000F05AA">
        <w:t>боковой панели</w:t>
      </w:r>
      <w:r>
        <w:t xml:space="preserve"> </w:t>
      </w:r>
      <w:r w:rsidR="00E70173">
        <w:t xml:space="preserve">пользователь с правами «Администратор» может управлять нагрузкой на отдельного сотрудника: устанавливать максимальное количество одновременно открытых обращений, устанавливать список </w:t>
      </w:r>
      <w:proofErr w:type="spellStart"/>
      <w:r w:rsidR="00E70173">
        <w:t>скилл</w:t>
      </w:r>
      <w:proofErr w:type="spellEnd"/>
      <w:r w:rsidR="00E70173">
        <w:t xml:space="preserve">-групп, к которым относится сотрудник. После внесенных изменений необходимо нажать кнопку </w:t>
      </w:r>
      <w:r w:rsidR="00E70173" w:rsidRPr="00E70173">
        <w:rPr>
          <w:b/>
          <w:bCs/>
        </w:rPr>
        <w:t>[Сохранить]</w:t>
      </w:r>
      <w:r w:rsidR="00E70173">
        <w:t>, в противном случае значения сбросятся.</w:t>
      </w:r>
    </w:p>
    <w:p w14:paraId="11138976" w14:textId="381CE9A4" w:rsidR="004D4E20" w:rsidRDefault="00DB2753" w:rsidP="009A2ABB">
      <w:pPr>
        <w:pStyle w:val="gostheadernum3"/>
        <w:spacing w:line="276" w:lineRule="auto"/>
        <w:ind w:left="2295"/>
      </w:pPr>
      <w:bookmarkStart w:id="196" w:name="_Ref166620699"/>
      <w:bookmarkStart w:id="197" w:name="_Ref158837896"/>
      <w:bookmarkStart w:id="198" w:name="_Ref158837902"/>
      <w:bookmarkStart w:id="199" w:name="_Toc173165233"/>
      <w:r>
        <w:t xml:space="preserve">Статусы агентов </w:t>
      </w:r>
      <w:proofErr w:type="spellStart"/>
      <w:r>
        <w:t>скилл</w:t>
      </w:r>
      <w:proofErr w:type="spellEnd"/>
      <w:r>
        <w:t>-группы</w:t>
      </w:r>
      <w:bookmarkEnd w:id="196"/>
      <w:bookmarkEnd w:id="199"/>
    </w:p>
    <w:p w14:paraId="46CC1DE2" w14:textId="6BC21A8F" w:rsidR="00DB2753" w:rsidRDefault="00DB2753" w:rsidP="00DB2753">
      <w:pPr>
        <w:pStyle w:val="goststreammain"/>
      </w:pPr>
      <w:r>
        <w:t xml:space="preserve">Чтобы увидеть в каком статусе находятся агенты, необходимо нажать на контейнер </w:t>
      </w:r>
      <w:proofErr w:type="spellStart"/>
      <w:r>
        <w:t>скилл</w:t>
      </w:r>
      <w:proofErr w:type="spellEnd"/>
      <w:r>
        <w:t>-группы. Под полем с поиском находится панель с фильтрами следующих статусов агентов: “Все”, “В сети”, “Не в сети”, “Не в системе”. По умолчанию выбран фильтр “Все”. Для отображения агентов в конкретном статусе необходимо выбрать нужный статус на панели с фильтрами.</w:t>
      </w:r>
    </w:p>
    <w:p w14:paraId="1081CCD3" w14:textId="14613730" w:rsidR="00DB2753" w:rsidRDefault="00DB2753" w:rsidP="00DB2753">
      <w:pPr>
        <w:pStyle w:val="goststreammain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08EF378" wp14:editId="4B744E4C">
            <wp:extent cx="2143424" cy="323895"/>
            <wp:effectExtent l="57150" t="76200" r="66675" b="76200"/>
            <wp:docPr id="820" name="Рисунок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Untitled(44).png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424" cy="3238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E9B6B47" w14:textId="59A74F59" w:rsidR="00DB2753" w:rsidRDefault="00DB2753" w:rsidP="00DB2753">
      <w:pPr>
        <w:pStyle w:val="affe"/>
      </w:pPr>
      <w:r>
        <w:t>Панель с фильтрами статусов</w:t>
      </w:r>
    </w:p>
    <w:p w14:paraId="0B6F7E94" w14:textId="013E439A" w:rsidR="00DB2753" w:rsidRDefault="00DB2753" w:rsidP="00DB2753">
      <w:pPr>
        <w:pStyle w:val="goststreammain"/>
      </w:pPr>
      <w:r>
        <w:t xml:space="preserve">В контейнере агента, под его фамилией отображается время нахождения в статусе “В сети” и “Не в сети”. Если агент находится в статусе “Не в сети” с выбранной причиной, то ее название отображается справа </w:t>
      </w:r>
      <w:proofErr w:type="gramStart"/>
      <w:r>
        <w:t>от время</w:t>
      </w:r>
      <w:proofErr w:type="gramEnd"/>
      <w:r>
        <w:t xml:space="preserve"> нахождения в статусе.</w:t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DB2753" w14:paraId="42480CAB" w14:textId="77777777" w:rsidTr="00C62141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608783FC" w14:textId="77777777" w:rsidR="00DB2753" w:rsidRPr="00F64160" w:rsidRDefault="00DB2753" w:rsidP="00C62141">
            <w:pPr>
              <w:pStyle w:val="gostinsertnotice"/>
              <w:spacing w:before="41" w:after="41" w:line="276" w:lineRule="auto"/>
            </w:pPr>
            <w:r>
              <w:t>Важно</w:t>
            </w:r>
          </w:p>
        </w:tc>
        <w:tc>
          <w:tcPr>
            <w:tcW w:w="3846" w:type="pct"/>
            <w:shd w:val="clear" w:color="auto" w:fill="BDD6EE" w:themeFill="accent1" w:themeFillTint="66"/>
            <w:vAlign w:val="center"/>
          </w:tcPr>
          <w:p w14:paraId="41645CC7" w14:textId="0A0D9B10" w:rsidR="00DB2753" w:rsidRPr="00EE3565" w:rsidRDefault="00DB2753" w:rsidP="00C62141">
            <w:pPr>
              <w:pStyle w:val="gostinserttext"/>
              <w:spacing w:before="41" w:after="41" w:line="276" w:lineRule="auto"/>
            </w:pPr>
            <w:r w:rsidRPr="00DB2753">
              <w:t>У агентов, находящихся в статусе “Не в системе</w:t>
            </w:r>
            <w:proofErr w:type="gramStart"/>
            <w:r w:rsidRPr="00DB2753">
              <w:t>”,  время</w:t>
            </w:r>
            <w:proofErr w:type="gramEnd"/>
            <w:r w:rsidRPr="00DB2753">
              <w:t xml:space="preserve"> нахождения в статусе не отображается.</w:t>
            </w:r>
          </w:p>
        </w:tc>
      </w:tr>
    </w:tbl>
    <w:p w14:paraId="4F57A9F0" w14:textId="12859318" w:rsidR="00DB2753" w:rsidRDefault="00F22D42" w:rsidP="00DB2753">
      <w:pPr>
        <w:pStyle w:val="goststreammain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968C029" wp14:editId="1CAB3093">
            <wp:extent cx="2276824" cy="5493715"/>
            <wp:effectExtent l="57150" t="76200" r="66675" b="69215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Untitled(16).pn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1290" cy="5528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11F4289" w14:textId="628C1A45" w:rsidR="00DB2753" w:rsidRDefault="00DB2753" w:rsidP="00DB2753">
      <w:pPr>
        <w:pStyle w:val="affe"/>
      </w:pPr>
      <w:r>
        <w:rPr>
          <w:rStyle w:val="notion-enable-hover"/>
        </w:rPr>
        <w:t>Отображение статусов агентов в группе</w:t>
      </w:r>
    </w:p>
    <w:p w14:paraId="42D20BC5" w14:textId="0C26164D" w:rsidR="00DB2753" w:rsidRDefault="00DB2753" w:rsidP="00DB2753">
      <w:pPr>
        <w:pStyle w:val="goststreammain"/>
      </w:pPr>
      <w:r>
        <w:t>Для пользователей с настроенным доступом к редактированию статусов сотрудников в роли есть возможность изменить статус агента через мониторинг нагрузки. Для этого необходимо установить курсор на контейнер с агентом и нажать на иконку</w:t>
      </w:r>
      <w:r w:rsidR="00B92A33">
        <w:t xml:space="preserve"> </w:t>
      </w:r>
      <w:r w:rsidR="00B92A33">
        <w:rPr>
          <w:noProof/>
          <w:lang w:eastAsia="ru-RU"/>
        </w:rPr>
        <w:drawing>
          <wp:inline distT="0" distB="0" distL="0" distR="0" wp14:anchorId="72AF54FD" wp14:editId="61657428">
            <wp:extent cx="130664" cy="134033"/>
            <wp:effectExtent l="0" t="0" r="3175" b="0"/>
            <wp:docPr id="823" name="Рисунок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" name="Untitled(31).png"/>
                    <pic:cNvPicPr/>
                  </pic:nvPicPr>
                  <pic:blipFill rotWithShape="1"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24" t="21321" r="24667" b="14558"/>
                    <a:stretch/>
                  </pic:blipFill>
                  <pic:spPr bwMode="auto">
                    <a:xfrm>
                      <a:off x="0" y="0"/>
                      <a:ext cx="131006" cy="134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.</w:t>
      </w:r>
    </w:p>
    <w:p w14:paraId="0F1A5EEF" w14:textId="6B9EE997" w:rsidR="00DB2753" w:rsidRDefault="00B92A33" w:rsidP="00DB2753">
      <w:pPr>
        <w:pStyle w:val="goststreammain"/>
      </w:pPr>
      <w:r>
        <w:t xml:space="preserve">Если агент находится в статусе “Не в сети”, то откроется модальное окно “Изменение причины статуса «Не в сети»”, где необходимо выбрать причину смены статуса из раскрывающегося списка и нажать кнопку </w:t>
      </w:r>
      <w:r w:rsidRPr="00B92A33">
        <w:rPr>
          <w:b/>
        </w:rPr>
        <w:t>[Изменить]</w:t>
      </w:r>
      <w:r>
        <w:t>.</w:t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B92A33" w14:paraId="158279F5" w14:textId="77777777" w:rsidTr="00C62141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4ED8EDD8" w14:textId="77777777" w:rsidR="00B92A33" w:rsidRPr="00F64160" w:rsidRDefault="00B92A33" w:rsidP="00C62141">
            <w:pPr>
              <w:pStyle w:val="gostinsertnotice"/>
              <w:spacing w:before="41" w:after="41" w:line="276" w:lineRule="auto"/>
            </w:pPr>
            <w:r>
              <w:t>Важно</w:t>
            </w:r>
          </w:p>
        </w:tc>
        <w:tc>
          <w:tcPr>
            <w:tcW w:w="3846" w:type="pct"/>
            <w:shd w:val="clear" w:color="auto" w:fill="BDD6EE" w:themeFill="accent1" w:themeFillTint="66"/>
            <w:vAlign w:val="center"/>
          </w:tcPr>
          <w:p w14:paraId="73296131" w14:textId="4DEBDABD" w:rsidR="00B92A33" w:rsidRPr="00EE3565" w:rsidRDefault="00B92A33" w:rsidP="00F133E1">
            <w:pPr>
              <w:pStyle w:val="gostinserttext"/>
              <w:spacing w:before="41" w:after="41" w:line="276" w:lineRule="auto"/>
            </w:pPr>
            <w:r>
              <w:t>Время нахождения в статусе обнулится и будет отсчитываться заново при выборе новой причины смены статуса “Не в сети”.</w:t>
            </w:r>
            <w:r w:rsidR="00F133E1">
              <w:t xml:space="preserve"> </w:t>
            </w:r>
            <w:r>
              <w:t>Нельзя перевес</w:t>
            </w:r>
            <w:r w:rsidR="00F133E1">
              <w:t>т</w:t>
            </w:r>
            <w:r>
              <w:t>и агента из статуса “Не в сети” в статус “В сети” через меню м</w:t>
            </w:r>
            <w:r w:rsidR="00F133E1">
              <w:t>о</w:t>
            </w:r>
            <w:r>
              <w:t>ниторинга нагрузки.</w:t>
            </w:r>
          </w:p>
        </w:tc>
      </w:tr>
    </w:tbl>
    <w:p w14:paraId="337924E6" w14:textId="77777777" w:rsidR="00B92A33" w:rsidRDefault="00B92A33" w:rsidP="00B92A33">
      <w:pPr>
        <w:pStyle w:val="goststreammain"/>
        <w:ind w:firstLine="0"/>
        <w:jc w:val="center"/>
      </w:pPr>
    </w:p>
    <w:p w14:paraId="01B8AC8D" w14:textId="2222D41E" w:rsidR="00DB2753" w:rsidRDefault="00B92A33" w:rsidP="00B92A33">
      <w:pPr>
        <w:pStyle w:val="goststreammain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D304BE1" wp14:editId="2056875B">
            <wp:extent cx="3078552" cy="1615103"/>
            <wp:effectExtent l="0" t="0" r="7620" b="4445"/>
            <wp:docPr id="824" name="Рисунок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Untitled(47).png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7902" cy="1640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059C4" w14:textId="411D2B16" w:rsidR="00DB2753" w:rsidRDefault="00B92A33" w:rsidP="00B92A33">
      <w:pPr>
        <w:pStyle w:val="affe"/>
      </w:pPr>
      <w:r>
        <w:t>Модальное окно “Изменение причины статуса «Не в сети»”</w:t>
      </w:r>
    </w:p>
    <w:p w14:paraId="0240850F" w14:textId="3776EB98" w:rsidR="00DB2753" w:rsidRDefault="00F133E1" w:rsidP="00DB2753">
      <w:pPr>
        <w:pStyle w:val="goststreammain"/>
      </w:pPr>
      <w:r>
        <w:t xml:space="preserve">Если агент находится в статусе “В сети”, то откроется модальное окно “Выход из сети </w:t>
      </w:r>
      <w:proofErr w:type="spellStart"/>
      <w:r>
        <w:t>Омничата</w:t>
      </w:r>
      <w:proofErr w:type="spellEnd"/>
      <w:r>
        <w:t xml:space="preserve">”, где нужно указать необходимость передать все обращения (если есть) и выбрать причину смены статуса из раскрывающегося списка и нажать кнопку </w:t>
      </w:r>
      <w:r w:rsidRPr="00F133E1">
        <w:rPr>
          <w:b/>
        </w:rPr>
        <w:t>[Отключить]</w:t>
      </w:r>
      <w:r>
        <w:t>.</w:t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F133E1" w14:paraId="0818C2E0" w14:textId="77777777" w:rsidTr="00C62141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18CA5463" w14:textId="77777777" w:rsidR="00F133E1" w:rsidRPr="00F64160" w:rsidRDefault="00F133E1" w:rsidP="00C62141">
            <w:pPr>
              <w:pStyle w:val="gostinsertnotice"/>
              <w:spacing w:before="41" w:after="41" w:line="276" w:lineRule="auto"/>
            </w:pPr>
            <w:r>
              <w:t>Важно</w:t>
            </w:r>
          </w:p>
        </w:tc>
        <w:tc>
          <w:tcPr>
            <w:tcW w:w="3846" w:type="pct"/>
            <w:shd w:val="clear" w:color="auto" w:fill="BDD6EE" w:themeFill="accent1" w:themeFillTint="66"/>
            <w:vAlign w:val="center"/>
          </w:tcPr>
          <w:p w14:paraId="107C3563" w14:textId="78201CC6" w:rsidR="00F133E1" w:rsidRPr="00EE3565" w:rsidRDefault="00F133E1" w:rsidP="00B17401">
            <w:pPr>
              <w:pStyle w:val="gostinserttext"/>
              <w:spacing w:before="41" w:after="41" w:line="276" w:lineRule="auto"/>
            </w:pPr>
            <w:r>
              <w:t xml:space="preserve">Если у агента есть открытые обращения, то в модальном окне “Выход из сети </w:t>
            </w:r>
            <w:proofErr w:type="spellStart"/>
            <w:r>
              <w:t>Омничата</w:t>
            </w:r>
            <w:proofErr w:type="spellEnd"/>
            <w:r>
              <w:t>” переключатель “Передать все обращения” по умолчанию находится в активном положении. Нельзя перевести агента обратно из статуса “Не в сети” в статус “В сети” через меню мониторинга нагрузки.</w:t>
            </w:r>
          </w:p>
        </w:tc>
      </w:tr>
    </w:tbl>
    <w:p w14:paraId="6838F99D" w14:textId="77777777" w:rsidR="00F133E1" w:rsidRDefault="00F133E1" w:rsidP="00DB2753">
      <w:pPr>
        <w:pStyle w:val="goststreammain"/>
      </w:pPr>
    </w:p>
    <w:p w14:paraId="6CCCDC3E" w14:textId="4A6C6DDB" w:rsidR="00F133E1" w:rsidRDefault="00F133E1" w:rsidP="00F133E1">
      <w:pPr>
        <w:pStyle w:val="goststreammain"/>
        <w:ind w:firstLine="0"/>
      </w:pPr>
      <w:r>
        <w:rPr>
          <w:noProof/>
          <w:lang w:eastAsia="ru-RU"/>
        </w:rPr>
        <w:drawing>
          <wp:inline distT="0" distB="0" distL="0" distR="0" wp14:anchorId="3CBF4DC4" wp14:editId="381311E6">
            <wp:extent cx="6480175" cy="2348865"/>
            <wp:effectExtent l="0" t="0" r="0" b="0"/>
            <wp:docPr id="825" name="Рисунок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" name="Untitled(48).pn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34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A190F" w14:textId="7C8E38CE" w:rsidR="00F133E1" w:rsidRDefault="00F133E1" w:rsidP="00F133E1">
      <w:pPr>
        <w:pStyle w:val="affe"/>
      </w:pPr>
      <w:r>
        <w:t>Модальное окно “Выход из сети Омничата”</w:t>
      </w:r>
    </w:p>
    <w:p w14:paraId="39A402F0" w14:textId="522F18FA" w:rsidR="009A2ABB" w:rsidRDefault="009A2ABB" w:rsidP="009A2ABB">
      <w:pPr>
        <w:pStyle w:val="gostheadernum3"/>
        <w:spacing w:line="276" w:lineRule="auto"/>
        <w:ind w:left="2295"/>
      </w:pPr>
      <w:bookmarkStart w:id="200" w:name="_Ref166623273"/>
      <w:bookmarkStart w:id="201" w:name="_Ref166623277"/>
      <w:bookmarkStart w:id="202" w:name="_Toc173165234"/>
      <w:r>
        <w:t xml:space="preserve">Множественный выбор </w:t>
      </w:r>
      <w:proofErr w:type="spellStart"/>
      <w:r>
        <w:t>скилл</w:t>
      </w:r>
      <w:proofErr w:type="spellEnd"/>
      <w:r>
        <w:t>-групп, сотрудников, фильтрация групп.</w:t>
      </w:r>
      <w:bookmarkEnd w:id="197"/>
      <w:bookmarkEnd w:id="198"/>
      <w:bookmarkEnd w:id="200"/>
      <w:bookmarkEnd w:id="201"/>
      <w:bookmarkEnd w:id="202"/>
    </w:p>
    <w:p w14:paraId="7109787C" w14:textId="2F2209DD" w:rsidR="003C74C2" w:rsidRDefault="009A2ABB" w:rsidP="009A2ABB">
      <w:pPr>
        <w:pStyle w:val="goststreammain"/>
      </w:pPr>
      <w:r>
        <w:t>В разделе “</w:t>
      </w:r>
      <w:proofErr w:type="spellStart"/>
      <w:r>
        <w:t>Дашборд</w:t>
      </w:r>
      <w:proofErr w:type="spellEnd"/>
      <w:r>
        <w:t xml:space="preserve">” в блоке “Мониторинг нагрузки” имеется возможность выбирать несколько </w:t>
      </w:r>
      <w:proofErr w:type="spellStart"/>
      <w:r>
        <w:t>скилл</w:t>
      </w:r>
      <w:proofErr w:type="spellEnd"/>
      <w:r>
        <w:t>-групп и агентов</w:t>
      </w:r>
      <w:r w:rsidRPr="009A2ABB">
        <w:t xml:space="preserve"> </w:t>
      </w:r>
      <w:r>
        <w:t xml:space="preserve">для фильтрации обращений. По умолчанию </w:t>
      </w:r>
      <w:r w:rsidR="00D47610">
        <w:t>выбраны все группы и в счетчике отобража</w:t>
      </w:r>
      <w:r w:rsidR="00647EA8">
        <w:t>е</w:t>
      </w:r>
      <w:r w:rsidR="00D47610">
        <w:t>тся значение «Все»</w:t>
      </w:r>
      <w:r>
        <w:t xml:space="preserve">, чек-боксы у </w:t>
      </w:r>
      <w:proofErr w:type="spellStart"/>
      <w:r>
        <w:t>скилл</w:t>
      </w:r>
      <w:proofErr w:type="spellEnd"/>
      <w:r>
        <w:t xml:space="preserve">-групп по умолчанию не выбраны. Такой выбор означает, что фильтрация обращений производится по всем </w:t>
      </w:r>
      <w:proofErr w:type="spellStart"/>
      <w:r>
        <w:t>скилл</w:t>
      </w:r>
      <w:proofErr w:type="spellEnd"/>
      <w:r>
        <w:t xml:space="preserve">-группам списка. Для выбора конкретных групп для фильтрации необходимо нажать на чек-бокс у </w:t>
      </w:r>
      <w:proofErr w:type="spellStart"/>
      <w:r>
        <w:t>скилл</w:t>
      </w:r>
      <w:proofErr w:type="spellEnd"/>
      <w:r>
        <w:t>-групп.</w:t>
      </w:r>
      <w:r w:rsidR="003C74C2">
        <w:t xml:space="preserve"> </w:t>
      </w:r>
    </w:p>
    <w:p w14:paraId="6798B154" w14:textId="748E08DD" w:rsidR="003C74C2" w:rsidRDefault="003C74C2" w:rsidP="009A2ABB">
      <w:pPr>
        <w:pStyle w:val="goststreammain"/>
      </w:pPr>
      <w:r>
        <w:t xml:space="preserve">В мониторинге нагрузки доступен поиск по </w:t>
      </w:r>
      <w:proofErr w:type="spellStart"/>
      <w:r>
        <w:t>скилл</w:t>
      </w:r>
      <w:proofErr w:type="spellEnd"/>
      <w:r>
        <w:t>-группам. Для поиска установить курсор в поле ввода и ввести часть названия.</w:t>
      </w:r>
    </w:p>
    <w:p w14:paraId="6DBE74BF" w14:textId="77777777" w:rsidR="00647EA8" w:rsidRDefault="00647EA8" w:rsidP="003C74C2">
      <w:pPr>
        <w:pStyle w:val="goststreammain"/>
        <w:ind w:firstLine="0"/>
        <w:jc w:val="center"/>
        <w:rPr>
          <w:noProof/>
          <w:lang w:eastAsia="ru-RU"/>
        </w:rPr>
      </w:pPr>
    </w:p>
    <w:p w14:paraId="75666718" w14:textId="0FCCBC7C" w:rsidR="003C74C2" w:rsidRDefault="00647EA8" w:rsidP="003C74C2">
      <w:pPr>
        <w:pStyle w:val="goststreammain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6787EF" wp14:editId="77DB1CB0">
            <wp:extent cx="2217201" cy="1653235"/>
            <wp:effectExtent l="57150" t="76200" r="50165" b="80645"/>
            <wp:docPr id="719" name="Рисунок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Untitled(17).png"/>
                    <pic:cNvPicPr/>
                  </pic:nvPicPr>
                  <pic:blipFill rotWithShape="1"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74" b="7734"/>
                    <a:stretch/>
                  </pic:blipFill>
                  <pic:spPr bwMode="auto">
                    <a:xfrm>
                      <a:off x="0" y="0"/>
                      <a:ext cx="2249745" cy="16775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3874F7" w14:textId="3CDE00B7" w:rsidR="003C74C2" w:rsidRDefault="003C74C2" w:rsidP="003C74C2">
      <w:pPr>
        <w:pStyle w:val="affe"/>
      </w:pPr>
      <w:r w:rsidRPr="003C74C2">
        <w:t>Поиск по скилл-группам в мониторинге нагрузки.</w:t>
      </w:r>
    </w:p>
    <w:p w14:paraId="4E82E23F" w14:textId="774CFEE5" w:rsidR="00FA56C4" w:rsidRDefault="009A2ABB" w:rsidP="009A2ABB">
      <w:pPr>
        <w:pStyle w:val="goststreammain"/>
      </w:pPr>
      <w:r>
        <w:t xml:space="preserve">После выбора произойдет фильтрация обращений по выбранным </w:t>
      </w:r>
      <w:proofErr w:type="spellStart"/>
      <w:r>
        <w:t>скилл</w:t>
      </w:r>
      <w:proofErr w:type="spellEnd"/>
      <w:r>
        <w:t xml:space="preserve">-группам, </w:t>
      </w:r>
      <w:r w:rsidR="00647EA8">
        <w:t xml:space="preserve">в «Выбрано» будет отображаться количество </w:t>
      </w:r>
      <w:proofErr w:type="spellStart"/>
      <w:r w:rsidR="00647EA8">
        <w:t>скилл</w:t>
      </w:r>
      <w:proofErr w:type="spellEnd"/>
      <w:r w:rsidR="00647EA8">
        <w:t>-групп</w:t>
      </w:r>
      <w:r>
        <w:t xml:space="preserve">. Для фильтрации обращений по одной </w:t>
      </w:r>
      <w:proofErr w:type="spellStart"/>
      <w:r>
        <w:t>скилл</w:t>
      </w:r>
      <w:proofErr w:type="spellEnd"/>
      <w:r>
        <w:t xml:space="preserve">-группе необходимо нажать на ее карточку. Для фильтрации обращений по нескольким агентам в </w:t>
      </w:r>
      <w:proofErr w:type="spellStart"/>
      <w:r>
        <w:t>скилл</w:t>
      </w:r>
      <w:proofErr w:type="spellEnd"/>
      <w:r>
        <w:t xml:space="preserve">-группе, необходимо выбрать агентов нажав на </w:t>
      </w:r>
      <w:proofErr w:type="spellStart"/>
      <w:r>
        <w:t>чекбоксы</w:t>
      </w:r>
      <w:proofErr w:type="spellEnd"/>
      <w:r>
        <w:t xml:space="preserve"> у их имен.</w:t>
      </w:r>
    </w:p>
    <w:p w14:paraId="73DE0BA7" w14:textId="32E4DB78" w:rsidR="009A2ABB" w:rsidRDefault="00FA56C4" w:rsidP="009A2ABB">
      <w:pPr>
        <w:pStyle w:val="goststreammain"/>
      </w:pPr>
      <w:r w:rsidRPr="00FA56C4">
        <w:t xml:space="preserve">Если не выбрана ни одна из </w:t>
      </w:r>
      <w:proofErr w:type="spellStart"/>
      <w:r w:rsidRPr="00FA56C4">
        <w:t>скилл</w:t>
      </w:r>
      <w:proofErr w:type="spellEnd"/>
      <w:r w:rsidRPr="00FA56C4">
        <w:t xml:space="preserve">-групп списка, то </w:t>
      </w:r>
      <w:r w:rsidR="00647EA8">
        <w:t xml:space="preserve">кнопка </w:t>
      </w:r>
      <w:r w:rsidR="00647EA8" w:rsidRPr="00647EA8">
        <w:t>[Сбр</w:t>
      </w:r>
      <w:r w:rsidR="00647EA8">
        <w:t>осить</w:t>
      </w:r>
      <w:r w:rsidR="00647EA8" w:rsidRPr="00647EA8">
        <w:t>]</w:t>
      </w:r>
      <w:r w:rsidR="00647EA8">
        <w:t xml:space="preserve"> будет неактивна</w:t>
      </w:r>
      <w:r w:rsidRPr="00FA56C4">
        <w:t xml:space="preserve">. При наведении будет </w:t>
      </w:r>
      <w:proofErr w:type="spellStart"/>
      <w:r w:rsidRPr="00FA56C4">
        <w:t>тображаться</w:t>
      </w:r>
      <w:proofErr w:type="spellEnd"/>
      <w:r w:rsidRPr="00FA56C4">
        <w:t xml:space="preserve"> подсказка “Действие недоступно. Необходимо выбрать </w:t>
      </w:r>
      <w:proofErr w:type="spellStart"/>
      <w:r w:rsidRPr="00FA56C4">
        <w:t>скилл</w:t>
      </w:r>
      <w:proofErr w:type="spellEnd"/>
      <w:r w:rsidRPr="00FA56C4">
        <w:t>-группу в списке ниже.”</w:t>
      </w:r>
    </w:p>
    <w:p w14:paraId="268751F9" w14:textId="042BD194" w:rsidR="00FA56C4" w:rsidRDefault="00647EA8" w:rsidP="00FA56C4">
      <w:pPr>
        <w:pStyle w:val="goststreammain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013BD76" wp14:editId="42BA1F2C">
            <wp:extent cx="2383323" cy="824764"/>
            <wp:effectExtent l="0" t="0" r="0" b="0"/>
            <wp:docPr id="720" name="Рисунок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Untitled(18).png"/>
                    <pic:cNvPicPr/>
                  </pic:nvPicPr>
                  <pic:blipFill rotWithShape="1"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4" t="22642" r="5919"/>
                    <a:stretch/>
                  </pic:blipFill>
                  <pic:spPr bwMode="auto">
                    <a:xfrm>
                      <a:off x="0" y="0"/>
                      <a:ext cx="2385076" cy="825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0111F6" w14:textId="01CE3EB1" w:rsidR="00FA56C4" w:rsidRDefault="00647EA8" w:rsidP="00647EA8">
      <w:pPr>
        <w:pStyle w:val="a1"/>
      </w:pPr>
      <w:r w:rsidRPr="00647EA8">
        <w:t>Подсказка при наведении на неактивную кнопку [Сбросить] без выбранных скилл-групп</w:t>
      </w:r>
    </w:p>
    <w:p w14:paraId="7155E6E3" w14:textId="1BD5B0AB" w:rsidR="0010091E" w:rsidRPr="0010091E" w:rsidRDefault="0010091E" w:rsidP="0010091E">
      <w:pPr>
        <w:pStyle w:val="gostheadernum3"/>
        <w:spacing w:line="276" w:lineRule="auto"/>
        <w:ind w:left="2295"/>
      </w:pPr>
      <w:bookmarkStart w:id="203" w:name="_Toc173165235"/>
      <w:r w:rsidRPr="0010091E">
        <w:t>Дост</w:t>
      </w:r>
      <w:r>
        <w:t>уп при праве только на просмотр.</w:t>
      </w:r>
      <w:bookmarkEnd w:id="203"/>
    </w:p>
    <w:p w14:paraId="2D3221B7" w14:textId="76367801" w:rsidR="0010091E" w:rsidRDefault="0010091E" w:rsidP="009A2ABB">
      <w:pPr>
        <w:pStyle w:val="goststreammain"/>
      </w:pPr>
      <w:r>
        <w:t xml:space="preserve">Пользователь с правом на просмотр нагрузки на </w:t>
      </w:r>
      <w:proofErr w:type="spellStart"/>
      <w:r>
        <w:t>скилл</w:t>
      </w:r>
      <w:proofErr w:type="spellEnd"/>
      <w:r>
        <w:t>-группе и агенте имеет доступ к просмотру настроек, без права на редактирование, в виде отдельных боковых панелей.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32"/>
        <w:gridCol w:w="5073"/>
      </w:tblGrid>
      <w:tr w:rsidR="0010091E" w14:paraId="5DD94B5B" w14:textId="77777777" w:rsidTr="0010091E">
        <w:trPr>
          <w:trHeight w:val="4435"/>
        </w:trPr>
        <w:tc>
          <w:tcPr>
            <w:tcW w:w="4001" w:type="dxa"/>
          </w:tcPr>
          <w:p w14:paraId="7EABCC01" w14:textId="73005A6C" w:rsidR="0010091E" w:rsidRDefault="0010091E" w:rsidP="009A2ABB">
            <w:pPr>
              <w:pStyle w:val="goststreammain"/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6F99DA64" wp14:editId="1F268758">
                  <wp:extent cx="3076575" cy="2828925"/>
                  <wp:effectExtent l="57150" t="76200" r="66675" b="8572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Untitled(120).png"/>
                          <pic:cNvPicPr/>
                        </pic:nvPicPr>
                        <pic:blipFill rotWithShape="1"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5732"/>
                          <a:stretch/>
                        </pic:blipFill>
                        <pic:spPr bwMode="auto">
                          <a:xfrm>
                            <a:off x="0" y="0"/>
                            <a:ext cx="3083336" cy="2835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635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5" w:type="dxa"/>
          </w:tcPr>
          <w:p w14:paraId="1FBE2D37" w14:textId="45CA03D0" w:rsidR="0010091E" w:rsidRDefault="0010091E" w:rsidP="009A2ABB">
            <w:pPr>
              <w:pStyle w:val="goststreammain"/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7201258A" wp14:editId="20C6B806">
                  <wp:extent cx="3047954" cy="2819400"/>
                  <wp:effectExtent l="57150" t="76200" r="57785" b="7620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Untitled(121).png"/>
                          <pic:cNvPicPr/>
                        </pic:nvPicPr>
                        <pic:blipFill rotWithShape="1"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5784"/>
                          <a:stretch/>
                        </pic:blipFill>
                        <pic:spPr bwMode="auto">
                          <a:xfrm>
                            <a:off x="0" y="0"/>
                            <a:ext cx="3068728" cy="28386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635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AB9200" w14:textId="7CDE3343" w:rsidR="0010091E" w:rsidRPr="009A2ABB" w:rsidRDefault="0010091E" w:rsidP="0010091E">
      <w:pPr>
        <w:pStyle w:val="a1"/>
      </w:pPr>
      <w:r>
        <w:t>Просмотр настроек нагрузки, без права на редактирование</w:t>
      </w:r>
    </w:p>
    <w:p w14:paraId="27EA7168" w14:textId="3D8DFB0C" w:rsidR="007F3CBF" w:rsidRPr="00086039" w:rsidRDefault="007F3CBF" w:rsidP="006277DB">
      <w:pPr>
        <w:pStyle w:val="gostheadernum2"/>
        <w:spacing w:line="276" w:lineRule="auto"/>
      </w:pPr>
      <w:bookmarkStart w:id="204" w:name="_Toc20485798"/>
      <w:bookmarkStart w:id="205" w:name="_Toc31905510"/>
      <w:bookmarkStart w:id="206" w:name="_Ref84331950"/>
      <w:bookmarkStart w:id="207" w:name="_Ref84331957"/>
      <w:bookmarkStart w:id="208" w:name="_Toc173165236"/>
      <w:r w:rsidRPr="00086039">
        <w:lastRenderedPageBreak/>
        <w:t>Фильтрация статистики и списка обращений</w:t>
      </w:r>
      <w:bookmarkEnd w:id="204"/>
      <w:bookmarkEnd w:id="205"/>
      <w:bookmarkEnd w:id="206"/>
      <w:bookmarkEnd w:id="207"/>
      <w:bookmarkEnd w:id="208"/>
    </w:p>
    <w:p w14:paraId="680D7965" w14:textId="77777777" w:rsidR="007F3CBF" w:rsidRPr="00086039" w:rsidRDefault="007F3CBF" w:rsidP="006277DB">
      <w:pPr>
        <w:pStyle w:val="goststreammain"/>
        <w:spacing w:line="276" w:lineRule="auto"/>
      </w:pPr>
      <w:r w:rsidRPr="00086039">
        <w:t>Фильтрация статистики и списка обращений осуществляется в соответствии с выбранными основными, дополнительными и фильтрами по</w:t>
      </w:r>
      <w:r w:rsidR="00B66744">
        <w:t xml:space="preserve"> </w:t>
      </w:r>
      <w:r w:rsidR="0075625C">
        <w:t>номеру обращения и</w:t>
      </w:r>
      <w:r w:rsidRPr="00086039">
        <w:t xml:space="preserve"> времени.</w:t>
      </w:r>
    </w:p>
    <w:p w14:paraId="67F716FE" w14:textId="77777777" w:rsidR="007F3CBF" w:rsidRPr="00086039" w:rsidRDefault="007F3CBF" w:rsidP="006277DB">
      <w:pPr>
        <w:pStyle w:val="goststreammainbeforeList"/>
        <w:spacing w:line="276" w:lineRule="auto"/>
      </w:pPr>
      <w:r w:rsidRPr="00086039">
        <w:t>К основным фильтрам относятся:</w:t>
      </w:r>
    </w:p>
    <w:p w14:paraId="0D39FF6B" w14:textId="77777777" w:rsidR="007F3CBF" w:rsidRPr="00086039" w:rsidRDefault="00F9019E" w:rsidP="006277DB">
      <w:pPr>
        <w:pStyle w:val="goststreamlistmark1"/>
        <w:spacing w:line="276" w:lineRule="auto"/>
      </w:pPr>
      <w:proofErr w:type="spellStart"/>
      <w:r w:rsidRPr="00086039">
        <w:t>Скилл</w:t>
      </w:r>
      <w:proofErr w:type="spellEnd"/>
      <w:r w:rsidR="007F3CBF" w:rsidRPr="00086039">
        <w:t>-группа</w:t>
      </w:r>
      <w:r>
        <w:t>;</w:t>
      </w:r>
    </w:p>
    <w:p w14:paraId="050869FE" w14:textId="77777777" w:rsidR="007F3CBF" w:rsidRPr="00086039" w:rsidRDefault="00F9019E" w:rsidP="006277DB">
      <w:pPr>
        <w:pStyle w:val="goststreamlistmark1"/>
        <w:spacing w:line="276" w:lineRule="auto"/>
      </w:pPr>
      <w:r w:rsidRPr="00086039">
        <w:t>Агент</w:t>
      </w:r>
      <w:r>
        <w:t>.</w:t>
      </w:r>
    </w:p>
    <w:p w14:paraId="2ED6D8A4" w14:textId="77777777" w:rsidR="007F3CBF" w:rsidRPr="00086039" w:rsidRDefault="00F9019E" w:rsidP="006277DB">
      <w:pPr>
        <w:pStyle w:val="goststreammain"/>
        <w:spacing w:line="276" w:lineRule="auto"/>
      </w:pPr>
      <w:r>
        <w:t>Необходимо нажать</w:t>
      </w:r>
      <w:r w:rsidR="007F3CBF" w:rsidRPr="00086039">
        <w:t xml:space="preserve"> на </w:t>
      </w:r>
      <w:r>
        <w:t xml:space="preserve">контейнер с названием </w:t>
      </w:r>
      <w:proofErr w:type="spellStart"/>
      <w:r>
        <w:t>скилл</w:t>
      </w:r>
      <w:proofErr w:type="spellEnd"/>
      <w:r>
        <w:t>-группы</w:t>
      </w:r>
      <w:r w:rsidR="007F3CBF" w:rsidRPr="00086039">
        <w:t>, чтобы вывести на экран статистику или список обращений, поступивших в нее.</w:t>
      </w:r>
    </w:p>
    <w:p w14:paraId="0341DB3B" w14:textId="35BA9FB4" w:rsidR="00F9019E" w:rsidRDefault="00E97766" w:rsidP="006277DB">
      <w:pPr>
        <w:pStyle w:val="gostpicture"/>
        <w:spacing w:line="276" w:lineRule="auto"/>
      </w:pPr>
      <w:r>
        <w:rPr>
          <w:noProof/>
          <w:lang w:eastAsia="ru-RU"/>
        </w:rPr>
        <w:drawing>
          <wp:inline distT="0" distB="0" distL="0" distR="0" wp14:anchorId="538D818C" wp14:editId="4BA4D153">
            <wp:extent cx="2391109" cy="838317"/>
            <wp:effectExtent l="57150" t="76200" r="66675" b="76200"/>
            <wp:docPr id="827" name="Рисунок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Untitled(50).png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1109" cy="8383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841D22" w14:textId="77777777" w:rsidR="007F3CBF" w:rsidRPr="00086039" w:rsidRDefault="00F9019E" w:rsidP="003E0264">
      <w:pPr>
        <w:pStyle w:val="a1"/>
        <w:ind w:firstLine="0"/>
      </w:pPr>
      <w:r w:rsidRPr="00086039">
        <w:t>Выбранная скилл-группа</w:t>
      </w:r>
    </w:p>
    <w:p w14:paraId="375E6BC2" w14:textId="77777777" w:rsidR="007F3CBF" w:rsidRPr="00086039" w:rsidRDefault="00F9019E" w:rsidP="006277DB">
      <w:pPr>
        <w:pStyle w:val="goststreammain"/>
        <w:spacing w:line="276" w:lineRule="auto"/>
      </w:pPr>
      <w:r>
        <w:t>Необходимо нажать</w:t>
      </w:r>
      <w:r w:rsidRPr="00086039">
        <w:t xml:space="preserve"> </w:t>
      </w:r>
      <w:r>
        <w:t>на контейнер с именем агента</w:t>
      </w:r>
      <w:r w:rsidR="007F3CBF" w:rsidRPr="00086039">
        <w:t>, чтобы вывести на экран статистику или список обращений, с которыми он работает/работал.</w:t>
      </w:r>
    </w:p>
    <w:p w14:paraId="3C58CA1E" w14:textId="10241DD7" w:rsidR="00EC0034" w:rsidRDefault="00E97766" w:rsidP="006277DB">
      <w:pPr>
        <w:pStyle w:val="gostpicture"/>
        <w:spacing w:line="276" w:lineRule="auto"/>
      </w:pPr>
      <w:r>
        <w:rPr>
          <w:noProof/>
          <w:lang w:eastAsia="ru-RU"/>
        </w:rPr>
        <w:drawing>
          <wp:inline distT="0" distB="0" distL="0" distR="0" wp14:anchorId="54998A3C" wp14:editId="7CF3D1BA">
            <wp:extent cx="2400635" cy="895475"/>
            <wp:effectExtent l="57150" t="76200" r="57150" b="76200"/>
            <wp:docPr id="828" name="Рисунок 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Untitled(51).png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635" cy="895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54EB62B" w14:textId="77777777" w:rsidR="007F3CBF" w:rsidRPr="007F3CBF" w:rsidRDefault="00EC0034" w:rsidP="003E0264">
      <w:pPr>
        <w:pStyle w:val="a1"/>
        <w:ind w:firstLine="0"/>
      </w:pPr>
      <w:r w:rsidRPr="00086039">
        <w:t>Выбранный агент</w:t>
      </w:r>
    </w:p>
    <w:p w14:paraId="27AF5E39" w14:textId="77777777" w:rsidR="0075625C" w:rsidRDefault="0075625C" w:rsidP="006277DB">
      <w:pPr>
        <w:pStyle w:val="gostheadernum3"/>
        <w:spacing w:line="276" w:lineRule="auto"/>
      </w:pPr>
      <w:bookmarkStart w:id="209" w:name="_Ref89774703"/>
      <w:bookmarkStart w:id="210" w:name="_Ref89774715"/>
      <w:bookmarkStart w:id="211" w:name="_Ref76050787"/>
      <w:bookmarkStart w:id="212" w:name="_Ref76050795"/>
      <w:bookmarkStart w:id="213" w:name="_Ref76050839"/>
      <w:bookmarkStart w:id="214" w:name="_Ref76050847"/>
      <w:bookmarkStart w:id="215" w:name="_Toc173165237"/>
      <w:r>
        <w:t>Фильтр «Обращение»</w:t>
      </w:r>
      <w:bookmarkEnd w:id="209"/>
      <w:bookmarkEnd w:id="210"/>
      <w:bookmarkEnd w:id="215"/>
    </w:p>
    <w:p w14:paraId="0DBE78F1" w14:textId="22F3E1FC" w:rsidR="00107B70" w:rsidRPr="00107B70" w:rsidRDefault="00107B70" w:rsidP="00107B70">
      <w:pPr>
        <w:pStyle w:val="goststreammain"/>
      </w:pPr>
      <w:r>
        <w:t xml:space="preserve">Данный фильтр представляет собой </w:t>
      </w:r>
      <w:r w:rsidRPr="00107B70">
        <w:t>поле ввода.  Необходимо</w:t>
      </w:r>
      <w:r>
        <w:t xml:space="preserve"> </w:t>
      </w:r>
      <w:r w:rsidRPr="00107B70">
        <w:t>установить</w:t>
      </w:r>
      <w:r>
        <w:t xml:space="preserve"> </w:t>
      </w:r>
      <w:r w:rsidRPr="00107B70">
        <w:t>курсор</w:t>
      </w:r>
      <w:r>
        <w:t xml:space="preserve"> </w:t>
      </w:r>
      <w:r w:rsidRPr="00107B70">
        <w:t>в</w:t>
      </w:r>
      <w:r>
        <w:t xml:space="preserve"> </w:t>
      </w:r>
      <w:r w:rsidRPr="00107B70">
        <w:t>поле</w:t>
      </w:r>
      <w:r>
        <w:t xml:space="preserve"> </w:t>
      </w:r>
      <w:r w:rsidRPr="00107B70">
        <w:t>ввода</w:t>
      </w:r>
      <w:r>
        <w:t xml:space="preserve">, </w:t>
      </w:r>
      <w:r w:rsidRPr="00107B70">
        <w:t>ввести</w:t>
      </w:r>
      <w:r>
        <w:t xml:space="preserve"> н</w:t>
      </w:r>
      <w:r w:rsidRPr="00107B70">
        <w:t>омер</w:t>
      </w:r>
      <w:r>
        <w:t xml:space="preserve"> </w:t>
      </w:r>
      <w:r w:rsidRPr="00107B70">
        <w:t>обращения</w:t>
      </w:r>
      <w:r>
        <w:t xml:space="preserve">, </w:t>
      </w:r>
      <w:r w:rsidR="001769DF">
        <w:t>после чего нажать</w:t>
      </w:r>
      <w:r>
        <w:t xml:space="preserve"> клавишу </w:t>
      </w:r>
      <w:r>
        <w:rPr>
          <w:lang w:val="en-US"/>
        </w:rPr>
        <w:t>Enter</w:t>
      </w:r>
      <w:r w:rsidRPr="00107B70">
        <w:t>.</w:t>
      </w:r>
    </w:p>
    <w:p w14:paraId="5F326CEC" w14:textId="77777777" w:rsidR="007A31F6" w:rsidRDefault="00107B70" w:rsidP="001769DF">
      <w:pPr>
        <w:pStyle w:val="goststreammain"/>
        <w:keepNext/>
        <w:ind w:firstLine="0"/>
        <w:jc w:val="center"/>
      </w:pPr>
      <w:r w:rsidRPr="00107B70">
        <w:rPr>
          <w:noProof/>
          <w:lang w:eastAsia="ru-RU"/>
        </w:rPr>
        <w:drawing>
          <wp:inline distT="0" distB="0" distL="0" distR="0" wp14:anchorId="07CA7822" wp14:editId="6A0784F8">
            <wp:extent cx="6507238" cy="396258"/>
            <wp:effectExtent l="57150" t="76200" r="65405" b="8001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7210" cy="413916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897C7E" w14:textId="46C965D6" w:rsidR="00A53578" w:rsidRPr="00FE54C2" w:rsidRDefault="007A31F6" w:rsidP="003E0264">
      <w:pPr>
        <w:pStyle w:val="a1"/>
        <w:ind w:firstLine="0"/>
      </w:pPr>
      <w:r w:rsidRPr="007A31F6">
        <w:t xml:space="preserve">Фильтр </w:t>
      </w:r>
      <w:r w:rsidR="00A0672E">
        <w:t>«</w:t>
      </w:r>
      <w:r w:rsidRPr="007A31F6">
        <w:t>Обращение</w:t>
      </w:r>
      <w:r w:rsidR="00A0672E">
        <w:t>»</w:t>
      </w:r>
    </w:p>
    <w:p w14:paraId="3179B0B0" w14:textId="3707B9DC" w:rsidR="007A31F6" w:rsidRDefault="00A53578" w:rsidP="007A31F6">
      <w:r>
        <w:tab/>
      </w:r>
      <w:r w:rsidR="007A31F6">
        <w:t xml:space="preserve">Если поле заполнено, но поиск не запущен соответствующей кнопкой либо клавишей </w:t>
      </w:r>
      <w:r w:rsidR="007A31F6">
        <w:rPr>
          <w:lang w:val="en-US"/>
        </w:rPr>
        <w:t>Enter</w:t>
      </w:r>
      <w:r w:rsidR="007A31F6">
        <w:t xml:space="preserve">, запрос не инициируется и </w:t>
      </w:r>
      <w:r w:rsidR="001769DF">
        <w:t>блок</w:t>
      </w:r>
      <w:r w:rsidR="007A31F6">
        <w:t xml:space="preserve"> с обращением не открывается.</w:t>
      </w:r>
    </w:p>
    <w:p w14:paraId="247C0B48" w14:textId="4A8136D9" w:rsidR="007A31F6" w:rsidRPr="001769DF" w:rsidRDefault="007A31F6" w:rsidP="007A31F6">
      <w:r>
        <w:tab/>
        <w:t xml:space="preserve">Чтобы очистить поле «Обращение», необходимо </w:t>
      </w:r>
      <w:r w:rsidR="001769DF">
        <w:t>за</w:t>
      </w:r>
      <w:r>
        <w:t xml:space="preserve">жать </w:t>
      </w:r>
      <w:r w:rsidR="001769DF">
        <w:t xml:space="preserve">клавишу </w:t>
      </w:r>
      <w:proofErr w:type="spellStart"/>
      <w:r w:rsidR="001769DF">
        <w:t>Bac</w:t>
      </w:r>
      <w:r w:rsidR="001769DF">
        <w:rPr>
          <w:lang w:val="en-US"/>
        </w:rPr>
        <w:t>kSpace</w:t>
      </w:r>
      <w:proofErr w:type="spellEnd"/>
      <w:r w:rsidR="001769DF" w:rsidRPr="001769DF">
        <w:t>.</w:t>
      </w:r>
    </w:p>
    <w:p w14:paraId="11EF01F7" w14:textId="41F0F570" w:rsidR="00FE54C2" w:rsidRDefault="00FE54C2" w:rsidP="00FE54C2">
      <w:r>
        <w:tab/>
      </w:r>
      <w:bookmarkStart w:id="216" w:name="_Hlk100674227"/>
      <w:r>
        <w:t>При вставке из буфера обмена в поле, системой автоматически удаляются пробелы</w:t>
      </w:r>
      <w:r w:rsidR="008F278D">
        <w:t>, б</w:t>
      </w:r>
      <w:r w:rsidR="001769DF">
        <w:t>уквы и знаки</w:t>
      </w:r>
      <w:r>
        <w:t xml:space="preserve">. </w:t>
      </w:r>
    </w:p>
    <w:p w14:paraId="384A4DD1" w14:textId="4C522F30" w:rsidR="007F3CBF" w:rsidRPr="00086039" w:rsidRDefault="007F3CBF" w:rsidP="006277DB">
      <w:pPr>
        <w:pStyle w:val="gostheadernum3"/>
        <w:spacing w:line="276" w:lineRule="auto"/>
      </w:pPr>
      <w:bookmarkStart w:id="217" w:name="_Toc173165238"/>
      <w:bookmarkEnd w:id="216"/>
      <w:r w:rsidRPr="00086039">
        <w:t>Выбор периода времени</w:t>
      </w:r>
      <w:bookmarkEnd w:id="211"/>
      <w:bookmarkEnd w:id="212"/>
      <w:bookmarkEnd w:id="213"/>
      <w:bookmarkEnd w:id="214"/>
      <w:bookmarkEnd w:id="217"/>
    </w:p>
    <w:p w14:paraId="15981808" w14:textId="77777777" w:rsidR="007F3CBF" w:rsidRPr="00086039" w:rsidRDefault="00EC0034" w:rsidP="006277DB">
      <w:pPr>
        <w:pStyle w:val="goststreammain"/>
        <w:spacing w:line="276" w:lineRule="auto"/>
      </w:pPr>
      <w:r>
        <w:t>Необходимо нажать</w:t>
      </w:r>
      <w:r w:rsidRPr="00086039">
        <w:t xml:space="preserve"> </w:t>
      </w:r>
      <w:r w:rsidR="007F3CBF" w:rsidRPr="00086039">
        <w:t xml:space="preserve">на кнопку </w:t>
      </w:r>
      <w:r w:rsidRPr="00EC0034">
        <w:rPr>
          <w:rStyle w:val="goststreammainexpressed0"/>
        </w:rPr>
        <w:t>[</w:t>
      </w:r>
      <w:r w:rsidR="007F3CBF" w:rsidRPr="00EC0034">
        <w:rPr>
          <w:rStyle w:val="goststreammainexpressed0"/>
        </w:rPr>
        <w:t>СЕГОДНЯ</w:t>
      </w:r>
      <w:r w:rsidRPr="00EC0034">
        <w:rPr>
          <w:rStyle w:val="goststreammainexpressed0"/>
        </w:rPr>
        <w:t>]</w:t>
      </w:r>
      <w:r w:rsidR="007F3CBF" w:rsidRPr="00086039">
        <w:t xml:space="preserve">, </w:t>
      </w:r>
      <w:r w:rsidRPr="00EC0034">
        <w:rPr>
          <w:rStyle w:val="goststreammainexpressed0"/>
        </w:rPr>
        <w:t>[</w:t>
      </w:r>
      <w:r w:rsidR="007F3CBF" w:rsidRPr="00EC0034">
        <w:rPr>
          <w:rStyle w:val="goststreammainexpressed0"/>
        </w:rPr>
        <w:t>ВЧЕРА</w:t>
      </w:r>
      <w:r w:rsidRPr="00EC0034">
        <w:rPr>
          <w:rStyle w:val="goststreammainexpressed0"/>
        </w:rPr>
        <w:t>]</w:t>
      </w:r>
      <w:r w:rsidR="007F3CBF" w:rsidRPr="00086039">
        <w:t xml:space="preserve">, </w:t>
      </w:r>
      <w:r w:rsidRPr="00EC0034">
        <w:rPr>
          <w:rStyle w:val="goststreammainexpressed0"/>
        </w:rPr>
        <w:t>[</w:t>
      </w:r>
      <w:r w:rsidR="007F3CBF" w:rsidRPr="00EC0034">
        <w:rPr>
          <w:rStyle w:val="goststreammainexpressed0"/>
        </w:rPr>
        <w:t>НЕДЕЛЯ</w:t>
      </w:r>
      <w:r w:rsidRPr="00EC0034">
        <w:rPr>
          <w:rStyle w:val="goststreammainexpressed0"/>
        </w:rPr>
        <w:t>]</w:t>
      </w:r>
      <w:r w:rsidR="007F3CBF" w:rsidRPr="00086039">
        <w:t>,</w:t>
      </w:r>
      <w:r>
        <w:t xml:space="preserve"> </w:t>
      </w:r>
      <w:r w:rsidRPr="00EC0034">
        <w:rPr>
          <w:rStyle w:val="goststreammainexpressed0"/>
        </w:rPr>
        <w:t>[МЕСЯЦ]</w:t>
      </w:r>
      <w:r w:rsidR="00E914E0">
        <w:t xml:space="preserve">, </w:t>
      </w:r>
      <w:r w:rsidR="007F3CBF" w:rsidRPr="00086039">
        <w:t>чтобы увидеть статистику з</w:t>
      </w:r>
      <w:r>
        <w:t>а соответствующий период времени</w:t>
      </w:r>
      <w:r w:rsidR="007F3CBF" w:rsidRPr="00086039">
        <w:t xml:space="preserve">. При необходимости задать произвольный интервал, </w:t>
      </w:r>
      <w:r>
        <w:t>необходимо воспользоваться календарем</w:t>
      </w:r>
      <w:r w:rsidR="007F3CBF" w:rsidRPr="00086039">
        <w:t>.</w:t>
      </w:r>
    </w:p>
    <w:p w14:paraId="06DE9ADD" w14:textId="77777777" w:rsidR="00EC0034" w:rsidRDefault="005840E0" w:rsidP="006277DB">
      <w:pPr>
        <w:pStyle w:val="gostpicture"/>
        <w:spacing w:line="276" w:lineRule="auto"/>
      </w:pPr>
      <w:r>
        <w:rPr>
          <w:noProof/>
          <w:lang w:eastAsia="ru-RU"/>
        </w:rPr>
        <w:lastRenderedPageBreak/>
        <w:drawing>
          <wp:inline distT="0" distB="0" distL="0" distR="0" wp14:anchorId="71E70734" wp14:editId="09D71061">
            <wp:extent cx="3890993" cy="950798"/>
            <wp:effectExtent l="57150" t="76200" r="52705" b="7810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71"/>
                    <pic:cNvPicPr/>
                  </pic:nvPicPr>
                  <pic:blipFill rotWithShape="1"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3" t="5888" r="1876" b="9069"/>
                    <a:stretch/>
                  </pic:blipFill>
                  <pic:spPr bwMode="auto">
                    <a:xfrm>
                      <a:off x="0" y="0"/>
                      <a:ext cx="3893129" cy="951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E7CD5B" w14:textId="77777777" w:rsidR="007F3CBF" w:rsidRPr="00086039" w:rsidRDefault="00EC0034" w:rsidP="003E0264">
      <w:pPr>
        <w:pStyle w:val="a1"/>
        <w:ind w:firstLine="0"/>
      </w:pPr>
      <w:r w:rsidRPr="00086039">
        <w:t>Основные фильтры для формирования статистики</w:t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EC0034" w14:paraId="43858070" w14:textId="77777777" w:rsidTr="00B51EDF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6BBDD0F5" w14:textId="77777777" w:rsidR="00EC0034" w:rsidRPr="00EC0034" w:rsidRDefault="00EC0034" w:rsidP="006277DB">
            <w:pPr>
              <w:pStyle w:val="gostinsertnotice"/>
              <w:spacing w:before="41" w:after="41" w:line="276" w:lineRule="auto"/>
            </w:pPr>
            <w:r w:rsidRPr="00EC0034">
              <w:t>Внимание</w:t>
            </w:r>
          </w:p>
        </w:tc>
        <w:tc>
          <w:tcPr>
            <w:tcW w:w="3846" w:type="pct"/>
            <w:shd w:val="clear" w:color="auto" w:fill="BDD6EE" w:themeFill="accent1" w:themeFillTint="66"/>
          </w:tcPr>
          <w:p w14:paraId="6C0629FB" w14:textId="77777777" w:rsidR="00EC0034" w:rsidRPr="00EE3565" w:rsidRDefault="00EC0034" w:rsidP="006277DB">
            <w:pPr>
              <w:pStyle w:val="gostinserttext"/>
              <w:spacing w:before="41" w:after="41" w:line="276" w:lineRule="auto"/>
            </w:pPr>
            <w:r w:rsidRPr="00086039">
              <w:t>Даты в календарь подставляются автоматически, в зависимости от выбранного фильтра. При выборе фильтра неделя, месяц, дата конца периода</w:t>
            </w:r>
            <w:r w:rsidR="00782F26">
              <w:t xml:space="preserve"> — </w:t>
            </w:r>
            <w:r w:rsidRPr="00086039">
              <w:t>это текущие сутки</w:t>
            </w:r>
            <w:r>
              <w:t>.</w:t>
            </w:r>
          </w:p>
        </w:tc>
      </w:tr>
    </w:tbl>
    <w:p w14:paraId="739D2512" w14:textId="77777777" w:rsidR="007F3CBF" w:rsidRDefault="007F3CBF" w:rsidP="006277DB">
      <w:pPr>
        <w:pStyle w:val="goststreammainafterTable"/>
        <w:spacing w:line="276" w:lineRule="auto"/>
      </w:pPr>
      <w:r w:rsidRPr="00086039">
        <w:t>По умолчанию, статистика выводится за текущие сутки.</w:t>
      </w:r>
    </w:p>
    <w:p w14:paraId="6EA42251" w14:textId="77777777" w:rsidR="005840E0" w:rsidRDefault="005840E0" w:rsidP="006277DB">
      <w:pPr>
        <w:pStyle w:val="goststreammain"/>
        <w:spacing w:line="276" w:lineRule="auto"/>
      </w:pPr>
      <w:r>
        <w:t>Для выбора точного интервала времени необходимо задать его через календарь.</w:t>
      </w:r>
    </w:p>
    <w:p w14:paraId="29C56427" w14:textId="77777777" w:rsidR="005840E0" w:rsidRPr="00217B00" w:rsidRDefault="005840E0" w:rsidP="006277DB">
      <w:pPr>
        <w:pStyle w:val="gostpicture"/>
        <w:spacing w:line="276" w:lineRule="auto"/>
      </w:pPr>
      <w:r>
        <w:rPr>
          <w:noProof/>
          <w:lang w:eastAsia="ru-RU"/>
        </w:rPr>
        <w:drawing>
          <wp:inline distT="0" distB="0" distL="0" distR="0" wp14:anchorId="3D41A00F" wp14:editId="122AB52F">
            <wp:extent cx="3170123" cy="3196498"/>
            <wp:effectExtent l="57150" t="76200" r="49530" b="8064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4" b="2001"/>
                    <a:stretch/>
                  </pic:blipFill>
                  <pic:spPr bwMode="auto">
                    <a:xfrm>
                      <a:off x="0" y="0"/>
                      <a:ext cx="3180612" cy="32070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A00735" w14:textId="77777777" w:rsidR="005840E0" w:rsidRPr="005840E0" w:rsidRDefault="00B47040" w:rsidP="003E0264">
      <w:pPr>
        <w:pStyle w:val="a1"/>
        <w:ind w:firstLine="0"/>
      </w:pPr>
      <w:r>
        <w:t>Поле для указания точного времени диапазона</w:t>
      </w:r>
    </w:p>
    <w:p w14:paraId="5A414A54" w14:textId="0FB16091" w:rsidR="007F3CBF" w:rsidRPr="00086039" w:rsidRDefault="007F3CBF" w:rsidP="006277DB">
      <w:pPr>
        <w:pStyle w:val="goststreammain"/>
        <w:spacing w:line="276" w:lineRule="auto"/>
      </w:pPr>
      <w:r w:rsidRPr="00086039">
        <w:t xml:space="preserve">Выбранная дата начала диапазона времени должна быть раньше даты конца. </w:t>
      </w:r>
      <w:r w:rsidR="00FD787B">
        <w:t xml:space="preserve">Выбранный диапазон должен быть не больше месяца. </w:t>
      </w:r>
      <w:r w:rsidRPr="00086039">
        <w:t>Также невозможно выбрать временной интервал в будущем.</w:t>
      </w:r>
    </w:p>
    <w:p w14:paraId="15CD5CB3" w14:textId="77777777" w:rsidR="00EC0034" w:rsidRDefault="007F3CBF" w:rsidP="006277DB">
      <w:pPr>
        <w:pStyle w:val="gostpicture"/>
        <w:spacing w:line="276" w:lineRule="auto"/>
      </w:pPr>
      <w:r w:rsidRPr="00086039">
        <w:rPr>
          <w:noProof/>
          <w:lang w:eastAsia="ru-RU"/>
        </w:rPr>
        <w:drawing>
          <wp:inline distT="0" distB="0" distL="0" distR="0" wp14:anchorId="16E854F7" wp14:editId="73C36F3C">
            <wp:extent cx="3565391" cy="530198"/>
            <wp:effectExtent l="0" t="0" r="0" b="381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митрий\YandexDisk\Скриншоты\2018-08-06_14-36-0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5" t="6041" r="1416" b="10539"/>
                    <a:stretch/>
                  </pic:blipFill>
                  <pic:spPr bwMode="auto">
                    <a:xfrm>
                      <a:off x="0" y="0"/>
                      <a:ext cx="3570743" cy="530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69ECE3" w14:textId="6607D034" w:rsidR="007F3CBF" w:rsidRPr="00086039" w:rsidRDefault="00EC0034" w:rsidP="003E0264">
      <w:pPr>
        <w:pStyle w:val="a1"/>
        <w:ind w:firstLine="0"/>
      </w:pPr>
      <w:r w:rsidRPr="00086039">
        <w:t xml:space="preserve">Сообщение о неверном </w:t>
      </w:r>
      <w:r w:rsidR="00FD787B">
        <w:t>интервале</w:t>
      </w:r>
      <w:r w:rsidRPr="00086039">
        <w:t xml:space="preserve"> временных фильтров</w:t>
      </w:r>
    </w:p>
    <w:p w14:paraId="34B17A3C" w14:textId="4CB1E9AA" w:rsidR="00D81A52" w:rsidRDefault="00D81A52" w:rsidP="006277DB">
      <w:pPr>
        <w:pStyle w:val="gostheadernum3"/>
        <w:spacing w:line="276" w:lineRule="auto"/>
      </w:pPr>
      <w:bookmarkStart w:id="218" w:name="_Ref89774736"/>
      <w:bookmarkStart w:id="219" w:name="_Ref89774741"/>
      <w:bookmarkStart w:id="220" w:name="_Toc173165239"/>
      <w:r>
        <w:t>Дополнительные фильтры</w:t>
      </w:r>
      <w:bookmarkEnd w:id="218"/>
      <w:bookmarkEnd w:id="219"/>
      <w:bookmarkEnd w:id="220"/>
    </w:p>
    <w:p w14:paraId="17AB2B5D" w14:textId="77777777" w:rsidR="00D81A52" w:rsidRPr="00086039" w:rsidRDefault="00D81A52" w:rsidP="00F36AE2">
      <w:pPr>
        <w:pStyle w:val="goststreammain"/>
        <w:spacing w:line="276" w:lineRule="auto"/>
        <w:ind w:firstLine="709"/>
      </w:pPr>
      <w:r w:rsidRPr="00086039">
        <w:t>Дополнительные фильтры формируют статистику в соо</w:t>
      </w:r>
      <w:r>
        <w:t xml:space="preserve">тветствии с выбранными опциями и раскрываются при нажатии на кнопку </w:t>
      </w:r>
      <w:r w:rsidRPr="00D81A52">
        <w:rPr>
          <w:noProof/>
          <w:lang w:eastAsia="ru-RU"/>
        </w:rPr>
        <w:drawing>
          <wp:inline distT="0" distB="0" distL="0" distR="0" wp14:anchorId="0E377559" wp14:editId="68E59C92">
            <wp:extent cx="248057" cy="212141"/>
            <wp:effectExtent l="0" t="0" r="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63" t="20347" r="11384" b="13948"/>
                    <a:stretch/>
                  </pic:blipFill>
                  <pic:spPr bwMode="auto">
                    <a:xfrm>
                      <a:off x="0" y="0"/>
                      <a:ext cx="248847" cy="212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86039">
        <w:t>.</w:t>
      </w:r>
    </w:p>
    <w:p w14:paraId="1CAB57EB" w14:textId="77777777" w:rsidR="00D81A52" w:rsidRPr="00086039" w:rsidRDefault="00D81A52" w:rsidP="00F36AE2">
      <w:pPr>
        <w:pStyle w:val="goststreammainbeforeList"/>
        <w:spacing w:line="276" w:lineRule="auto"/>
        <w:ind w:firstLine="709"/>
      </w:pPr>
      <w:r w:rsidRPr="00086039">
        <w:lastRenderedPageBreak/>
        <w:t>В системе существуют дополнительные фильтры по:</w:t>
      </w:r>
    </w:p>
    <w:p w14:paraId="745890A2" w14:textId="77777777" w:rsidR="00D81A52" w:rsidRDefault="00BA00BD" w:rsidP="00D81A52">
      <w:pPr>
        <w:pStyle w:val="goststreamlistmark1"/>
        <w:spacing w:line="276" w:lineRule="auto"/>
      </w:pPr>
      <w:r>
        <w:t>Логину или и</w:t>
      </w:r>
      <w:r w:rsidR="00D81A52" w:rsidRPr="00086039">
        <w:t>мени клиента;</w:t>
      </w:r>
    </w:p>
    <w:p w14:paraId="04B194E3" w14:textId="77777777" w:rsidR="00D81A52" w:rsidRDefault="00D81A52" w:rsidP="00D81A52">
      <w:pPr>
        <w:pStyle w:val="goststreamlistmark1"/>
        <w:spacing w:line="276" w:lineRule="auto"/>
      </w:pPr>
      <w:r>
        <w:t>Агенту;</w:t>
      </w:r>
    </w:p>
    <w:p w14:paraId="2BA969A9" w14:textId="77777777" w:rsidR="00D81A52" w:rsidRDefault="00D81A52" w:rsidP="00D81A52">
      <w:pPr>
        <w:pStyle w:val="goststreamlistmark1"/>
        <w:spacing w:line="276" w:lineRule="auto"/>
      </w:pPr>
      <w:r>
        <w:t>МРФ;</w:t>
      </w:r>
    </w:p>
    <w:p w14:paraId="1D473DC8" w14:textId="77777777" w:rsidR="00D81A52" w:rsidRDefault="00D81A52" w:rsidP="00D81A52">
      <w:pPr>
        <w:pStyle w:val="goststreamlistmark1"/>
        <w:spacing w:line="276" w:lineRule="auto"/>
      </w:pPr>
      <w:r>
        <w:t>РФ;</w:t>
      </w:r>
    </w:p>
    <w:p w14:paraId="5119DCC6" w14:textId="77777777" w:rsidR="00D81A52" w:rsidRPr="00086039" w:rsidRDefault="00D81A52" w:rsidP="00D81A52">
      <w:pPr>
        <w:pStyle w:val="goststreamlistmark1"/>
        <w:spacing w:line="276" w:lineRule="auto"/>
      </w:pPr>
      <w:r>
        <w:t>Региону;</w:t>
      </w:r>
    </w:p>
    <w:p w14:paraId="68377DD4" w14:textId="77777777" w:rsidR="00D81A52" w:rsidRPr="00086039" w:rsidRDefault="00D81A52" w:rsidP="00D81A52">
      <w:pPr>
        <w:pStyle w:val="goststreamlistmark1"/>
        <w:spacing w:line="276" w:lineRule="auto"/>
      </w:pPr>
      <w:r w:rsidRPr="00086039">
        <w:t>Каналу связи, с которого поступило обращение;</w:t>
      </w:r>
    </w:p>
    <w:p w14:paraId="33E32F6B" w14:textId="77777777" w:rsidR="00D81A52" w:rsidRPr="00086039" w:rsidRDefault="00D81A52" w:rsidP="00D81A52">
      <w:pPr>
        <w:pStyle w:val="goststreamlistmark1"/>
        <w:spacing w:line="276" w:lineRule="auto"/>
      </w:pPr>
      <w:r w:rsidRPr="00086039">
        <w:t xml:space="preserve">Уровню </w:t>
      </w:r>
      <w:r w:rsidR="00E1287C">
        <w:t xml:space="preserve">Клиентского </w:t>
      </w:r>
      <w:r w:rsidRPr="00086039">
        <w:rPr>
          <w:lang w:val="en-US"/>
        </w:rPr>
        <w:t>SL</w:t>
      </w:r>
      <w:r w:rsidRPr="00086039">
        <w:t>;</w:t>
      </w:r>
    </w:p>
    <w:p w14:paraId="2D9EE9F3" w14:textId="77777777" w:rsidR="00D81A52" w:rsidRPr="00086039" w:rsidRDefault="00D81A52" w:rsidP="00D81A52">
      <w:pPr>
        <w:pStyle w:val="goststreamlistmark1"/>
        <w:spacing w:line="276" w:lineRule="auto"/>
      </w:pPr>
      <w:r w:rsidRPr="00086039">
        <w:t xml:space="preserve">Оценке </w:t>
      </w:r>
      <w:r w:rsidRPr="00086039">
        <w:rPr>
          <w:lang w:val="en-US"/>
        </w:rPr>
        <w:t>CSI</w:t>
      </w:r>
      <w:r w:rsidRPr="00086039">
        <w:t>;</w:t>
      </w:r>
    </w:p>
    <w:p w14:paraId="4481CD18" w14:textId="77777777" w:rsidR="00D81A52" w:rsidRDefault="00D81A52" w:rsidP="00D81A52">
      <w:pPr>
        <w:pStyle w:val="goststreamlistmark1"/>
        <w:spacing w:line="276" w:lineRule="auto"/>
      </w:pPr>
      <w:r w:rsidRPr="00086039">
        <w:t>Статусу обращения;</w:t>
      </w:r>
    </w:p>
    <w:p w14:paraId="42A5E5F0" w14:textId="77777777" w:rsidR="003B4A13" w:rsidRPr="00086039" w:rsidRDefault="003B4A13" w:rsidP="00D81A52">
      <w:pPr>
        <w:pStyle w:val="goststreamlistmark1"/>
        <w:spacing w:line="276" w:lineRule="auto"/>
      </w:pPr>
      <w:r>
        <w:t>ФИО;</w:t>
      </w:r>
    </w:p>
    <w:p w14:paraId="71730851" w14:textId="77777777" w:rsidR="00D81A52" w:rsidRDefault="00D81A52" w:rsidP="00D81A52">
      <w:pPr>
        <w:pStyle w:val="goststreamlistmark1"/>
        <w:spacing w:line="276" w:lineRule="auto"/>
      </w:pPr>
      <w:r>
        <w:t>Телефону;</w:t>
      </w:r>
    </w:p>
    <w:p w14:paraId="65130D59" w14:textId="77777777" w:rsidR="00D81A52" w:rsidRPr="00086039" w:rsidRDefault="00D81A52" w:rsidP="00D81A52">
      <w:pPr>
        <w:pStyle w:val="goststreamlistmark1"/>
        <w:spacing w:line="276" w:lineRule="auto"/>
      </w:pPr>
      <w:r>
        <w:t>Дате рождения</w:t>
      </w:r>
      <w:r w:rsidRPr="00086039">
        <w:t>.</w:t>
      </w:r>
    </w:p>
    <w:p w14:paraId="26F40E56" w14:textId="77777777" w:rsidR="00D81A52" w:rsidRDefault="00A05894" w:rsidP="00FD787B">
      <w:pPr>
        <w:pStyle w:val="gostpicture"/>
        <w:spacing w:line="276" w:lineRule="auto"/>
        <w:ind w:hanging="142"/>
        <w:rPr>
          <w:noProof/>
        </w:rPr>
      </w:pPr>
      <w:r w:rsidRPr="00A05894">
        <w:rPr>
          <w:noProof/>
          <w:lang w:eastAsia="ru-RU"/>
        </w:rPr>
        <w:drawing>
          <wp:inline distT="0" distB="0" distL="0" distR="0" wp14:anchorId="38500873" wp14:editId="2E9CF975">
            <wp:extent cx="6572930" cy="534009"/>
            <wp:effectExtent l="57150" t="76200" r="56515" b="7620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Рисунок 235"/>
                    <pic:cNvPicPr/>
                  </pic:nvPicPr>
                  <pic:blipFill rotWithShape="1"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" t="-2" r="848" b="-12"/>
                    <a:stretch/>
                  </pic:blipFill>
                  <pic:spPr bwMode="auto">
                    <a:xfrm>
                      <a:off x="0" y="0"/>
                      <a:ext cx="6731030" cy="5468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D6CE82" w14:textId="77777777" w:rsidR="00D81A52" w:rsidRDefault="00D81A52" w:rsidP="003E0264">
      <w:pPr>
        <w:pStyle w:val="a1"/>
        <w:ind w:firstLine="0"/>
      </w:pPr>
      <w:r w:rsidRPr="00FC18AC">
        <w:t>Дополнительные фильтры для формирования статистики</w:t>
      </w:r>
    </w:p>
    <w:p w14:paraId="7ABD4630" w14:textId="316169D0" w:rsidR="00D81A52" w:rsidRPr="009E5ECD" w:rsidRDefault="00D81A52" w:rsidP="00D81A52">
      <w:pPr>
        <w:pStyle w:val="goststreammain"/>
      </w:pPr>
      <w:r>
        <w:t xml:space="preserve">После того, как пользователь задал параметры фильтрации статистики, необходимо нажать кнопку </w:t>
      </w:r>
      <w:r w:rsidRPr="00C77FFE">
        <w:rPr>
          <w:b/>
          <w:bCs/>
        </w:rPr>
        <w:t>[Применить]</w:t>
      </w:r>
      <w:r>
        <w:t xml:space="preserve">. Для сброса фильтров нажать </w:t>
      </w:r>
      <w:r w:rsidRPr="00D705C8">
        <w:rPr>
          <w:b/>
          <w:bCs/>
        </w:rPr>
        <w:t>[</w:t>
      </w:r>
      <w:r w:rsidRPr="00C77FFE">
        <w:rPr>
          <w:b/>
          <w:bCs/>
        </w:rPr>
        <w:t>Сбросить</w:t>
      </w:r>
      <w:r w:rsidRPr="00D705C8">
        <w:rPr>
          <w:b/>
          <w:bCs/>
        </w:rPr>
        <w:t>]</w:t>
      </w:r>
      <w:r w:rsidR="00FD787B">
        <w:rPr>
          <w:noProof/>
          <w:lang w:eastAsia="ru-RU"/>
        </w:rPr>
        <w:drawing>
          <wp:inline distT="0" distB="0" distL="0" distR="0" wp14:anchorId="01252396" wp14:editId="6F3EC009">
            <wp:extent cx="299923" cy="251898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Untitled(66).png"/>
                    <pic:cNvPicPr/>
                  </pic:nvPicPr>
                  <pic:blipFill rotWithShape="1"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99" t="21472" r="15643" b="13259"/>
                    <a:stretch/>
                  </pic:blipFill>
                  <pic:spPr bwMode="auto">
                    <a:xfrm>
                      <a:off x="0" y="0"/>
                      <a:ext cx="316318" cy="265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.</w:t>
      </w:r>
    </w:p>
    <w:p w14:paraId="4A3A8E1B" w14:textId="77777777" w:rsidR="00D81A52" w:rsidRPr="00C77FFE" w:rsidRDefault="00D81A52" w:rsidP="00D81A52">
      <w:pPr>
        <w:pStyle w:val="goststreammain"/>
      </w:pP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D81A52" w14:paraId="44BB943F" w14:textId="77777777" w:rsidTr="001F73EF">
        <w:trPr>
          <w:cantSplit/>
          <w:trHeight w:val="449"/>
        </w:trPr>
        <w:tc>
          <w:tcPr>
            <w:tcW w:w="1154" w:type="pct"/>
            <w:shd w:val="clear" w:color="auto" w:fill="BDD6EE" w:themeFill="accent1" w:themeFillTint="66"/>
          </w:tcPr>
          <w:p w14:paraId="436A8696" w14:textId="77777777" w:rsidR="00D81A52" w:rsidRPr="00D602D0" w:rsidRDefault="00D81A52" w:rsidP="00A02E20">
            <w:pPr>
              <w:pStyle w:val="gostinsertnotice"/>
              <w:spacing w:before="41" w:after="41" w:line="276" w:lineRule="auto"/>
              <w:rPr>
                <w:lang w:val="en-US"/>
              </w:rPr>
            </w:pPr>
            <w:r w:rsidRPr="00EC0034">
              <w:t>Внимание</w:t>
            </w:r>
          </w:p>
        </w:tc>
        <w:tc>
          <w:tcPr>
            <w:tcW w:w="3846" w:type="pct"/>
            <w:shd w:val="clear" w:color="auto" w:fill="BDD6EE" w:themeFill="accent1" w:themeFillTint="66"/>
          </w:tcPr>
          <w:p w14:paraId="68BA0E18" w14:textId="77777777" w:rsidR="00D81A52" w:rsidRPr="00EE3565" w:rsidRDefault="00D81A52" w:rsidP="00A02E20">
            <w:pPr>
              <w:pStyle w:val="gostinserttext"/>
              <w:spacing w:before="41" w:after="41" w:line="276" w:lineRule="auto"/>
            </w:pPr>
            <w:r w:rsidRPr="00EC0034">
              <w:t>Все фильтры совместимы и дополняют друг друга.</w:t>
            </w:r>
          </w:p>
        </w:tc>
      </w:tr>
    </w:tbl>
    <w:p w14:paraId="6B331372" w14:textId="77777777" w:rsidR="00D81A52" w:rsidRPr="00D81A52" w:rsidRDefault="00D81A52" w:rsidP="00D81A52">
      <w:pPr>
        <w:pStyle w:val="goststreammain"/>
      </w:pPr>
    </w:p>
    <w:p w14:paraId="217DDF19" w14:textId="77C7A23E" w:rsidR="007F3CBF" w:rsidRPr="00567E40" w:rsidRDefault="007F3CBF" w:rsidP="006277DB">
      <w:pPr>
        <w:pStyle w:val="gostheadernum3"/>
        <w:spacing w:line="276" w:lineRule="auto"/>
      </w:pPr>
      <w:bookmarkStart w:id="221" w:name="_Ref97299335"/>
      <w:bookmarkStart w:id="222" w:name="_Ref97299339"/>
      <w:bookmarkStart w:id="223" w:name="_Toc173165240"/>
      <w:r w:rsidRPr="00567E40">
        <w:t>Фильтр Клиент</w:t>
      </w:r>
      <w:bookmarkEnd w:id="221"/>
      <w:bookmarkEnd w:id="222"/>
      <w:bookmarkEnd w:id="223"/>
    </w:p>
    <w:p w14:paraId="74E47E19" w14:textId="35DC7816" w:rsidR="007F3CBF" w:rsidRPr="00567E40" w:rsidRDefault="007F3CBF" w:rsidP="006277DB">
      <w:pPr>
        <w:pStyle w:val="goststreammain"/>
        <w:spacing w:line="276" w:lineRule="auto"/>
      </w:pPr>
      <w:r w:rsidRPr="00567E40">
        <w:t>Данный фильтр</w:t>
      </w:r>
      <w:r w:rsidR="001408C7">
        <w:t xml:space="preserve"> представляет собой поле ввода</w:t>
      </w:r>
      <w:r w:rsidRPr="00567E40">
        <w:t xml:space="preserve">. </w:t>
      </w:r>
      <w:r w:rsidR="001408C7">
        <w:t>Необходимо установить</w:t>
      </w:r>
      <w:r w:rsidR="001408C7" w:rsidRPr="00567E40">
        <w:t xml:space="preserve"> курсор мыши </w:t>
      </w:r>
      <w:r w:rsidR="001408C7">
        <w:t>в поле ввода</w:t>
      </w:r>
      <w:r w:rsidR="001408C7" w:rsidRPr="00567E40">
        <w:t xml:space="preserve"> и </w:t>
      </w:r>
      <w:r w:rsidR="001408C7">
        <w:t>ввести</w:t>
      </w:r>
      <w:r w:rsidR="001408C7" w:rsidRPr="00567E40">
        <w:t xml:space="preserve"> </w:t>
      </w:r>
      <w:r w:rsidRPr="00567E40">
        <w:t xml:space="preserve">Имя клиента (любую часть имени) или </w:t>
      </w:r>
      <w:r w:rsidR="007C51AD">
        <w:t>логин</w:t>
      </w:r>
      <w:r w:rsidRPr="00567E40">
        <w:t xml:space="preserve"> клиента.</w:t>
      </w:r>
      <w:r w:rsidR="003C309F">
        <w:t xml:space="preserve"> Фильтрация осуществляетс</w:t>
      </w:r>
      <w:r w:rsidR="00A05894">
        <w:t>я</w:t>
      </w:r>
      <w:r w:rsidR="003C309F">
        <w:t xml:space="preserve"> по имени клиента, </w:t>
      </w:r>
      <w:r w:rsidR="003C309F" w:rsidRPr="003C309F">
        <w:t>котор</w:t>
      </w:r>
      <w:r w:rsidR="003C309F">
        <w:t>ое</w:t>
      </w:r>
      <w:r w:rsidR="003C309F" w:rsidRPr="003C309F">
        <w:t xml:space="preserve"> заполняется автоматически на основе данных от клиентского приложения</w:t>
      </w:r>
      <w:r w:rsidR="00A05894">
        <w:t>.</w:t>
      </w:r>
    </w:p>
    <w:p w14:paraId="7CC671E0" w14:textId="77777777" w:rsidR="00655BF8" w:rsidRPr="003C309F" w:rsidRDefault="007C51AD" w:rsidP="006277DB">
      <w:pPr>
        <w:pStyle w:val="gostpicture"/>
        <w:spacing w:line="276" w:lineRule="auto"/>
      </w:pPr>
      <w:r w:rsidRPr="007C51AD">
        <w:rPr>
          <w:noProof/>
          <w:lang w:eastAsia="ru-RU"/>
        </w:rPr>
        <w:drawing>
          <wp:inline distT="0" distB="0" distL="0" distR="0" wp14:anchorId="5BA7F508" wp14:editId="421189B3">
            <wp:extent cx="2163117" cy="790685"/>
            <wp:effectExtent l="57150" t="76200" r="66040" b="666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3117" cy="790685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40B94AF" w14:textId="77777777" w:rsidR="007F3CBF" w:rsidRPr="00567E40" w:rsidRDefault="00655BF8" w:rsidP="003E0264">
      <w:pPr>
        <w:pStyle w:val="a1"/>
        <w:ind w:firstLine="0"/>
      </w:pPr>
      <w:r w:rsidRPr="00567E40">
        <w:t>Фильтр по клиенту</w:t>
      </w:r>
    </w:p>
    <w:p w14:paraId="2B53F696" w14:textId="038207F4" w:rsidR="00080A8E" w:rsidRPr="00567E40" w:rsidRDefault="00080A8E" w:rsidP="006277DB">
      <w:pPr>
        <w:pStyle w:val="gostheadernum3"/>
        <w:spacing w:line="276" w:lineRule="auto"/>
      </w:pPr>
      <w:bookmarkStart w:id="224" w:name="_Ref87389017"/>
      <w:bookmarkStart w:id="225" w:name="_Ref87389021"/>
      <w:bookmarkStart w:id="226" w:name="_Toc173165241"/>
      <w:r w:rsidRPr="00567E40">
        <w:t>Фильтр Агент</w:t>
      </w:r>
      <w:bookmarkEnd w:id="224"/>
      <w:bookmarkEnd w:id="225"/>
      <w:bookmarkEnd w:id="226"/>
    </w:p>
    <w:p w14:paraId="4F279961" w14:textId="77777777" w:rsidR="00080A8E" w:rsidRPr="00567E40" w:rsidRDefault="00080A8E" w:rsidP="006277DB">
      <w:pPr>
        <w:pStyle w:val="goststreammainbeforeList"/>
        <w:spacing w:line="276" w:lineRule="auto"/>
      </w:pPr>
      <w:r w:rsidRPr="00567E40">
        <w:t>Обращение может быть обработано двумя агентами:</w:t>
      </w:r>
    </w:p>
    <w:p w14:paraId="3D34039E" w14:textId="77777777" w:rsidR="00080A8E" w:rsidRPr="00567E40" w:rsidRDefault="00080A8E" w:rsidP="006277DB">
      <w:pPr>
        <w:pStyle w:val="goststreamlistmark1"/>
        <w:spacing w:line="276" w:lineRule="auto"/>
      </w:pPr>
      <w:r w:rsidRPr="00567E40">
        <w:t>Чат бот;</w:t>
      </w:r>
    </w:p>
    <w:p w14:paraId="0F7B9506" w14:textId="77777777" w:rsidR="00080A8E" w:rsidRPr="00567E40" w:rsidRDefault="00080A8E" w:rsidP="006277DB">
      <w:pPr>
        <w:pStyle w:val="goststreamlistmark1"/>
        <w:spacing w:line="276" w:lineRule="auto"/>
      </w:pPr>
      <w:r w:rsidRPr="00567E40">
        <w:t>Оператор.</w:t>
      </w:r>
    </w:p>
    <w:p w14:paraId="1310CBBE" w14:textId="77777777" w:rsidR="00080A8E" w:rsidRPr="00567E40" w:rsidRDefault="00080A8E" w:rsidP="006277DB">
      <w:pPr>
        <w:pStyle w:val="goststreammainbeforeList"/>
        <w:spacing w:line="276" w:lineRule="auto"/>
      </w:pPr>
      <w:r w:rsidRPr="00567E40">
        <w:lastRenderedPageBreak/>
        <w:t xml:space="preserve">Фильтр Агент позволяет отфильтровать обращение по: </w:t>
      </w:r>
    </w:p>
    <w:p w14:paraId="0664F338" w14:textId="77777777" w:rsidR="00080A8E" w:rsidRPr="00567E40" w:rsidRDefault="00080A8E" w:rsidP="006277DB">
      <w:pPr>
        <w:pStyle w:val="goststreamlistmark1"/>
        <w:spacing w:line="276" w:lineRule="auto"/>
      </w:pPr>
      <w:r w:rsidRPr="00567E40">
        <w:t>Чат-боту;</w:t>
      </w:r>
    </w:p>
    <w:p w14:paraId="69D371D9" w14:textId="77777777" w:rsidR="00080A8E" w:rsidRPr="00567E40" w:rsidRDefault="00080A8E" w:rsidP="006277DB">
      <w:pPr>
        <w:pStyle w:val="goststreamlistmark1"/>
        <w:spacing w:line="276" w:lineRule="auto"/>
      </w:pPr>
      <w:r w:rsidRPr="00567E40">
        <w:t>Оператору;</w:t>
      </w:r>
    </w:p>
    <w:p w14:paraId="6FC38F1C" w14:textId="77777777" w:rsidR="00080A8E" w:rsidRPr="00567E40" w:rsidRDefault="00080A8E" w:rsidP="006277DB">
      <w:pPr>
        <w:pStyle w:val="goststreamlistmark1"/>
        <w:spacing w:line="276" w:lineRule="auto"/>
      </w:pPr>
      <w:r w:rsidRPr="00567E40">
        <w:t>Чат-боту и оператору.</w:t>
      </w:r>
    </w:p>
    <w:p w14:paraId="3C5619FC" w14:textId="77777777" w:rsidR="00080A8E" w:rsidRPr="00567E40" w:rsidRDefault="00080A8E" w:rsidP="006277DB">
      <w:pPr>
        <w:pStyle w:val="goststreammain"/>
        <w:spacing w:line="276" w:lineRule="auto"/>
      </w:pPr>
      <w:r w:rsidRPr="00567E40">
        <w:t>Данный фильтр</w:t>
      </w:r>
      <w:r>
        <w:t xml:space="preserve"> представляет собой раскрывающийся список</w:t>
      </w:r>
      <w:r w:rsidRPr="00567E40">
        <w:t xml:space="preserve">. </w:t>
      </w:r>
      <w:r>
        <w:t xml:space="preserve">Необходимо раскрыть список и выбрать </w:t>
      </w:r>
      <w:r w:rsidRPr="00567E40">
        <w:t>Один из трех возможных статусов, чтобы вывести на экран список обращения кли</w:t>
      </w:r>
      <w:r>
        <w:t>ентов, соответствующий фильтру</w:t>
      </w:r>
      <w:r w:rsidRPr="00567E40">
        <w:t>.</w:t>
      </w:r>
    </w:p>
    <w:p w14:paraId="4E2FB947" w14:textId="77777777" w:rsidR="00080A8E" w:rsidRDefault="00080A8E" w:rsidP="006277DB">
      <w:pPr>
        <w:pStyle w:val="gostpicture"/>
        <w:spacing w:line="276" w:lineRule="auto"/>
      </w:pPr>
      <w:r w:rsidRPr="00567E40">
        <w:rPr>
          <w:noProof/>
          <w:lang w:eastAsia="ru-RU"/>
        </w:rPr>
        <w:drawing>
          <wp:inline distT="0" distB="0" distL="0" distR="0" wp14:anchorId="461FB1D1" wp14:editId="0A0433C2">
            <wp:extent cx="3000375" cy="1384788"/>
            <wp:effectExtent l="57150" t="76200" r="47625" b="82550"/>
            <wp:docPr id="20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384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7E3C5BE" w14:textId="77777777" w:rsidR="00080A8E" w:rsidRDefault="00080A8E" w:rsidP="003E0264">
      <w:pPr>
        <w:pStyle w:val="a1"/>
        <w:ind w:firstLine="0"/>
      </w:pPr>
      <w:r w:rsidRPr="00567E40">
        <w:t>Фильтр по агенту</w:t>
      </w:r>
    </w:p>
    <w:p w14:paraId="1825C18C" w14:textId="6D26E61D" w:rsidR="00080A8E" w:rsidRDefault="00DB6F82" w:rsidP="006277DB">
      <w:pPr>
        <w:pStyle w:val="gostheadernum3"/>
        <w:spacing w:line="276" w:lineRule="auto"/>
      </w:pPr>
      <w:bookmarkStart w:id="227" w:name="_Ref62570870"/>
      <w:bookmarkStart w:id="228" w:name="_Toc173165242"/>
      <w:r>
        <w:t xml:space="preserve">Фильтр </w:t>
      </w:r>
      <w:r w:rsidR="00080A8E">
        <w:t>МРФ</w:t>
      </w:r>
      <w:bookmarkEnd w:id="227"/>
      <w:bookmarkEnd w:id="228"/>
    </w:p>
    <w:p w14:paraId="7B7EE22F" w14:textId="1178B3D1" w:rsidR="00AE37F3" w:rsidRPr="00AE37F3" w:rsidRDefault="00AE37F3" w:rsidP="006277DB">
      <w:pPr>
        <w:pStyle w:val="goststreammain"/>
        <w:spacing w:line="276" w:lineRule="auto"/>
      </w:pPr>
      <w:r>
        <w:t>Данный фильтр представляет собой выпадающий список с перечислением макрорегиональных филиалов. Необходимо раскрыть список и выбрать необходимый МРФ для вывода обращений по МРФ.</w:t>
      </w:r>
      <w:r w:rsidR="00822221">
        <w:t xml:space="preserve"> Возможен множественный выбор и поиск.</w:t>
      </w:r>
    </w:p>
    <w:p w14:paraId="4DB82C78" w14:textId="77777777" w:rsidR="00080A8E" w:rsidRDefault="00080A8E" w:rsidP="006277DB">
      <w:pPr>
        <w:pStyle w:val="gostpicture"/>
        <w:spacing w:line="276" w:lineRule="auto"/>
      </w:pPr>
      <w:r>
        <w:rPr>
          <w:noProof/>
          <w:lang w:eastAsia="ru-RU"/>
        </w:rPr>
        <w:drawing>
          <wp:inline distT="0" distB="0" distL="0" distR="0" wp14:anchorId="0EA4EC2B" wp14:editId="46326AFB">
            <wp:extent cx="3279355" cy="2783985"/>
            <wp:effectExtent l="57150" t="76200" r="54610" b="7366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1324" cy="2794146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D8EDA20" w14:textId="77777777" w:rsidR="00080A8E" w:rsidRDefault="00080A8E" w:rsidP="003E0264">
      <w:pPr>
        <w:pStyle w:val="a1"/>
        <w:ind w:firstLine="0"/>
      </w:pPr>
      <w:r>
        <w:t>Фильтр по МРФ</w:t>
      </w:r>
    </w:p>
    <w:p w14:paraId="5C52D1FE" w14:textId="7CBF67FE" w:rsidR="00080A8E" w:rsidRDefault="00DB6F82" w:rsidP="006277DB">
      <w:pPr>
        <w:pStyle w:val="gostheadernum3"/>
        <w:spacing w:line="276" w:lineRule="auto"/>
      </w:pPr>
      <w:bookmarkStart w:id="229" w:name="_Ref62570891"/>
      <w:bookmarkStart w:id="230" w:name="_Toc173165243"/>
      <w:r>
        <w:t xml:space="preserve">Фильтр </w:t>
      </w:r>
      <w:r w:rsidR="00080A8E">
        <w:t>РФ</w:t>
      </w:r>
      <w:bookmarkEnd w:id="229"/>
      <w:bookmarkEnd w:id="230"/>
    </w:p>
    <w:p w14:paraId="704EEB57" w14:textId="75CB109D" w:rsidR="00AE37F3" w:rsidRPr="00AE37F3" w:rsidRDefault="00AE37F3" w:rsidP="006277DB">
      <w:pPr>
        <w:pStyle w:val="goststreammain"/>
        <w:spacing w:line="276" w:lineRule="auto"/>
      </w:pPr>
      <w:r>
        <w:t>Данный фильтр представляет собой выпадающий список с перечислением региональных филиалов, соответствующих выбранному МРФ. Необходимо раскрыть список и выбрать РФ для вывода обращений по РФ</w:t>
      </w:r>
      <w:r w:rsidR="00822221">
        <w:t>. Возможен множественный выбор и поиск.</w:t>
      </w:r>
    </w:p>
    <w:p w14:paraId="1EA7624B" w14:textId="77777777" w:rsidR="00AE37F3" w:rsidRDefault="00243588" w:rsidP="006277DB">
      <w:pPr>
        <w:pStyle w:val="gostpicture"/>
        <w:spacing w:line="276" w:lineRule="auto"/>
      </w:pPr>
      <w:r w:rsidRPr="00243588">
        <w:rPr>
          <w:noProof/>
          <w:lang w:eastAsia="ru-RU"/>
        </w:rPr>
        <w:lastRenderedPageBreak/>
        <w:drawing>
          <wp:inline distT="0" distB="0" distL="0" distR="0" wp14:anchorId="1F0B4472" wp14:editId="6EE0ECB2">
            <wp:extent cx="3230906" cy="3025769"/>
            <wp:effectExtent l="57150" t="76200" r="64770" b="8001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147" cy="3032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728A20" w14:textId="77777777" w:rsidR="00080A8E" w:rsidRPr="00080A8E" w:rsidRDefault="00AE37F3" w:rsidP="003E0264">
      <w:pPr>
        <w:pStyle w:val="a1"/>
        <w:ind w:firstLine="0"/>
      </w:pPr>
      <w:r>
        <w:t>Фильтр по РФ</w:t>
      </w:r>
    </w:p>
    <w:p w14:paraId="4329ADEA" w14:textId="382A2A43" w:rsidR="007F3CBF" w:rsidRPr="00567E40" w:rsidRDefault="007F3CBF" w:rsidP="006277DB">
      <w:pPr>
        <w:pStyle w:val="gostheadernum3"/>
        <w:spacing w:line="276" w:lineRule="auto"/>
      </w:pPr>
      <w:bookmarkStart w:id="231" w:name="_Toc173165244"/>
      <w:r w:rsidRPr="00567E40">
        <w:t>Фильтр Регион</w:t>
      </w:r>
      <w:bookmarkEnd w:id="231"/>
    </w:p>
    <w:p w14:paraId="3101BE01" w14:textId="12C0895F" w:rsidR="007F3CBF" w:rsidRPr="00567E40" w:rsidRDefault="00655BF8" w:rsidP="006277DB">
      <w:pPr>
        <w:pStyle w:val="goststreammain"/>
        <w:spacing w:line="276" w:lineRule="auto"/>
      </w:pPr>
      <w:r w:rsidRPr="00567E40">
        <w:t>Данный фильтр</w:t>
      </w:r>
      <w:r>
        <w:t xml:space="preserve"> представляет собой раскрывающийся список</w:t>
      </w:r>
      <w:r w:rsidRPr="00567E40">
        <w:t xml:space="preserve">. </w:t>
      </w:r>
      <w:r>
        <w:t xml:space="preserve">Необходимо раскрыть список и выбрать </w:t>
      </w:r>
      <w:r w:rsidR="007F3CBF" w:rsidRPr="00567E40">
        <w:t xml:space="preserve">регион </w:t>
      </w:r>
      <w:r w:rsidR="003A113A">
        <w:t xml:space="preserve">в </w:t>
      </w:r>
      <w:r w:rsidR="007F3CBF" w:rsidRPr="00567E40">
        <w:t>списке для просмотра только тех обращений, к</w:t>
      </w:r>
      <w:r>
        <w:t>оторые привязаны именно к нему</w:t>
      </w:r>
      <w:r w:rsidR="007F3CBF" w:rsidRPr="00567E40">
        <w:t>.</w:t>
      </w:r>
      <w:r w:rsidR="00822221">
        <w:t xml:space="preserve"> Возможен множественный выбор и поиск.</w:t>
      </w:r>
    </w:p>
    <w:p w14:paraId="2AE2F798" w14:textId="2643CF70" w:rsidR="00655BF8" w:rsidRDefault="00822221" w:rsidP="006277DB">
      <w:pPr>
        <w:pStyle w:val="gostpicture"/>
        <w:spacing w:line="276" w:lineRule="auto"/>
      </w:pPr>
      <w:r w:rsidRPr="00243588">
        <w:rPr>
          <w:noProof/>
          <w:lang w:eastAsia="ru-RU"/>
        </w:rPr>
        <w:drawing>
          <wp:inline distT="0" distB="0" distL="0" distR="0" wp14:anchorId="7B856C63" wp14:editId="29918AE6">
            <wp:extent cx="3241032" cy="2796808"/>
            <wp:effectExtent l="57150" t="76200" r="55245" b="800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632"/>
                    <a:stretch/>
                  </pic:blipFill>
                  <pic:spPr bwMode="auto">
                    <a:xfrm>
                      <a:off x="0" y="0"/>
                      <a:ext cx="3268816" cy="28207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4143C8" w14:textId="77777777" w:rsidR="007F3CBF" w:rsidRPr="00567E40" w:rsidRDefault="00655BF8" w:rsidP="003E0264">
      <w:pPr>
        <w:pStyle w:val="a1"/>
        <w:ind w:firstLine="0"/>
      </w:pPr>
      <w:r w:rsidRPr="00567E40">
        <w:t>Фильтр по региону</w:t>
      </w:r>
    </w:p>
    <w:p w14:paraId="42D22706" w14:textId="368EE810" w:rsidR="007F3CBF" w:rsidRPr="00567E40" w:rsidRDefault="007F3CBF" w:rsidP="006277DB">
      <w:pPr>
        <w:pStyle w:val="gostheadernum3"/>
        <w:spacing w:line="276" w:lineRule="auto"/>
      </w:pPr>
      <w:bookmarkStart w:id="232" w:name="_Toc173165245"/>
      <w:r w:rsidRPr="00567E40">
        <w:t>Фильтр Канал</w:t>
      </w:r>
      <w:bookmarkEnd w:id="232"/>
    </w:p>
    <w:p w14:paraId="132FE314" w14:textId="0993FB4E" w:rsidR="007F3CBF" w:rsidRPr="00567E40" w:rsidRDefault="00655BF8" w:rsidP="006277DB">
      <w:pPr>
        <w:pStyle w:val="goststreammain"/>
        <w:spacing w:line="276" w:lineRule="auto"/>
      </w:pPr>
      <w:r w:rsidRPr="00567E40">
        <w:t>Данный фильтр</w:t>
      </w:r>
      <w:r>
        <w:t xml:space="preserve"> представляет собой раскрывающийся список</w:t>
      </w:r>
      <w:r w:rsidRPr="00567E40">
        <w:t xml:space="preserve">. </w:t>
      </w:r>
      <w:r>
        <w:t xml:space="preserve">Необходимо раскрыть список и выбрать </w:t>
      </w:r>
      <w:r w:rsidR="007F3CBF" w:rsidRPr="00567E40">
        <w:t xml:space="preserve">канал связи, по которому обратился клиент в систему </w:t>
      </w:r>
      <w:proofErr w:type="spellStart"/>
      <w:r w:rsidR="007F3CBF" w:rsidRPr="00567E40">
        <w:t>Омни</w:t>
      </w:r>
      <w:r w:rsidR="006160B4">
        <w:t>ч</w:t>
      </w:r>
      <w:r w:rsidR="007F3CBF" w:rsidRPr="00567E40">
        <w:t>ат</w:t>
      </w:r>
      <w:proofErr w:type="spellEnd"/>
      <w:r w:rsidR="007F3CBF" w:rsidRPr="00567E40">
        <w:t>.</w:t>
      </w:r>
      <w:r w:rsidR="00822221">
        <w:t xml:space="preserve"> Возможен множественный выбор и поиск.</w:t>
      </w:r>
    </w:p>
    <w:p w14:paraId="2F273E33" w14:textId="77777777" w:rsidR="00655BF8" w:rsidRDefault="007F3CBF" w:rsidP="006277DB">
      <w:pPr>
        <w:pStyle w:val="gostpicture"/>
        <w:spacing w:line="276" w:lineRule="auto"/>
      </w:pPr>
      <w:r w:rsidRPr="00567E40">
        <w:rPr>
          <w:noProof/>
          <w:lang w:eastAsia="ru-RU"/>
        </w:rPr>
        <w:lastRenderedPageBreak/>
        <w:drawing>
          <wp:inline distT="0" distB="0" distL="0" distR="0" wp14:anchorId="73EF8669" wp14:editId="54CB9896">
            <wp:extent cx="3632016" cy="2289657"/>
            <wp:effectExtent l="57150" t="76200" r="64135" b="73025"/>
            <wp:docPr id="148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Рисунок 135"/>
                    <pic:cNvPicPr/>
                  </pic:nvPicPr>
                  <pic:blipFill rotWithShape="1"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93"/>
                    <a:stretch/>
                  </pic:blipFill>
                  <pic:spPr bwMode="auto">
                    <a:xfrm>
                      <a:off x="0" y="0"/>
                      <a:ext cx="3682981" cy="23217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89EC65" w14:textId="77777777" w:rsidR="007F3CBF" w:rsidRPr="00567E40" w:rsidRDefault="00655BF8" w:rsidP="003E0264">
      <w:pPr>
        <w:pStyle w:val="a1"/>
        <w:ind w:firstLine="0"/>
      </w:pPr>
      <w:r w:rsidRPr="00567E40">
        <w:t>Фильтр по каналу</w:t>
      </w:r>
    </w:p>
    <w:p w14:paraId="393E8535" w14:textId="2F84AFB8" w:rsidR="007F3CBF" w:rsidRPr="00567E40" w:rsidRDefault="007F3CBF" w:rsidP="006277DB">
      <w:pPr>
        <w:pStyle w:val="gostheadernum3"/>
        <w:spacing w:line="276" w:lineRule="auto"/>
      </w:pPr>
      <w:bookmarkStart w:id="233" w:name="_Ref87389046"/>
      <w:bookmarkStart w:id="234" w:name="_Ref87389050"/>
      <w:bookmarkStart w:id="235" w:name="_Toc173165246"/>
      <w:r w:rsidRPr="00567E40">
        <w:t xml:space="preserve">Фильтр Уровень </w:t>
      </w:r>
      <w:r w:rsidR="00556196">
        <w:t xml:space="preserve">Клиентского </w:t>
      </w:r>
      <w:r w:rsidRPr="00567E40">
        <w:t>SL</w:t>
      </w:r>
      <w:bookmarkEnd w:id="233"/>
      <w:bookmarkEnd w:id="234"/>
      <w:bookmarkEnd w:id="235"/>
    </w:p>
    <w:p w14:paraId="2E8903AB" w14:textId="77777777" w:rsidR="007F3CBF" w:rsidRPr="00567E40" w:rsidRDefault="007F3CBF" w:rsidP="006277DB">
      <w:pPr>
        <w:pStyle w:val="goststreammainbeforeList"/>
        <w:spacing w:line="276" w:lineRule="auto"/>
      </w:pPr>
      <w:r w:rsidRPr="00567E40">
        <w:t>Уровень SL (</w:t>
      </w:r>
      <w:proofErr w:type="spellStart"/>
      <w:r w:rsidRPr="00567E40">
        <w:t>Service</w:t>
      </w:r>
      <w:proofErr w:type="spellEnd"/>
      <w:r w:rsidRPr="00567E40">
        <w:t xml:space="preserve"> </w:t>
      </w:r>
      <w:proofErr w:type="spellStart"/>
      <w:r w:rsidRPr="00567E40">
        <w:t>Level</w:t>
      </w:r>
      <w:proofErr w:type="spellEnd"/>
      <w:r w:rsidRPr="00567E40">
        <w:t>) может быть:</w:t>
      </w:r>
    </w:p>
    <w:p w14:paraId="595E808D" w14:textId="77777777" w:rsidR="007F3CBF" w:rsidRDefault="00655BF8" w:rsidP="006277DB">
      <w:pPr>
        <w:pStyle w:val="goststreamlistmark1"/>
        <w:spacing w:line="276" w:lineRule="auto"/>
      </w:pPr>
      <w:r w:rsidRPr="00567E40">
        <w:t>Выполнен</w:t>
      </w:r>
      <w:r w:rsidR="007F3CBF" w:rsidRPr="00567E40">
        <w:t>;</w:t>
      </w:r>
    </w:p>
    <w:p w14:paraId="19767B5D" w14:textId="77777777" w:rsidR="007F3CBF" w:rsidRPr="00567E40" w:rsidRDefault="00655BF8" w:rsidP="006277DB">
      <w:pPr>
        <w:pStyle w:val="goststreamlistmark1"/>
        <w:spacing w:line="276" w:lineRule="auto"/>
      </w:pPr>
      <w:r w:rsidRPr="00567E40">
        <w:t>Не</w:t>
      </w:r>
      <w:r w:rsidR="007F3CBF" w:rsidRPr="00567E40">
        <w:t xml:space="preserve"> выполнен.</w:t>
      </w:r>
    </w:p>
    <w:p w14:paraId="716765F7" w14:textId="658426AA" w:rsidR="007F3CBF" w:rsidRPr="00567E40" w:rsidRDefault="007F3CBF" w:rsidP="006277DB">
      <w:pPr>
        <w:pStyle w:val="goststreammain"/>
        <w:spacing w:line="276" w:lineRule="auto"/>
      </w:pPr>
      <w:r w:rsidRPr="00567E40">
        <w:t xml:space="preserve">Уровень SL считается выполненным, если </w:t>
      </w:r>
      <w:r w:rsidR="00655BF8">
        <w:t>ответ</w:t>
      </w:r>
      <w:r w:rsidRPr="00567E40">
        <w:t xml:space="preserve"> </w:t>
      </w:r>
      <w:r w:rsidR="00EC7660">
        <w:t xml:space="preserve">оператора </w:t>
      </w:r>
      <w:r w:rsidRPr="00567E40">
        <w:t xml:space="preserve">на первое сообщение клиента </w:t>
      </w:r>
      <w:r w:rsidR="00655BF8">
        <w:t xml:space="preserve">осуществлен </w:t>
      </w:r>
      <w:r w:rsidRPr="00567E40">
        <w:t>в пределах установленного времени.</w:t>
      </w:r>
      <w:r w:rsidR="00100504">
        <w:t xml:space="preserve"> В</w:t>
      </w:r>
      <w:r w:rsidR="00100504" w:rsidRPr="00100504">
        <w:t xml:space="preserve"> </w:t>
      </w:r>
      <w:r w:rsidR="00100504">
        <w:t>обращениях</w:t>
      </w:r>
      <w:r w:rsidR="00100504" w:rsidRPr="00100504">
        <w:t xml:space="preserve">, </w:t>
      </w:r>
      <w:r w:rsidR="00100504">
        <w:t xml:space="preserve">которых </w:t>
      </w:r>
      <w:r w:rsidR="00100504" w:rsidRPr="00100504">
        <w:t xml:space="preserve">участвует </w:t>
      </w:r>
      <w:r w:rsidR="00100504">
        <w:t>чат-бот</w:t>
      </w:r>
      <w:r w:rsidR="00100504" w:rsidRPr="00100504">
        <w:t xml:space="preserve">, </w:t>
      </w:r>
      <w:r w:rsidR="00100504">
        <w:t>время ответа на обращение</w:t>
      </w:r>
      <w:r w:rsidR="00100504" w:rsidRPr="00100504">
        <w:t xml:space="preserve"> </w:t>
      </w:r>
      <w:r w:rsidR="00100504">
        <w:t>учитывается</w:t>
      </w:r>
      <w:r w:rsidR="00100504" w:rsidRPr="00100504">
        <w:t xml:space="preserve"> не с момента создания обращения</w:t>
      </w:r>
      <w:r w:rsidR="00100504">
        <w:t>,</w:t>
      </w:r>
      <w:r w:rsidR="00100504" w:rsidRPr="00100504">
        <w:t xml:space="preserve"> а с момента </w:t>
      </w:r>
      <w:r w:rsidR="00100504">
        <w:t>первого</w:t>
      </w:r>
      <w:r w:rsidR="00100504" w:rsidRPr="00100504">
        <w:t xml:space="preserve"> попадания в очередь </w:t>
      </w:r>
      <w:proofErr w:type="spellStart"/>
      <w:r w:rsidR="00100504" w:rsidRPr="00100504">
        <w:t>скилл</w:t>
      </w:r>
      <w:proofErr w:type="spellEnd"/>
      <w:r w:rsidR="00100504" w:rsidRPr="00100504">
        <w:t>-группы и до ответа на него оператора</w:t>
      </w:r>
      <w:r w:rsidR="00822221">
        <w:t>.</w:t>
      </w:r>
    </w:p>
    <w:p w14:paraId="26BFA400" w14:textId="1C0215EA" w:rsidR="007F3CBF" w:rsidRPr="00567E40" w:rsidRDefault="00655BF8" w:rsidP="006277DB">
      <w:pPr>
        <w:pStyle w:val="goststreammain"/>
        <w:spacing w:line="276" w:lineRule="auto"/>
      </w:pPr>
      <w:r w:rsidRPr="00567E40">
        <w:t>Данный фильтр</w:t>
      </w:r>
      <w:r>
        <w:t xml:space="preserve"> представляет собой раскрывающийся список</w:t>
      </w:r>
      <w:r w:rsidRPr="00567E40">
        <w:t xml:space="preserve">. </w:t>
      </w:r>
      <w:r>
        <w:t xml:space="preserve">Необходимо выбрать </w:t>
      </w:r>
      <w:r w:rsidR="00822221">
        <w:t>О</w:t>
      </w:r>
      <w:r w:rsidR="007F3CBF" w:rsidRPr="00567E40">
        <w:t>дни из двух возможных вариантов, чтобы вывести на экран соответ</w:t>
      </w:r>
      <w:r>
        <w:t>ствующие данные</w:t>
      </w:r>
      <w:r w:rsidR="007F3CBF" w:rsidRPr="00567E40">
        <w:t>.</w:t>
      </w:r>
    </w:p>
    <w:p w14:paraId="210363CD" w14:textId="77777777" w:rsidR="00FE6699" w:rsidRDefault="00E1287C" w:rsidP="006277DB">
      <w:pPr>
        <w:pStyle w:val="gostpicture"/>
        <w:spacing w:line="276" w:lineRule="auto"/>
      </w:pPr>
      <w:r w:rsidRPr="00E1287C">
        <w:rPr>
          <w:noProof/>
          <w:lang w:eastAsia="ru-RU"/>
        </w:rPr>
        <w:drawing>
          <wp:inline distT="0" distB="0" distL="0" distR="0" wp14:anchorId="0DB5FE00" wp14:editId="7015D5AE">
            <wp:extent cx="3381375" cy="1160871"/>
            <wp:effectExtent l="57150" t="76200" r="47625" b="77470"/>
            <wp:docPr id="817" name="Рисунок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4251" cy="1172158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18741C" w14:textId="77777777" w:rsidR="007F3CBF" w:rsidRDefault="00FE6699" w:rsidP="003E0264">
      <w:pPr>
        <w:pStyle w:val="a1"/>
        <w:ind w:firstLine="0"/>
      </w:pPr>
      <w:r w:rsidRPr="00567E40">
        <w:t xml:space="preserve">Фильтр </w:t>
      </w:r>
      <w:r w:rsidR="00E1287C">
        <w:t>«У</w:t>
      </w:r>
      <w:r w:rsidRPr="00567E40">
        <w:t>ров</w:t>
      </w:r>
      <w:r w:rsidR="00E1287C">
        <w:t>е</w:t>
      </w:r>
      <w:r w:rsidRPr="00567E40">
        <w:t>н</w:t>
      </w:r>
      <w:r w:rsidR="00E1287C">
        <w:t>ь Клиентского</w:t>
      </w:r>
      <w:r w:rsidRPr="00567E40">
        <w:t xml:space="preserve"> SL</w:t>
      </w:r>
      <w:r w:rsidR="00E1287C">
        <w:t>»</w:t>
      </w:r>
    </w:p>
    <w:p w14:paraId="372B1856" w14:textId="77777777" w:rsidR="00100504" w:rsidRPr="00F6375A" w:rsidRDefault="005D4255" w:rsidP="00100504">
      <w:pPr>
        <w:pStyle w:val="goststreammain"/>
      </w:pPr>
      <w:r>
        <w:t>О</w:t>
      </w:r>
      <w:r w:rsidR="00100504" w:rsidRPr="00100504">
        <w:t>бращения, обработа</w:t>
      </w:r>
      <w:r w:rsidR="00100504">
        <w:t>нны</w:t>
      </w:r>
      <w:r>
        <w:t>е</w:t>
      </w:r>
      <w:r w:rsidR="00100504" w:rsidRPr="00100504">
        <w:t xml:space="preserve"> чат-бот</w:t>
      </w:r>
      <w:r w:rsidR="00100504">
        <w:t>ом</w:t>
      </w:r>
      <w:r w:rsidR="00100504" w:rsidRPr="00100504">
        <w:t xml:space="preserve"> полностью, не </w:t>
      </w:r>
      <w:r>
        <w:t>имеют значения «Уровень</w:t>
      </w:r>
      <w:r w:rsidR="00100504" w:rsidRPr="00100504">
        <w:t xml:space="preserve"> SL</w:t>
      </w:r>
      <w:r>
        <w:t>», и не отображаются при выборе значений «Выполнен» или «Не выполнен».</w:t>
      </w:r>
      <w:r w:rsidR="00F6375A" w:rsidRPr="00F6375A">
        <w:t xml:space="preserve"> </w:t>
      </w:r>
      <w:r w:rsidR="00F6375A">
        <w:t xml:space="preserve">Также </w:t>
      </w:r>
      <w:r w:rsidR="002A550E">
        <w:t>значения «У</w:t>
      </w:r>
      <w:r w:rsidR="00F6375A" w:rsidRPr="00F6375A">
        <w:t>ровень SL</w:t>
      </w:r>
      <w:r w:rsidR="002A550E">
        <w:t>»</w:t>
      </w:r>
      <w:r w:rsidR="00F6375A" w:rsidRPr="00F6375A">
        <w:t xml:space="preserve"> не имеют обращения, которые попали в очередь и еще не распределились на оператора</w:t>
      </w:r>
      <w:r w:rsidR="00F6375A">
        <w:t>.</w:t>
      </w:r>
    </w:p>
    <w:p w14:paraId="0B515DA2" w14:textId="22723B0A" w:rsidR="007F3CBF" w:rsidRPr="00567E40" w:rsidRDefault="007F3CBF" w:rsidP="006277DB">
      <w:pPr>
        <w:pStyle w:val="gostheadernum3"/>
        <w:spacing w:line="276" w:lineRule="auto"/>
      </w:pPr>
      <w:bookmarkStart w:id="236" w:name="_Ref105430676"/>
      <w:bookmarkStart w:id="237" w:name="_Ref105430677"/>
      <w:bookmarkStart w:id="238" w:name="_Toc173165247"/>
      <w:r w:rsidRPr="00567E40">
        <w:t>Фильтр Оценка CSI</w:t>
      </w:r>
      <w:bookmarkEnd w:id="236"/>
      <w:bookmarkEnd w:id="237"/>
      <w:bookmarkEnd w:id="238"/>
    </w:p>
    <w:p w14:paraId="4B81C0C8" w14:textId="77777777" w:rsidR="00FE6699" w:rsidRDefault="00FE6699" w:rsidP="006277DB">
      <w:pPr>
        <w:pStyle w:val="goststreammain"/>
        <w:spacing w:line="276" w:lineRule="auto"/>
      </w:pPr>
      <w:r w:rsidRPr="00567E40">
        <w:t>Данный фильтр</w:t>
      </w:r>
      <w:r>
        <w:t xml:space="preserve"> представляет собой раскрывающийся список</w:t>
      </w:r>
      <w:r w:rsidRPr="00567E40">
        <w:t xml:space="preserve"> </w:t>
      </w:r>
      <w:r>
        <w:t xml:space="preserve">и </w:t>
      </w:r>
      <w:r w:rsidR="007F3CBF" w:rsidRPr="00567E40">
        <w:t>позволяет осуществить формирование статистики с учетом оценки CSI (</w:t>
      </w:r>
      <w:proofErr w:type="spellStart"/>
      <w:r w:rsidR="007F3CBF" w:rsidRPr="00567E40">
        <w:t>Customer</w:t>
      </w:r>
      <w:proofErr w:type="spellEnd"/>
      <w:r w:rsidR="007F3CBF" w:rsidRPr="00567E40">
        <w:t xml:space="preserve"> </w:t>
      </w:r>
      <w:proofErr w:type="spellStart"/>
      <w:r w:rsidR="007F3CBF" w:rsidRPr="00567E40">
        <w:t>Satisfaction</w:t>
      </w:r>
      <w:proofErr w:type="spellEnd"/>
      <w:r w:rsidR="007F3CBF" w:rsidRPr="00567E40">
        <w:t xml:space="preserve"> </w:t>
      </w:r>
      <w:proofErr w:type="spellStart"/>
      <w:r w:rsidR="007F3CBF" w:rsidRPr="00567E40">
        <w:t>Index</w:t>
      </w:r>
      <w:proofErr w:type="spellEnd"/>
      <w:r w:rsidR="007F3CBF" w:rsidRPr="00567E40">
        <w:t>).</w:t>
      </w:r>
      <w:r>
        <w:t xml:space="preserve"> </w:t>
      </w:r>
      <w:r w:rsidR="007F3CBF" w:rsidRPr="00567E40">
        <w:t>После закрытия обращения, клиенту предлагается оценить качество сер</w:t>
      </w:r>
      <w:r>
        <w:t>виса, отправив цифру от 1 до 5.</w:t>
      </w:r>
    </w:p>
    <w:p w14:paraId="0F4F5F7C" w14:textId="77777777" w:rsidR="00822221" w:rsidRPr="00567E40" w:rsidRDefault="00FE6699" w:rsidP="00822221">
      <w:pPr>
        <w:pStyle w:val="goststreammain"/>
        <w:spacing w:line="276" w:lineRule="auto"/>
      </w:pPr>
      <w:r>
        <w:t>Необходимо раскрыть список и выбрать оценку</w:t>
      </w:r>
      <w:r w:rsidRPr="00567E40">
        <w:t>, чтобы вывести на экран соответ</w:t>
      </w:r>
      <w:r>
        <w:t>ствующие данные</w:t>
      </w:r>
      <w:r w:rsidR="007F3CBF" w:rsidRPr="00567E40">
        <w:t>.</w:t>
      </w:r>
      <w:r w:rsidR="00822221">
        <w:t xml:space="preserve"> Возможен множественный выбор и поиск.</w:t>
      </w:r>
    </w:p>
    <w:p w14:paraId="263DDD8C" w14:textId="77777777" w:rsidR="00FE6699" w:rsidRDefault="007F3CBF" w:rsidP="006277DB">
      <w:pPr>
        <w:pStyle w:val="gostpicture"/>
        <w:spacing w:line="276" w:lineRule="auto"/>
      </w:pPr>
      <w:r w:rsidRPr="00567E40">
        <w:rPr>
          <w:noProof/>
          <w:lang w:eastAsia="ru-RU"/>
        </w:rPr>
        <w:lastRenderedPageBreak/>
        <w:drawing>
          <wp:inline distT="0" distB="0" distL="0" distR="0" wp14:anchorId="72120200" wp14:editId="187C5860">
            <wp:extent cx="2584342" cy="2381250"/>
            <wp:effectExtent l="57150" t="76200" r="64135" b="76200"/>
            <wp:docPr id="47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si.png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8490" cy="2394286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690559" w14:textId="77777777" w:rsidR="007F3CBF" w:rsidRDefault="00FE6699" w:rsidP="003E0264">
      <w:pPr>
        <w:pStyle w:val="a1"/>
        <w:ind w:firstLine="0"/>
      </w:pPr>
      <w:r w:rsidRPr="00567E40">
        <w:t>Фильтр по оценк</w:t>
      </w:r>
      <w:r>
        <w:t>е</w:t>
      </w:r>
      <w:r w:rsidRPr="00567E40">
        <w:t xml:space="preserve"> CSI</w:t>
      </w:r>
    </w:p>
    <w:p w14:paraId="0DFEF7BC" w14:textId="77777777" w:rsidR="00035E65" w:rsidRPr="00035E65" w:rsidRDefault="00035E65" w:rsidP="00035E65">
      <w:pPr>
        <w:pStyle w:val="goststreammain"/>
      </w:pPr>
      <w:bookmarkStart w:id="239" w:name="_Hlk105510544"/>
      <w:r w:rsidRPr="00035E65">
        <w:t xml:space="preserve">При выборе в фильтре Оценка CSI определенного </w:t>
      </w:r>
      <w:r>
        <w:t>з</w:t>
      </w:r>
      <w:r w:rsidRPr="00035E65">
        <w:t xml:space="preserve">начения отобразятся только те обращения, во множестве </w:t>
      </w:r>
      <w:proofErr w:type="gramStart"/>
      <w:r w:rsidRPr="00035E65">
        <w:t>оценок операторов</w:t>
      </w:r>
      <w:proofErr w:type="gramEnd"/>
      <w:r w:rsidRPr="00035E65">
        <w:t xml:space="preserve"> которых есть выбранная оценка.</w:t>
      </w:r>
    </w:p>
    <w:p w14:paraId="097296F4" w14:textId="4E41494F" w:rsidR="007F3CBF" w:rsidRPr="00567E40" w:rsidRDefault="007F3CBF" w:rsidP="006277DB">
      <w:pPr>
        <w:pStyle w:val="gostheadernum3"/>
        <w:spacing w:line="276" w:lineRule="auto"/>
      </w:pPr>
      <w:bookmarkStart w:id="240" w:name="_Toc173165248"/>
      <w:bookmarkEnd w:id="239"/>
      <w:r w:rsidRPr="00567E40">
        <w:t>Фильтр Статус</w:t>
      </w:r>
      <w:bookmarkEnd w:id="240"/>
    </w:p>
    <w:p w14:paraId="0C15D633" w14:textId="39E3AEBA" w:rsidR="007F3CBF" w:rsidRPr="00567E40" w:rsidRDefault="007F3CBF" w:rsidP="006277DB">
      <w:pPr>
        <w:pStyle w:val="goststreammain"/>
        <w:spacing w:line="276" w:lineRule="auto"/>
      </w:pPr>
      <w:r w:rsidRPr="00567E40">
        <w:t xml:space="preserve">У обращения возможен один из </w:t>
      </w:r>
      <w:r w:rsidR="00822221">
        <w:t>чет</w:t>
      </w:r>
      <w:r w:rsidR="00091938">
        <w:t>ы</w:t>
      </w:r>
      <w:r w:rsidRPr="00567E40">
        <w:t>рех статусов:</w:t>
      </w:r>
    </w:p>
    <w:p w14:paraId="3CC727E9" w14:textId="77777777" w:rsidR="007F3CBF" w:rsidRPr="00567E40" w:rsidRDefault="00FE6699" w:rsidP="006277DB">
      <w:pPr>
        <w:pStyle w:val="goststreamlistmark1"/>
        <w:spacing w:line="276" w:lineRule="auto"/>
      </w:pPr>
      <w:r w:rsidRPr="00567E40">
        <w:t>Открыто</w:t>
      </w:r>
      <w:r w:rsidR="007F3CBF" w:rsidRPr="00567E40">
        <w:t xml:space="preserve"> (обращени</w:t>
      </w:r>
      <w:r w:rsidR="007F3CBF">
        <w:t>е</w:t>
      </w:r>
      <w:r w:rsidR="007F3CBF" w:rsidRPr="00567E40">
        <w:t xml:space="preserve"> находится в обработке);</w:t>
      </w:r>
    </w:p>
    <w:p w14:paraId="3F52F720" w14:textId="77777777" w:rsidR="007F3CBF" w:rsidRPr="00567E40" w:rsidRDefault="00FE6699" w:rsidP="006277DB">
      <w:pPr>
        <w:pStyle w:val="goststreamlistmark1"/>
        <w:spacing w:line="276" w:lineRule="auto"/>
      </w:pPr>
      <w:r w:rsidRPr="00567E40">
        <w:t>В</w:t>
      </w:r>
      <w:r w:rsidR="007F3CBF" w:rsidRPr="00567E40">
        <w:t xml:space="preserve"> ожидании (обращение находится в </w:t>
      </w:r>
      <w:proofErr w:type="spellStart"/>
      <w:r w:rsidR="007F3CBF" w:rsidRPr="00567E40">
        <w:t>скилл</w:t>
      </w:r>
      <w:proofErr w:type="spellEnd"/>
      <w:r w:rsidR="007F3CBF" w:rsidRPr="00567E40">
        <w:t>-группе, но недоступно ни одному из агентов);</w:t>
      </w:r>
    </w:p>
    <w:p w14:paraId="612465FD" w14:textId="77777777" w:rsidR="00091938" w:rsidRDefault="00FE6699" w:rsidP="006277DB">
      <w:pPr>
        <w:pStyle w:val="goststreamlistmark1"/>
        <w:spacing w:line="276" w:lineRule="auto"/>
      </w:pPr>
      <w:r w:rsidRPr="00567E40">
        <w:t>Закрыто</w:t>
      </w:r>
      <w:r w:rsidR="007F3CBF" w:rsidRPr="00567E40">
        <w:t xml:space="preserve"> (обращение закрыто сотрудником, или переведено в статус закрыто автоматически)</w:t>
      </w:r>
      <w:r w:rsidR="00091938">
        <w:t>;</w:t>
      </w:r>
    </w:p>
    <w:p w14:paraId="6CDF6C86" w14:textId="2DB30516" w:rsidR="007F3CBF" w:rsidRPr="00567E40" w:rsidRDefault="00091938" w:rsidP="006277DB">
      <w:pPr>
        <w:pStyle w:val="goststreamlistmark1"/>
        <w:spacing w:line="276" w:lineRule="auto"/>
      </w:pPr>
      <w:r>
        <w:t xml:space="preserve">В очереди (обращение </w:t>
      </w:r>
      <w:proofErr w:type="gramStart"/>
      <w:r>
        <w:t>находится</w:t>
      </w:r>
      <w:proofErr w:type="gramEnd"/>
      <w:r>
        <w:t xml:space="preserve"> а очереди группы)</w:t>
      </w:r>
      <w:r w:rsidR="007F3CBF" w:rsidRPr="00567E40">
        <w:t>.</w:t>
      </w:r>
    </w:p>
    <w:p w14:paraId="52535214" w14:textId="3ED726E2" w:rsidR="007F3CBF" w:rsidRPr="00567E40" w:rsidRDefault="00FE6699" w:rsidP="006277DB">
      <w:pPr>
        <w:pStyle w:val="goststreammain"/>
        <w:spacing w:line="276" w:lineRule="auto"/>
      </w:pPr>
      <w:r w:rsidRPr="00567E40">
        <w:t>Данный фильтр</w:t>
      </w:r>
      <w:r>
        <w:t xml:space="preserve"> представляет собой раскрывающийся список</w:t>
      </w:r>
      <w:r w:rsidRPr="00567E40">
        <w:t xml:space="preserve">. </w:t>
      </w:r>
      <w:r>
        <w:t xml:space="preserve">Необходимо раскрыть список и выбрать </w:t>
      </w:r>
      <w:r w:rsidR="00536EC8">
        <w:t>«</w:t>
      </w:r>
      <w:r w:rsidR="00091938">
        <w:t>О</w:t>
      </w:r>
      <w:r w:rsidR="007F3CBF" w:rsidRPr="007F3CBF">
        <w:t xml:space="preserve">дин из </w:t>
      </w:r>
      <w:r w:rsidR="00091938">
        <w:t>четы</w:t>
      </w:r>
      <w:r>
        <w:t>рёх</w:t>
      </w:r>
      <w:r w:rsidR="007F3CBF" w:rsidRPr="007F3CBF">
        <w:t xml:space="preserve"> возможных статусов, чтобы </w:t>
      </w:r>
      <w:r w:rsidRPr="00567E40">
        <w:t>вывести на экран соответ</w:t>
      </w:r>
      <w:r>
        <w:t>ствующие данные</w:t>
      </w:r>
      <w:r w:rsidR="007F3CBF" w:rsidRPr="00567E40">
        <w:t>.</w:t>
      </w:r>
    </w:p>
    <w:p w14:paraId="6180BDC7" w14:textId="77777777" w:rsidR="00FE6699" w:rsidRDefault="007F3CBF" w:rsidP="006277DB">
      <w:pPr>
        <w:pStyle w:val="gostpicture"/>
        <w:spacing w:line="276" w:lineRule="auto"/>
      </w:pPr>
      <w:r w:rsidRPr="00567E40">
        <w:rPr>
          <w:noProof/>
          <w:lang w:eastAsia="ru-RU"/>
        </w:rPr>
        <w:drawing>
          <wp:inline distT="0" distB="0" distL="0" distR="0" wp14:anchorId="35265D54" wp14:editId="112BFB55">
            <wp:extent cx="2775602" cy="2105425"/>
            <wp:effectExtent l="57150" t="76200" r="62865" b="85725"/>
            <wp:docPr id="263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рсия 1.6.ocx - Mord.jpg"/>
                    <pic:cNvPicPr/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5118" cy="2120229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FD6671" w14:textId="77777777" w:rsidR="007F3CBF" w:rsidRDefault="00FE6699" w:rsidP="003E0264">
      <w:pPr>
        <w:pStyle w:val="a1"/>
        <w:ind w:firstLine="0"/>
      </w:pPr>
      <w:r w:rsidRPr="00567E40">
        <w:t>Фильтр по статусу обращений</w:t>
      </w:r>
    </w:p>
    <w:p w14:paraId="6E4FCD26" w14:textId="77777777" w:rsidR="00A05894" w:rsidRDefault="00A05894" w:rsidP="006277DB">
      <w:pPr>
        <w:pStyle w:val="gostheadernum3"/>
        <w:spacing w:line="276" w:lineRule="auto"/>
      </w:pPr>
      <w:bookmarkStart w:id="241" w:name="_Ref103256786"/>
      <w:bookmarkStart w:id="242" w:name="_Ref87376138"/>
      <w:bookmarkStart w:id="243" w:name="_Ref87376142"/>
      <w:bookmarkStart w:id="244" w:name="_Toc173165249"/>
      <w:r>
        <w:lastRenderedPageBreak/>
        <w:t>Фильтр ФИО</w:t>
      </w:r>
      <w:bookmarkEnd w:id="241"/>
      <w:bookmarkEnd w:id="244"/>
    </w:p>
    <w:p w14:paraId="067E0B51" w14:textId="4D740946" w:rsidR="00A05894" w:rsidRDefault="00A05894" w:rsidP="00A05894">
      <w:pPr>
        <w:pStyle w:val="goststreammain"/>
      </w:pPr>
      <w:r>
        <w:t xml:space="preserve">Данный фильтр представляет собой поле ввода. Необходимо установить курсор мыши в поле ввода и ввести ФИО клиента или часть ФИО. Фильтрация осуществляется по ФИО (или его части) клиента, </w:t>
      </w:r>
      <w:r w:rsidRPr="003C309F">
        <w:t>котор</w:t>
      </w:r>
      <w:r>
        <w:t>ые заполняются оператором</w:t>
      </w:r>
      <w:r w:rsidRPr="003C309F">
        <w:t xml:space="preserve"> на основе диалога с клиентом</w:t>
      </w:r>
      <w:r>
        <w:t>.</w:t>
      </w:r>
    </w:p>
    <w:p w14:paraId="2C84D41B" w14:textId="77777777" w:rsidR="002B5E33" w:rsidRDefault="002B5E33" w:rsidP="002B5E33">
      <w:pPr>
        <w:pStyle w:val="goststreammain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7D1EB7C" wp14:editId="65E78CBF">
            <wp:extent cx="2805833" cy="1046140"/>
            <wp:effectExtent l="57150" t="76200" r="52070" b="7810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Рисунок 149" descr="C:\Users\Дмитрий\YandexDisk\Скриншоты\2019-12-27_14-42-08.png"/>
                    <pic:cNvPicPr>
                      <a:picLocks noChangeAspect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431" cy="1049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EC9D3B1" w14:textId="77777777" w:rsidR="002B5E33" w:rsidRPr="002B5E33" w:rsidRDefault="002B5E33" w:rsidP="003E0264">
      <w:pPr>
        <w:pStyle w:val="a1"/>
        <w:ind w:firstLine="0"/>
      </w:pPr>
      <w:r w:rsidRPr="002B5E33">
        <w:t>Фильтр ФИО</w:t>
      </w:r>
    </w:p>
    <w:p w14:paraId="1FCB1CDF" w14:textId="12A64A0C" w:rsidR="007F3CBF" w:rsidRDefault="007F3CBF" w:rsidP="006277DB">
      <w:pPr>
        <w:pStyle w:val="gostheadernum3"/>
        <w:spacing w:line="276" w:lineRule="auto"/>
      </w:pPr>
      <w:bookmarkStart w:id="245" w:name="_Ref103257130"/>
      <w:bookmarkStart w:id="246" w:name="_Ref103257131"/>
      <w:bookmarkStart w:id="247" w:name="_Toc173165250"/>
      <w:r w:rsidRPr="002057BF">
        <w:t>Фильтр Телефон</w:t>
      </w:r>
      <w:bookmarkEnd w:id="242"/>
      <w:bookmarkEnd w:id="243"/>
      <w:bookmarkEnd w:id="245"/>
      <w:bookmarkEnd w:id="246"/>
      <w:bookmarkEnd w:id="247"/>
    </w:p>
    <w:p w14:paraId="4E1F5C52" w14:textId="7F9B0DD2" w:rsidR="007F3CBF" w:rsidRPr="00567E40" w:rsidRDefault="00FE6699" w:rsidP="006277DB">
      <w:pPr>
        <w:pStyle w:val="goststreammain"/>
        <w:spacing w:line="276" w:lineRule="auto"/>
      </w:pPr>
      <w:r w:rsidRPr="00567E40">
        <w:t>Данный фильтр</w:t>
      </w:r>
      <w:r>
        <w:t xml:space="preserve"> представляет собой поле ввода</w:t>
      </w:r>
      <w:r w:rsidRPr="00567E40">
        <w:t xml:space="preserve">. </w:t>
      </w:r>
      <w:r>
        <w:t>Необходимо установить</w:t>
      </w:r>
      <w:r w:rsidRPr="00567E40">
        <w:t xml:space="preserve"> курсор мыши </w:t>
      </w:r>
      <w:r>
        <w:t>в поле ввода</w:t>
      </w:r>
      <w:r w:rsidRPr="00567E40">
        <w:t xml:space="preserve"> и </w:t>
      </w:r>
      <w:r>
        <w:t>ввести</w:t>
      </w:r>
      <w:r w:rsidRPr="00567E40">
        <w:t xml:space="preserve"> </w:t>
      </w:r>
      <w:r w:rsidR="007F3CBF">
        <w:t>номер телефона.</w:t>
      </w:r>
    </w:p>
    <w:p w14:paraId="2425904E" w14:textId="77777777" w:rsidR="00FE6699" w:rsidRDefault="007F3CBF" w:rsidP="006277DB">
      <w:pPr>
        <w:pStyle w:val="gostpicture"/>
        <w:spacing w:line="276" w:lineRule="auto"/>
      </w:pPr>
      <w:r>
        <w:rPr>
          <w:noProof/>
          <w:lang w:eastAsia="ru-RU"/>
        </w:rPr>
        <w:drawing>
          <wp:inline distT="0" distB="0" distL="0" distR="0" wp14:anchorId="3363AD75" wp14:editId="456F0F0F">
            <wp:extent cx="2786329" cy="1014848"/>
            <wp:effectExtent l="57150" t="76200" r="52705" b="7112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митрий\YandexDisk\Скриншоты\2019-12-27_14-43-17.png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207" cy="1034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01DC3FF" w14:textId="77777777" w:rsidR="007F3CBF" w:rsidRDefault="00FE6699" w:rsidP="003E0264">
      <w:pPr>
        <w:pStyle w:val="a1"/>
        <w:ind w:firstLine="0"/>
      </w:pPr>
      <w:r>
        <w:t>Фильтр по телефону</w:t>
      </w:r>
    </w:p>
    <w:p w14:paraId="20F4E84D" w14:textId="77777777" w:rsidR="003330D2" w:rsidRDefault="003330D2" w:rsidP="003330D2">
      <w:pPr>
        <w:pStyle w:val="goststreammain"/>
      </w:pPr>
      <w:r>
        <w:t xml:space="preserve">Фильтр обеспечивает возможность поиска обращения по номеру телефона, который сохранил оператор во время обработки обращения, а также по тому, который хранится в актуальном профиле клиента, и отображается в карточке клиента в обращении под </w:t>
      </w:r>
      <w:proofErr w:type="spellStart"/>
      <w:r>
        <w:t>аватаром</w:t>
      </w:r>
      <w:proofErr w:type="spellEnd"/>
      <w:r>
        <w:t>.</w:t>
      </w:r>
    </w:p>
    <w:p w14:paraId="6E80A391" w14:textId="215295C2" w:rsidR="007F3CBF" w:rsidRDefault="007F3CBF" w:rsidP="006277DB">
      <w:pPr>
        <w:pStyle w:val="gostheadernum3"/>
        <w:spacing w:line="276" w:lineRule="auto"/>
      </w:pPr>
      <w:bookmarkStart w:id="248" w:name="_Toc173165251"/>
      <w:r w:rsidRPr="002057BF">
        <w:t xml:space="preserve">Фильтр </w:t>
      </w:r>
      <w:r>
        <w:t>Дата рождения</w:t>
      </w:r>
      <w:bookmarkEnd w:id="248"/>
    </w:p>
    <w:p w14:paraId="580FEA76" w14:textId="77777777" w:rsidR="007F3CBF" w:rsidRPr="00567E40" w:rsidRDefault="007F3CBF" w:rsidP="006277DB">
      <w:pPr>
        <w:pStyle w:val="goststreammain"/>
        <w:spacing w:line="276" w:lineRule="auto"/>
      </w:pPr>
      <w:r w:rsidRPr="00567E40">
        <w:t>Данный фильтр</w:t>
      </w:r>
      <w:r w:rsidR="00FE6699">
        <w:t xml:space="preserve"> представляет собой поле ввода</w:t>
      </w:r>
      <w:r w:rsidR="000B05F8" w:rsidRPr="00567E40">
        <w:t xml:space="preserve">. </w:t>
      </w:r>
      <w:r w:rsidR="000B05F8">
        <w:t>Необходимо установить</w:t>
      </w:r>
      <w:r w:rsidR="000B05F8" w:rsidRPr="00567E40">
        <w:t xml:space="preserve"> курсор мыши </w:t>
      </w:r>
      <w:r w:rsidR="000B05F8">
        <w:t>в поле ввода</w:t>
      </w:r>
      <w:r w:rsidR="000B05F8" w:rsidRPr="00567E40">
        <w:t xml:space="preserve"> </w:t>
      </w:r>
      <w:r w:rsidRPr="00567E40">
        <w:t>(</w:t>
      </w:r>
      <w:r>
        <w:t xml:space="preserve">в поле </w:t>
      </w:r>
      <w:r w:rsidR="000B05F8">
        <w:t>откроется</w:t>
      </w:r>
      <w:r>
        <w:t xml:space="preserve"> календарь</w:t>
      </w:r>
      <w:r w:rsidRPr="00567E40">
        <w:t xml:space="preserve">) и </w:t>
      </w:r>
      <w:r w:rsidR="000B05F8">
        <w:t>выбрать</w:t>
      </w:r>
      <w:r>
        <w:t xml:space="preserve"> дату рождения.</w:t>
      </w:r>
    </w:p>
    <w:p w14:paraId="75A28336" w14:textId="77777777" w:rsidR="000B05F8" w:rsidRDefault="007F3CBF" w:rsidP="006277DB">
      <w:pPr>
        <w:pStyle w:val="gostpicture"/>
        <w:spacing w:line="276" w:lineRule="auto"/>
      </w:pPr>
      <w:r>
        <w:rPr>
          <w:noProof/>
          <w:lang w:eastAsia="ru-RU"/>
        </w:rPr>
        <w:lastRenderedPageBreak/>
        <w:drawing>
          <wp:inline distT="0" distB="0" distL="0" distR="0" wp14:anchorId="7852ABAB" wp14:editId="52CA9D29">
            <wp:extent cx="2651610" cy="3019825"/>
            <wp:effectExtent l="57150" t="76200" r="53975" b="6667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митрий\YandexDisk\Скриншоты\2019-12-27_14-45-0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86"/>
                    <a:stretch/>
                  </pic:blipFill>
                  <pic:spPr bwMode="auto">
                    <a:xfrm>
                      <a:off x="0" y="0"/>
                      <a:ext cx="2651610" cy="30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90A05B" w14:textId="77777777" w:rsidR="007F3CBF" w:rsidRDefault="000B05F8" w:rsidP="003E0264">
      <w:pPr>
        <w:pStyle w:val="a1"/>
        <w:ind w:firstLine="0"/>
      </w:pPr>
      <w:r>
        <w:t>Фильтр Дата рождения</w:t>
      </w:r>
    </w:p>
    <w:p w14:paraId="45E419FF" w14:textId="0B864AFF" w:rsidR="007F3CBF" w:rsidRPr="00086039" w:rsidRDefault="007F3CBF" w:rsidP="006277DB">
      <w:pPr>
        <w:pStyle w:val="gostheadernum2"/>
        <w:spacing w:line="276" w:lineRule="auto"/>
      </w:pPr>
      <w:bookmarkStart w:id="249" w:name="_Toc20485799"/>
      <w:bookmarkStart w:id="250" w:name="_Toc31905511"/>
      <w:bookmarkStart w:id="251" w:name="_Ref105430686"/>
      <w:bookmarkStart w:id="252" w:name="_Ref105430692"/>
      <w:bookmarkStart w:id="253" w:name="_Ref116836236"/>
      <w:bookmarkStart w:id="254" w:name="_Ref116836242"/>
      <w:bookmarkStart w:id="255" w:name="_Toc173165252"/>
      <w:r w:rsidRPr="00086039">
        <w:t>Работа с графиками</w:t>
      </w:r>
      <w:bookmarkEnd w:id="249"/>
      <w:bookmarkEnd w:id="250"/>
      <w:bookmarkEnd w:id="251"/>
      <w:bookmarkEnd w:id="252"/>
      <w:bookmarkEnd w:id="253"/>
      <w:bookmarkEnd w:id="254"/>
      <w:bookmarkEnd w:id="255"/>
    </w:p>
    <w:p w14:paraId="5AC62195" w14:textId="77777777" w:rsidR="007F3CBF" w:rsidRPr="00086039" w:rsidRDefault="00542F41" w:rsidP="006277DB">
      <w:pPr>
        <w:pStyle w:val="goststreammainbeforeList"/>
        <w:spacing w:line="276" w:lineRule="auto"/>
      </w:pPr>
      <w:bookmarkStart w:id="256" w:name="_Hlk105510587"/>
      <w:r>
        <w:t>В разделе</w:t>
      </w:r>
      <w:r w:rsidR="007F3CBF" w:rsidRPr="00086039">
        <w:t xml:space="preserve"> </w:t>
      </w:r>
      <w:r w:rsidR="00164DA7">
        <w:rPr>
          <w:rStyle w:val="goststreammainexpressed0"/>
        </w:rPr>
        <w:t>«</w:t>
      </w:r>
      <w:proofErr w:type="spellStart"/>
      <w:r w:rsidR="007F3CBF" w:rsidRPr="00542F41">
        <w:rPr>
          <w:rStyle w:val="goststreammainexpressed0"/>
        </w:rPr>
        <w:t>Дашборд</w:t>
      </w:r>
      <w:proofErr w:type="spellEnd"/>
      <w:r w:rsidR="00164DA7">
        <w:rPr>
          <w:rStyle w:val="goststreammainexpressed0"/>
        </w:rPr>
        <w:t>»</w:t>
      </w:r>
      <w:r w:rsidR="007F3CBF" w:rsidRPr="00086039">
        <w:t xml:space="preserve"> представлены график</w:t>
      </w:r>
      <w:r>
        <w:t>и</w:t>
      </w:r>
      <w:r w:rsidR="007F3CBF" w:rsidRPr="00086039">
        <w:t>:</w:t>
      </w:r>
    </w:p>
    <w:p w14:paraId="7E0328B7" w14:textId="77777777" w:rsidR="007F3CBF" w:rsidRDefault="00A02E20" w:rsidP="00A02E20">
      <w:pPr>
        <w:pStyle w:val="goststreamlistmark1"/>
      </w:pPr>
      <w:r>
        <w:t>Общее количество запросов</w:t>
      </w:r>
      <w:r w:rsidRPr="00A02E20">
        <w:t xml:space="preserve">, </w:t>
      </w:r>
      <w:r>
        <w:t>принятых системой</w:t>
      </w:r>
      <w:r w:rsidR="007F3CBF" w:rsidRPr="00086039">
        <w:t>;</w:t>
      </w:r>
    </w:p>
    <w:p w14:paraId="5A3E01A5" w14:textId="6258C968" w:rsidR="00B21878" w:rsidRDefault="00B21878" w:rsidP="00B21878">
      <w:pPr>
        <w:pStyle w:val="goststreamlistmark1"/>
      </w:pPr>
      <w:r>
        <w:t xml:space="preserve">Запросы к системе, </w:t>
      </w:r>
      <w:proofErr w:type="spellStart"/>
      <w:r w:rsidR="003874C5">
        <w:t>само</w:t>
      </w:r>
      <w:r>
        <w:t>обслуженные</w:t>
      </w:r>
      <w:proofErr w:type="spellEnd"/>
      <w:r>
        <w:t xml:space="preserve"> с помощью ЭУ;</w:t>
      </w:r>
    </w:p>
    <w:p w14:paraId="17D1F8E0" w14:textId="77777777" w:rsidR="00B21878" w:rsidRDefault="009F52A2" w:rsidP="00B21878">
      <w:pPr>
        <w:pStyle w:val="goststreamlistmark1"/>
      </w:pPr>
      <w:r>
        <w:t>Запросы к системе, перешедшие в консультацию после ЭУ;</w:t>
      </w:r>
    </w:p>
    <w:p w14:paraId="6D456C5C" w14:textId="77777777" w:rsidR="009F52A2" w:rsidRDefault="009F52A2" w:rsidP="00B21878">
      <w:pPr>
        <w:pStyle w:val="goststreamlistmark1"/>
      </w:pPr>
      <w:r>
        <w:t>Пропущенные запросы к системе;</w:t>
      </w:r>
    </w:p>
    <w:p w14:paraId="1B5AEE19" w14:textId="77777777" w:rsidR="009F52A2" w:rsidRPr="00086039" w:rsidRDefault="009F52A2" w:rsidP="00B21878">
      <w:pPr>
        <w:pStyle w:val="goststreamlistmark1"/>
      </w:pPr>
      <w:r>
        <w:t>Запросы к системе, пропущенные из-за ЭУ;</w:t>
      </w:r>
    </w:p>
    <w:p w14:paraId="0A6D057C" w14:textId="77777777" w:rsidR="007F3CBF" w:rsidRPr="00086039" w:rsidRDefault="00542F41" w:rsidP="006277DB">
      <w:pPr>
        <w:pStyle w:val="goststreamlistmark1"/>
        <w:spacing w:line="276" w:lineRule="auto"/>
      </w:pPr>
      <w:r w:rsidRPr="00086039">
        <w:t>Среднее</w:t>
      </w:r>
      <w:r w:rsidR="007F3CBF" w:rsidRPr="00086039">
        <w:t xml:space="preserve"> время работы с обращением;</w:t>
      </w:r>
    </w:p>
    <w:p w14:paraId="137815B4" w14:textId="77777777" w:rsidR="007F3CBF" w:rsidRDefault="00542F41" w:rsidP="006277DB">
      <w:pPr>
        <w:pStyle w:val="goststreamlistmark1"/>
        <w:spacing w:line="276" w:lineRule="auto"/>
      </w:pPr>
      <w:r w:rsidRPr="00086039">
        <w:t>Средний</w:t>
      </w:r>
      <w:r w:rsidR="007F3CBF" w:rsidRPr="00086039">
        <w:t xml:space="preserve"> уровень</w:t>
      </w:r>
      <w:r w:rsidR="00DB03A4">
        <w:t xml:space="preserve"> клиентского</w:t>
      </w:r>
      <w:r w:rsidR="007F3CBF" w:rsidRPr="00086039">
        <w:t xml:space="preserve"> SL;</w:t>
      </w:r>
    </w:p>
    <w:p w14:paraId="00E561F4" w14:textId="77777777" w:rsidR="00DB03A4" w:rsidRPr="00086039" w:rsidRDefault="00DB03A4" w:rsidP="006277DB">
      <w:pPr>
        <w:pStyle w:val="goststreamlistmark1"/>
        <w:spacing w:line="276" w:lineRule="auto"/>
      </w:pPr>
      <w:r>
        <w:rPr>
          <w:lang w:val="en-US"/>
        </w:rPr>
        <w:t>SL 1RT</w:t>
      </w:r>
      <w:r>
        <w:t>;</w:t>
      </w:r>
    </w:p>
    <w:p w14:paraId="7AEB6CA8" w14:textId="77777777" w:rsidR="007F3CBF" w:rsidRDefault="007F3CBF" w:rsidP="006277DB">
      <w:pPr>
        <w:pStyle w:val="goststreamlistmark1"/>
        <w:spacing w:line="276" w:lineRule="auto"/>
      </w:pPr>
      <w:r w:rsidRPr="00086039">
        <w:t>CSI.</w:t>
      </w:r>
    </w:p>
    <w:bookmarkEnd w:id="256"/>
    <w:p w14:paraId="34B470E1" w14:textId="77777777" w:rsidR="00D27A0A" w:rsidRPr="00086039" w:rsidRDefault="00D27A0A" w:rsidP="00D27A0A">
      <w:pPr>
        <w:pStyle w:val="goststreamlistmark1"/>
        <w:numPr>
          <w:ilvl w:val="0"/>
          <w:numId w:val="0"/>
        </w:numPr>
        <w:spacing w:line="276" w:lineRule="auto"/>
        <w:ind w:left="1418" w:hanging="567"/>
      </w:pPr>
    </w:p>
    <w:p w14:paraId="095B32E5" w14:textId="77777777" w:rsidR="00D27A0A" w:rsidRDefault="005B6E38" w:rsidP="00D27A0A">
      <w:pPr>
        <w:pStyle w:val="gostpicture"/>
        <w:spacing w:line="276" w:lineRule="auto"/>
      </w:pPr>
      <w:r w:rsidRPr="005B6E38">
        <w:rPr>
          <w:noProof/>
          <w:lang w:eastAsia="ru-RU"/>
        </w:rPr>
        <w:lastRenderedPageBreak/>
        <w:drawing>
          <wp:inline distT="0" distB="0" distL="0" distR="0" wp14:anchorId="3F54E607" wp14:editId="60F38DF3">
            <wp:extent cx="6475834" cy="2589519"/>
            <wp:effectExtent l="0" t="0" r="1270" b="190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" t="1180"/>
                    <a:stretch/>
                  </pic:blipFill>
                  <pic:spPr bwMode="auto">
                    <a:xfrm>
                      <a:off x="0" y="0"/>
                      <a:ext cx="6511424" cy="2603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1AB5E7" w14:textId="5DC11C95" w:rsidR="00B66A9D" w:rsidRDefault="00B66A9D" w:rsidP="00B66A9D">
      <w:r w:rsidRPr="005B6E38">
        <w:rPr>
          <w:noProof/>
          <w:lang w:eastAsia="ru-RU"/>
        </w:rPr>
        <w:drawing>
          <wp:inline distT="0" distB="0" distL="0" distR="0" wp14:anchorId="54726CC6" wp14:editId="688A8B59">
            <wp:extent cx="6480175" cy="2399788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39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EF91E" w14:textId="0788FE1A" w:rsidR="00B66A9D" w:rsidRPr="00B66A9D" w:rsidRDefault="00B66A9D" w:rsidP="00B66A9D">
      <w:r w:rsidRPr="005B6E38">
        <w:rPr>
          <w:noProof/>
          <w:lang w:eastAsia="ru-RU"/>
        </w:rPr>
        <w:drawing>
          <wp:inline distT="0" distB="0" distL="0" distR="0" wp14:anchorId="2D88DE19" wp14:editId="5AB1AE4D">
            <wp:extent cx="6480175" cy="2377430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37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C35CA" w14:textId="77777777" w:rsidR="00542F41" w:rsidRPr="00D27A0A" w:rsidRDefault="00D27A0A" w:rsidP="003E0264">
      <w:pPr>
        <w:pStyle w:val="a1"/>
        <w:ind w:firstLine="0"/>
      </w:pPr>
      <w:r w:rsidRPr="00D27A0A">
        <w:t>Графики (ч.1)</w:t>
      </w:r>
    </w:p>
    <w:p w14:paraId="71683B81" w14:textId="77777777" w:rsidR="00D27A0A" w:rsidRDefault="005B6E38" w:rsidP="00D27A0A">
      <w:pPr>
        <w:rPr>
          <w:noProof/>
          <w:lang w:eastAsia="ru-RU"/>
        </w:rPr>
      </w:pPr>
      <w:r w:rsidRPr="005B6E38">
        <w:rPr>
          <w:noProof/>
          <w:lang w:eastAsia="ru-RU"/>
        </w:rPr>
        <w:lastRenderedPageBreak/>
        <w:drawing>
          <wp:inline distT="0" distB="0" distL="0" distR="0" wp14:anchorId="00A306B3" wp14:editId="498BB163">
            <wp:extent cx="6480175" cy="2763339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763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52A2" w:rsidRPr="009F52A2">
        <w:rPr>
          <w:noProof/>
          <w:lang w:eastAsia="ru-RU"/>
        </w:rPr>
        <w:t xml:space="preserve"> </w:t>
      </w:r>
    </w:p>
    <w:p w14:paraId="0F20F16B" w14:textId="2D416D28" w:rsidR="00B66A9D" w:rsidRPr="00D27A0A" w:rsidRDefault="00B66A9D" w:rsidP="00D27A0A">
      <w:r w:rsidRPr="005B6E38">
        <w:rPr>
          <w:noProof/>
          <w:lang w:eastAsia="ru-RU"/>
        </w:rPr>
        <w:drawing>
          <wp:inline distT="0" distB="0" distL="0" distR="0" wp14:anchorId="42055965" wp14:editId="4AE31919">
            <wp:extent cx="6480175" cy="106885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068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FBBC0" w14:textId="77777777" w:rsidR="007F3CBF" w:rsidRPr="00086039" w:rsidRDefault="00542F41" w:rsidP="003E0264">
      <w:pPr>
        <w:pStyle w:val="a1"/>
        <w:ind w:firstLine="0"/>
      </w:pPr>
      <w:r w:rsidRPr="00086039">
        <w:t>Графики</w:t>
      </w:r>
      <w:r w:rsidR="00D27A0A">
        <w:t xml:space="preserve"> (ч.2)</w:t>
      </w:r>
    </w:p>
    <w:p w14:paraId="44928034" w14:textId="1C2940E0" w:rsidR="007F3CBF" w:rsidRPr="00086039" w:rsidRDefault="007F3CBF" w:rsidP="00A02E20">
      <w:pPr>
        <w:pStyle w:val="gostheadernum3"/>
      </w:pPr>
      <w:bookmarkStart w:id="257" w:name="_Toc173165253"/>
      <w:r w:rsidRPr="00086039">
        <w:t xml:space="preserve">График </w:t>
      </w:r>
      <w:r w:rsidR="00A02E20" w:rsidRPr="00A02E20">
        <w:t>Общее количество запросов, принятых системой</w:t>
      </w:r>
      <w:bookmarkEnd w:id="257"/>
    </w:p>
    <w:p w14:paraId="434D215C" w14:textId="77777777" w:rsidR="00DD2669" w:rsidRDefault="00DD2669" w:rsidP="00DD2669">
      <w:pPr>
        <w:pStyle w:val="goststreammain"/>
        <w:spacing w:line="276" w:lineRule="auto"/>
      </w:pPr>
      <w:r>
        <w:t xml:space="preserve">Данный график отображает количество поступивших обращений за выбранный период времени. Если в результате фильтрации не обнаружилось ни одного обращения, на экран выводится сообщение «Нет данных за выбранный период». </w:t>
      </w:r>
    </w:p>
    <w:p w14:paraId="0105916E" w14:textId="7A998C2C" w:rsidR="00DD2669" w:rsidRDefault="00DD2669" w:rsidP="00DD2669">
      <w:pPr>
        <w:pStyle w:val="goststreammain"/>
        <w:spacing w:line="276" w:lineRule="auto"/>
      </w:pPr>
      <w:r>
        <w:t xml:space="preserve">Также на этом графике в общее число поступивших входит количество отображенных клиентам </w:t>
      </w:r>
      <w:proofErr w:type="spellStart"/>
      <w:r>
        <w:t>сам</w:t>
      </w:r>
      <w:r w:rsidR="0022527A">
        <w:t>о</w:t>
      </w:r>
      <w:r>
        <w:t>обслуженных</w:t>
      </w:r>
      <w:proofErr w:type="spellEnd"/>
      <w:r>
        <w:t xml:space="preserve"> обращений.</w:t>
      </w:r>
    </w:p>
    <w:p w14:paraId="4DA8D59E" w14:textId="77777777" w:rsidR="007F3CBF" w:rsidRDefault="00DD2669" w:rsidP="00DD2669">
      <w:pPr>
        <w:pStyle w:val="goststreammain"/>
        <w:spacing w:line="276" w:lineRule="auto"/>
      </w:pPr>
      <w:r>
        <w:t>Чтобы увидеть статистику за день</w:t>
      </w:r>
      <w:r w:rsidR="005B6E38">
        <w:t>/час</w:t>
      </w:r>
      <w:r>
        <w:t xml:space="preserve">, </w:t>
      </w:r>
      <w:r w:rsidR="00A55328">
        <w:t xml:space="preserve">необходимо </w:t>
      </w:r>
      <w:r>
        <w:t>нажать на столбец графика. Все статистические данные перестроятся в соответствии с выбранным днем.</w:t>
      </w:r>
    </w:p>
    <w:p w14:paraId="6117F221" w14:textId="77777777" w:rsidR="00691C55" w:rsidRPr="00086039" w:rsidRDefault="00691C55" w:rsidP="00DD2669">
      <w:pPr>
        <w:pStyle w:val="goststreammain"/>
        <w:spacing w:line="276" w:lineRule="auto"/>
      </w:pPr>
      <w:r w:rsidRPr="00691C55">
        <w:rPr>
          <w:noProof/>
          <w:lang w:eastAsia="ru-RU"/>
        </w:rPr>
        <w:drawing>
          <wp:anchor distT="0" distB="0" distL="114300" distR="114300" simplePos="0" relativeHeight="251662848" behindDoc="0" locked="0" layoutInCell="1" allowOverlap="1" wp14:anchorId="2CC79F49" wp14:editId="01368B27">
            <wp:simplePos x="0" y="0"/>
            <wp:positionH relativeFrom="column">
              <wp:posOffset>972185</wp:posOffset>
            </wp:positionH>
            <wp:positionV relativeFrom="paragraph">
              <wp:posOffset>176983</wp:posOffset>
            </wp:positionV>
            <wp:extent cx="205740" cy="220980"/>
            <wp:effectExtent l="0" t="0" r="3810" b="7620"/>
            <wp:wrapNone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Чтобы увидеть объяснения по влияющим на график фильтрам необходимо навести указатель на значок    </w:t>
      </w:r>
      <w:proofErr w:type="gramStart"/>
      <w:r>
        <w:t xml:space="preserve">  .</w:t>
      </w:r>
      <w:proofErr w:type="gramEnd"/>
    </w:p>
    <w:p w14:paraId="6EB0B839" w14:textId="77777777" w:rsidR="00542F41" w:rsidRDefault="005B6E38" w:rsidP="006277DB">
      <w:pPr>
        <w:pStyle w:val="gostpicture"/>
        <w:spacing w:line="276" w:lineRule="auto"/>
      </w:pPr>
      <w:r w:rsidRPr="005B6E38">
        <w:rPr>
          <w:noProof/>
          <w:lang w:eastAsia="ru-RU"/>
        </w:rPr>
        <w:drawing>
          <wp:inline distT="0" distB="0" distL="0" distR="0" wp14:anchorId="248507E9" wp14:editId="0EEB0A39">
            <wp:extent cx="6426147" cy="1762125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9193" cy="176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8538D" w14:textId="77777777" w:rsidR="007F3CBF" w:rsidRPr="00086039" w:rsidRDefault="00A02E20" w:rsidP="003E0264">
      <w:pPr>
        <w:pStyle w:val="a1"/>
        <w:ind w:firstLine="0"/>
      </w:pPr>
      <w:r w:rsidRPr="00A02E20">
        <w:t>Общее количество запросов, принятых системой</w:t>
      </w:r>
      <w:r w:rsidR="00542F41" w:rsidRPr="00086039">
        <w:t>.</w:t>
      </w:r>
    </w:p>
    <w:p w14:paraId="4ACA10FA" w14:textId="77777777" w:rsidR="007F3CBF" w:rsidRPr="00086039" w:rsidRDefault="007F3CBF" w:rsidP="006277DB">
      <w:pPr>
        <w:pStyle w:val="goststreammain"/>
        <w:spacing w:line="276" w:lineRule="auto"/>
      </w:pPr>
      <w:r w:rsidRPr="00086039">
        <w:t>При выборе периода от одного до трех дней, график авт</w:t>
      </w:r>
      <w:r w:rsidR="00542F41">
        <w:t>оматически разбивается на часы</w:t>
      </w:r>
      <w:r w:rsidRPr="00086039">
        <w:t>.</w:t>
      </w:r>
    </w:p>
    <w:p w14:paraId="44FA2EF8" w14:textId="77777777" w:rsidR="00542F41" w:rsidRDefault="00D83A58" w:rsidP="006277DB">
      <w:pPr>
        <w:pStyle w:val="gostpicture"/>
        <w:spacing w:line="276" w:lineRule="auto"/>
      </w:pPr>
      <w:r w:rsidRPr="00D83A58">
        <w:rPr>
          <w:noProof/>
          <w:lang w:eastAsia="ru-RU"/>
        </w:rPr>
        <w:lastRenderedPageBreak/>
        <w:drawing>
          <wp:inline distT="0" distB="0" distL="0" distR="0" wp14:anchorId="2C36ABEB" wp14:editId="59375FBF">
            <wp:extent cx="6439725" cy="2328886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9725" cy="232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8CC5D" w14:textId="77777777" w:rsidR="007F3CBF" w:rsidRPr="00086039" w:rsidRDefault="00A02E20" w:rsidP="003E0264">
      <w:pPr>
        <w:pStyle w:val="a1"/>
        <w:ind w:firstLine="0"/>
      </w:pPr>
      <w:r w:rsidRPr="00A02E20">
        <w:t>Общее количество запросов, принятых системой</w:t>
      </w:r>
      <w:r w:rsidR="00542F41" w:rsidRPr="00086039">
        <w:t>, поступивших за четыре дня</w:t>
      </w:r>
    </w:p>
    <w:p w14:paraId="19F4F7AF" w14:textId="77777777" w:rsidR="007F3CBF" w:rsidRPr="00086039" w:rsidRDefault="00542F41" w:rsidP="006277DB">
      <w:pPr>
        <w:pStyle w:val="goststreammain"/>
        <w:spacing w:line="276" w:lineRule="auto"/>
      </w:pPr>
      <w:r w:rsidRPr="00086039">
        <w:t>Чтобы</w:t>
      </w:r>
      <w:r w:rsidR="007F3CBF" w:rsidRPr="00086039">
        <w:t xml:space="preserve"> увидеть дату, день недели, время и количество поступивших обращений</w:t>
      </w:r>
      <w:r>
        <w:t>,</w:t>
      </w:r>
      <w:r w:rsidRPr="00542F41">
        <w:t xml:space="preserve"> </w:t>
      </w:r>
      <w:r>
        <w:t>необходимо навести курсор мыши на столбец</w:t>
      </w:r>
      <w:r w:rsidR="007F3CBF" w:rsidRPr="00086039">
        <w:t>.</w:t>
      </w:r>
    </w:p>
    <w:p w14:paraId="65CEBDA1" w14:textId="77777777" w:rsidR="00512376" w:rsidRDefault="00E61403" w:rsidP="00DD2669">
      <w:pPr>
        <w:pStyle w:val="gostheadernum3"/>
        <w:rPr>
          <w:lang w:val="en-US"/>
        </w:rPr>
      </w:pPr>
      <w:bookmarkStart w:id="258" w:name="_Toc173165254"/>
      <w:r w:rsidRPr="00086039">
        <w:t xml:space="preserve">График </w:t>
      </w:r>
      <w:r w:rsidR="00512376" w:rsidRPr="00512376">
        <w:t xml:space="preserve">Запросы к системе, </w:t>
      </w:r>
      <w:proofErr w:type="spellStart"/>
      <w:r w:rsidR="00DD2669" w:rsidRPr="00DD2669">
        <w:t>самообслуженные</w:t>
      </w:r>
      <w:proofErr w:type="spellEnd"/>
      <w:r w:rsidR="00DD2669" w:rsidRPr="00DD2669">
        <w:t xml:space="preserve"> </w:t>
      </w:r>
      <w:r w:rsidR="00512376" w:rsidRPr="00512376">
        <w:t xml:space="preserve">с помощью </w:t>
      </w:r>
      <w:r w:rsidR="00512376" w:rsidRPr="009D3612">
        <w:rPr>
          <w:lang w:val="en-US"/>
        </w:rPr>
        <w:t>ЭУ</w:t>
      </w:r>
      <w:bookmarkEnd w:id="258"/>
    </w:p>
    <w:p w14:paraId="474DA726" w14:textId="1FAAE25B" w:rsidR="00550CD0" w:rsidRPr="00086039" w:rsidRDefault="003874C5" w:rsidP="00550CD0">
      <w:pPr>
        <w:pStyle w:val="goststreammain"/>
        <w:spacing w:line="276" w:lineRule="auto"/>
      </w:pPr>
      <w:r w:rsidRPr="003874C5">
        <w:t xml:space="preserve">График показывает количество </w:t>
      </w:r>
      <w:proofErr w:type="spellStart"/>
      <w:r w:rsidRPr="003874C5">
        <w:t>самообслуженных</w:t>
      </w:r>
      <w:proofErr w:type="spellEnd"/>
      <w:r w:rsidRPr="003874C5">
        <w:t xml:space="preserve"> обращений — клиенты, которые не продолжили диалог после отображения экстренного уведомления 2-ого типа (с возможностью написать в чат).</w:t>
      </w:r>
    </w:p>
    <w:p w14:paraId="09123898" w14:textId="77777777" w:rsidR="00550CD0" w:rsidRPr="00550CD0" w:rsidRDefault="00550CD0" w:rsidP="00550CD0">
      <w:pPr>
        <w:pStyle w:val="goststreammain"/>
      </w:pPr>
    </w:p>
    <w:p w14:paraId="1B11E641" w14:textId="77777777" w:rsidR="00512376" w:rsidRDefault="00512376" w:rsidP="00512376">
      <w:pPr>
        <w:pStyle w:val="goststreammain"/>
        <w:ind w:firstLine="0"/>
        <w:jc w:val="center"/>
        <w:rPr>
          <w:lang w:val="en-US"/>
        </w:rPr>
      </w:pPr>
      <w:r w:rsidRPr="009D3612">
        <w:rPr>
          <w:noProof/>
          <w:lang w:eastAsia="ru-RU"/>
        </w:rPr>
        <w:drawing>
          <wp:inline distT="0" distB="0" distL="0" distR="0" wp14:anchorId="44A42BA7" wp14:editId="2E4EC507">
            <wp:extent cx="6493557" cy="2360484"/>
            <wp:effectExtent l="0" t="0" r="2540" b="190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3557" cy="2360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B0696" w14:textId="77777777" w:rsidR="00D1739A" w:rsidRDefault="00D1739A" w:rsidP="003E0264">
      <w:pPr>
        <w:pStyle w:val="a1"/>
        <w:ind w:firstLine="0"/>
      </w:pPr>
      <w:r w:rsidRPr="009D3612">
        <w:t>Запросы к системе, обслуженные с помощью ЭУ</w:t>
      </w:r>
    </w:p>
    <w:p w14:paraId="59F85A18" w14:textId="4F89116F" w:rsidR="00512376" w:rsidRDefault="00E61403" w:rsidP="007F30BC">
      <w:pPr>
        <w:pStyle w:val="gostheadernum3"/>
        <w:ind w:left="1560" w:hanging="709"/>
      </w:pPr>
      <w:bookmarkStart w:id="259" w:name="_Toc173165255"/>
      <w:r w:rsidRPr="00086039">
        <w:t xml:space="preserve">График </w:t>
      </w:r>
      <w:r w:rsidRPr="00E61403">
        <w:t>Запросы к системе, перешедшие в консультацию после ЭУ</w:t>
      </w:r>
      <w:bookmarkEnd w:id="259"/>
    </w:p>
    <w:p w14:paraId="27A52E00" w14:textId="0A61BF28" w:rsidR="00550CD0" w:rsidRPr="00086039" w:rsidRDefault="003874C5" w:rsidP="00550CD0">
      <w:pPr>
        <w:pStyle w:val="goststreammain"/>
        <w:spacing w:line="276" w:lineRule="auto"/>
      </w:pPr>
      <w:r w:rsidRPr="003874C5">
        <w:t>График показывает количество обращений, перешедшие в консультацию после отображения экстренного уведомления 2-ого типа (с возможностью написать в чат).</w:t>
      </w:r>
    </w:p>
    <w:p w14:paraId="06E28354" w14:textId="77777777" w:rsidR="00550CD0" w:rsidRPr="00550CD0" w:rsidRDefault="00550CD0" w:rsidP="00550CD0">
      <w:pPr>
        <w:pStyle w:val="goststreammain"/>
        <w:ind w:firstLine="0"/>
      </w:pPr>
    </w:p>
    <w:p w14:paraId="3AD4F260" w14:textId="77777777" w:rsidR="00693244" w:rsidRDefault="00C42ED2" w:rsidP="00E61403">
      <w:pPr>
        <w:pStyle w:val="goststreammain"/>
        <w:ind w:firstLine="0"/>
      </w:pPr>
      <w:r w:rsidRPr="00C42ED2">
        <w:rPr>
          <w:noProof/>
          <w:lang w:eastAsia="ru-RU"/>
        </w:rPr>
        <w:lastRenderedPageBreak/>
        <w:drawing>
          <wp:inline distT="0" distB="0" distL="0" distR="0" wp14:anchorId="462BDFDD" wp14:editId="7F144847">
            <wp:extent cx="6486823" cy="2362098"/>
            <wp:effectExtent l="0" t="0" r="0" b="63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6823" cy="2362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323F2" w14:textId="77777777" w:rsidR="00E61403" w:rsidRDefault="00E61403" w:rsidP="003E0264">
      <w:pPr>
        <w:pStyle w:val="a1"/>
        <w:ind w:firstLine="0"/>
      </w:pPr>
      <w:r w:rsidRPr="00E61403">
        <w:t>Запросы к системе, перешедшие в консультацию после ЭУ</w:t>
      </w:r>
    </w:p>
    <w:p w14:paraId="7466B0EF" w14:textId="77777777" w:rsidR="00AF444C" w:rsidRDefault="00AF444C" w:rsidP="003E0264">
      <w:pPr>
        <w:pStyle w:val="a1"/>
        <w:numPr>
          <w:ilvl w:val="0"/>
          <w:numId w:val="0"/>
        </w:numPr>
        <w:jc w:val="left"/>
      </w:pPr>
    </w:p>
    <w:p w14:paraId="229EBF9B" w14:textId="07FDEEC6" w:rsidR="00512376" w:rsidRDefault="00E61403" w:rsidP="00E61403">
      <w:pPr>
        <w:pStyle w:val="gostheadernum3"/>
      </w:pPr>
      <w:bookmarkStart w:id="260" w:name="_Toc173165256"/>
      <w:r w:rsidRPr="00086039">
        <w:t xml:space="preserve">График </w:t>
      </w:r>
      <w:r w:rsidRPr="00E61403">
        <w:t>Пропущенные запросы к системе</w:t>
      </w:r>
      <w:bookmarkEnd w:id="260"/>
    </w:p>
    <w:p w14:paraId="3F295DAC" w14:textId="5FFFB1A9" w:rsidR="00DD2669" w:rsidRDefault="00DD2669" w:rsidP="00DD2669">
      <w:pPr>
        <w:pStyle w:val="goststreammain"/>
      </w:pPr>
      <w:r>
        <w:t xml:space="preserve">График отображает количество пропущенных чатов в </w:t>
      </w:r>
      <w:proofErr w:type="spellStart"/>
      <w:r>
        <w:t>скилл</w:t>
      </w:r>
      <w:proofErr w:type="spellEnd"/>
      <w:r>
        <w:t>-группе/группах, поступивших из</w:t>
      </w:r>
      <w:r w:rsidR="003874C5">
        <w:t xml:space="preserve"> каналов: мобильное приложение,</w:t>
      </w:r>
      <w:r>
        <w:t xml:space="preserve"> веб-чат</w:t>
      </w:r>
      <w:r w:rsidR="003874C5">
        <w:t xml:space="preserve"> и мессенджеры</w:t>
      </w:r>
      <w:r>
        <w:t xml:space="preserve">. Чат считается пропущенным, если на момент его поступления, очередь была заполнена и/или не было агентов </w:t>
      </w:r>
      <w:r w:rsidR="001629A9">
        <w:t>онлайн</w:t>
      </w:r>
      <w:r>
        <w:t>.</w:t>
      </w:r>
    </w:p>
    <w:p w14:paraId="30FB6A73" w14:textId="77777777" w:rsidR="00C04DEA" w:rsidRDefault="00DD2669" w:rsidP="00DD2669">
      <w:pPr>
        <w:pStyle w:val="goststreammain"/>
      </w:pPr>
      <w:r>
        <w:t>Также на этом графике в общее число пропущенных входит количество отображенных клиентам экстренных уведомлений 1ого типа (без возможности написать в чат)</w:t>
      </w:r>
      <w:r w:rsidR="00C04DEA" w:rsidRPr="00AF444C">
        <w:t>.</w:t>
      </w:r>
    </w:p>
    <w:p w14:paraId="382F84E3" w14:textId="77777777" w:rsidR="00C42ED2" w:rsidRDefault="00C42ED2" w:rsidP="00C42ED2">
      <w:pPr>
        <w:pStyle w:val="goststreammain"/>
        <w:ind w:firstLine="0"/>
      </w:pPr>
      <w:r w:rsidRPr="00C42ED2">
        <w:rPr>
          <w:noProof/>
          <w:lang w:eastAsia="ru-RU"/>
        </w:rPr>
        <w:drawing>
          <wp:inline distT="0" distB="0" distL="0" distR="0" wp14:anchorId="28C12249" wp14:editId="511EE346">
            <wp:extent cx="6503673" cy="2347559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3673" cy="2347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9BA68" w14:textId="77777777" w:rsidR="00C42ED2" w:rsidRDefault="00C42ED2" w:rsidP="003E0264">
      <w:pPr>
        <w:pStyle w:val="a1"/>
        <w:ind w:firstLine="0"/>
      </w:pPr>
      <w:r w:rsidRPr="00C42ED2">
        <w:t>Пропущенные запросы к системе</w:t>
      </w:r>
    </w:p>
    <w:p w14:paraId="1A40D544" w14:textId="77777777" w:rsidR="00C04DEA" w:rsidRPr="00C04DEA" w:rsidRDefault="00C04DEA" w:rsidP="00C04DEA">
      <w:pPr>
        <w:pStyle w:val="goststreammain"/>
      </w:pPr>
    </w:p>
    <w:p w14:paraId="44424EFF" w14:textId="027F02A4" w:rsidR="00512376" w:rsidRPr="00512376" w:rsidRDefault="00E61403" w:rsidP="00E61403">
      <w:pPr>
        <w:pStyle w:val="gostheadernum3"/>
      </w:pPr>
      <w:bookmarkStart w:id="261" w:name="_Toc173165257"/>
      <w:r w:rsidRPr="00086039">
        <w:t xml:space="preserve">График </w:t>
      </w:r>
      <w:r w:rsidRPr="00E61403">
        <w:t>Запросы к системе, пропущенные из-за ЭУ</w:t>
      </w:r>
      <w:bookmarkEnd w:id="261"/>
    </w:p>
    <w:p w14:paraId="3EDD5671" w14:textId="77777777" w:rsidR="007F3CBF" w:rsidRPr="00086039" w:rsidRDefault="00BC33B5" w:rsidP="006277DB">
      <w:pPr>
        <w:pStyle w:val="goststreammain"/>
        <w:spacing w:line="276" w:lineRule="auto"/>
      </w:pPr>
      <w:r w:rsidRPr="00BC33B5">
        <w:t xml:space="preserve">График </w:t>
      </w:r>
      <w:r>
        <w:t>показывает</w:t>
      </w:r>
      <w:r w:rsidRPr="00BC33B5">
        <w:t xml:space="preserve"> количество отображенных клиентам экстренных уведомлений 1ого типа (без возможности написать в чат)</w:t>
      </w:r>
      <w:r>
        <w:t>.</w:t>
      </w:r>
    </w:p>
    <w:p w14:paraId="4C4A03AB" w14:textId="77777777" w:rsidR="001241A0" w:rsidRDefault="00C42ED2" w:rsidP="006277DB">
      <w:pPr>
        <w:pStyle w:val="gostpicture"/>
        <w:spacing w:line="276" w:lineRule="auto"/>
      </w:pPr>
      <w:r w:rsidRPr="00C42ED2">
        <w:rPr>
          <w:noProof/>
          <w:lang w:eastAsia="ru-RU"/>
        </w:rPr>
        <w:lastRenderedPageBreak/>
        <w:drawing>
          <wp:inline distT="0" distB="0" distL="0" distR="0" wp14:anchorId="6A28E0C1" wp14:editId="0A16AD27">
            <wp:extent cx="6445043" cy="2321625"/>
            <wp:effectExtent l="0" t="0" r="0" b="254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5043" cy="232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B900F" w14:textId="77777777" w:rsidR="007F3CBF" w:rsidRPr="00086039" w:rsidRDefault="00C42ED2" w:rsidP="003E0264">
      <w:pPr>
        <w:pStyle w:val="a1"/>
        <w:ind w:firstLine="0"/>
      </w:pPr>
      <w:r w:rsidRPr="00086039">
        <w:t xml:space="preserve">График </w:t>
      </w:r>
      <w:r w:rsidRPr="00E61403">
        <w:t>Запросы к системе, пропущенные из-за ЭУ</w:t>
      </w:r>
    </w:p>
    <w:p w14:paraId="75528097" w14:textId="12D06F17" w:rsidR="007F3CBF" w:rsidRPr="00E61403" w:rsidRDefault="00E61403" w:rsidP="00E61403">
      <w:pPr>
        <w:pStyle w:val="gostheadernum3"/>
      </w:pPr>
      <w:bookmarkStart w:id="262" w:name="_Toc173165258"/>
      <w:r w:rsidRPr="00086039">
        <w:t xml:space="preserve">График </w:t>
      </w:r>
      <w:r w:rsidRPr="00E61403">
        <w:t>Среднее время работы с обращением</w:t>
      </w:r>
      <w:bookmarkEnd w:id="262"/>
    </w:p>
    <w:p w14:paraId="791C0555" w14:textId="5AF69497" w:rsidR="007F3CBF" w:rsidRPr="00086039" w:rsidRDefault="00C42ED2" w:rsidP="006277DB">
      <w:pPr>
        <w:pStyle w:val="goststreammain"/>
        <w:spacing w:line="276" w:lineRule="auto"/>
      </w:pPr>
      <w:r>
        <w:t xml:space="preserve">График отображает среднее время работы с обращением (в </w:t>
      </w:r>
      <w:r w:rsidR="003874C5">
        <w:t>секундах</w:t>
      </w:r>
      <w:r>
        <w:t xml:space="preserve">) за выбранный период времени. Чтобы увидеть данные по группе, </w:t>
      </w:r>
      <w:r w:rsidR="009F42F9">
        <w:t xml:space="preserve">необходимо </w:t>
      </w:r>
      <w:r>
        <w:t xml:space="preserve">выбрать слева в списке «Все </w:t>
      </w:r>
      <w:r w:rsidR="00F03316">
        <w:t>группы</w:t>
      </w:r>
      <w:r>
        <w:t xml:space="preserve">». Чтобы сформировать статистику по одному агенту, </w:t>
      </w:r>
      <w:r w:rsidR="009F42F9">
        <w:t xml:space="preserve">требуется </w:t>
      </w:r>
      <w:r>
        <w:t>выбрать агента.</w:t>
      </w:r>
    </w:p>
    <w:p w14:paraId="43057E0C" w14:textId="77777777" w:rsidR="001241A0" w:rsidRDefault="00C04DEA" w:rsidP="006277DB">
      <w:pPr>
        <w:pStyle w:val="gostpicture"/>
        <w:spacing w:line="276" w:lineRule="auto"/>
      </w:pPr>
      <w:r w:rsidRPr="00C04DEA">
        <w:rPr>
          <w:noProof/>
          <w:lang w:eastAsia="ru-RU"/>
        </w:rPr>
        <w:drawing>
          <wp:inline distT="0" distB="0" distL="0" distR="0" wp14:anchorId="55728389" wp14:editId="29B2DA71">
            <wp:extent cx="6419850" cy="2306374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722" cy="2310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1690D" w14:textId="77777777" w:rsidR="007F3CBF" w:rsidRPr="00086039" w:rsidRDefault="00C42ED2" w:rsidP="003E0264">
      <w:pPr>
        <w:pStyle w:val="a1"/>
        <w:ind w:firstLine="0"/>
      </w:pPr>
      <w:r w:rsidRPr="00C42ED2">
        <w:t>Среднее время работы с обращением</w:t>
      </w:r>
    </w:p>
    <w:p w14:paraId="4AE7F7A1" w14:textId="77777777" w:rsidR="00C42ED2" w:rsidRDefault="00C42ED2" w:rsidP="00C42ED2">
      <w:pPr>
        <w:pStyle w:val="goststreammain"/>
        <w:spacing w:line="276" w:lineRule="auto"/>
      </w:pPr>
      <w:r>
        <w:t>При выборе периода от одного до трех дней, график автоматически разбивается на часы.</w:t>
      </w:r>
    </w:p>
    <w:p w14:paraId="4013C882" w14:textId="77777777" w:rsidR="00D27A0A" w:rsidRPr="00E61403" w:rsidRDefault="00C42ED2" w:rsidP="00AF444C">
      <w:pPr>
        <w:pStyle w:val="gostheadernum3"/>
      </w:pPr>
      <w:r w:rsidRPr="00086039">
        <w:t xml:space="preserve"> </w:t>
      </w:r>
      <w:bookmarkStart w:id="263" w:name="_Toc173165259"/>
      <w:r w:rsidR="00E61403" w:rsidRPr="00086039">
        <w:t xml:space="preserve">График </w:t>
      </w:r>
      <w:r w:rsidR="00E61403" w:rsidRPr="00E61403">
        <w:t>Средний уровень клиентского SL</w:t>
      </w:r>
      <w:bookmarkEnd w:id="263"/>
    </w:p>
    <w:p w14:paraId="52000814" w14:textId="77777777" w:rsidR="00D27A0A" w:rsidRPr="00943EF9" w:rsidRDefault="00C42ED2" w:rsidP="00D27A0A">
      <w:pPr>
        <w:pStyle w:val="goststreammain"/>
      </w:pPr>
      <w:r>
        <w:t>График демонстрирует процентное соотношение обращений с выполненным уровнем Клиентского SL ко всем, поступившим в систему.</w:t>
      </w:r>
    </w:p>
    <w:p w14:paraId="6642D3D6" w14:textId="77777777" w:rsidR="00943EF9" w:rsidRDefault="00C04DEA" w:rsidP="00943EF9">
      <w:pPr>
        <w:pStyle w:val="goststreammain"/>
        <w:keepNext/>
        <w:ind w:firstLine="0"/>
      </w:pPr>
      <w:r w:rsidRPr="00C04DEA">
        <w:rPr>
          <w:noProof/>
          <w:lang w:eastAsia="ru-RU"/>
        </w:rPr>
        <w:lastRenderedPageBreak/>
        <w:drawing>
          <wp:inline distT="0" distB="0" distL="0" distR="0" wp14:anchorId="489DD21A" wp14:editId="30CE4957">
            <wp:extent cx="6470989" cy="2337733"/>
            <wp:effectExtent l="0" t="0" r="6350" b="571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0989" cy="233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59A27" w14:textId="77777777" w:rsidR="00943EF9" w:rsidRPr="000B34E4" w:rsidRDefault="00943EF9" w:rsidP="003E0264">
      <w:pPr>
        <w:pStyle w:val="a1"/>
        <w:ind w:firstLine="0"/>
      </w:pPr>
      <w:r w:rsidRPr="00943EF9">
        <w:t xml:space="preserve">График </w:t>
      </w:r>
      <w:r w:rsidR="00C04DEA" w:rsidRPr="00C04DEA">
        <w:t xml:space="preserve">Средний уровень клиентского </w:t>
      </w:r>
      <w:r w:rsidR="00C04DEA" w:rsidRPr="00C04DEA">
        <w:rPr>
          <w:lang w:val="en-US"/>
        </w:rPr>
        <w:t>SL</w:t>
      </w:r>
    </w:p>
    <w:p w14:paraId="33B782BD" w14:textId="77777777" w:rsidR="00C42ED2" w:rsidRDefault="00C42ED2" w:rsidP="00C42ED2">
      <w:pPr>
        <w:pStyle w:val="goststreammain"/>
        <w:spacing w:line="276" w:lineRule="auto"/>
      </w:pPr>
      <w:bookmarkStart w:id="264" w:name="_Ref105430752"/>
      <w:bookmarkStart w:id="265" w:name="_Ref105430764"/>
      <w:bookmarkStart w:id="266" w:name="_Ref105430769"/>
      <w:r>
        <w:t>При выборе периода от одного до трех дней, график автоматически разбивается на часы.</w:t>
      </w:r>
    </w:p>
    <w:p w14:paraId="221F6BD2" w14:textId="77777777" w:rsidR="00C42ED2" w:rsidRDefault="00C42ED2" w:rsidP="00C42ED2">
      <w:pPr>
        <w:pStyle w:val="goststreammain"/>
      </w:pPr>
      <w:r>
        <w:t xml:space="preserve">При выборе в фильтре «Агент» значения «Чат-бот» в графике данные не отображаются, показатель «Средний уровень </w:t>
      </w:r>
      <w:r>
        <w:rPr>
          <w:lang w:val="en-US"/>
        </w:rPr>
        <w:t>SL</w:t>
      </w:r>
      <w:r>
        <w:t>» равен 0</w:t>
      </w:r>
      <w:r w:rsidR="00CB1681">
        <w:t> </w:t>
      </w:r>
      <w:r>
        <w:t xml:space="preserve">%, так как обращения, полностью обработанные чат-ботом, не имеют уровня </w:t>
      </w:r>
      <w:r>
        <w:rPr>
          <w:lang w:val="en-US"/>
        </w:rPr>
        <w:t>SL</w:t>
      </w:r>
      <w:r>
        <w:t>.</w:t>
      </w:r>
    </w:p>
    <w:p w14:paraId="2A7824FE" w14:textId="4B49E13E" w:rsidR="007F3CBF" w:rsidRPr="00086039" w:rsidRDefault="00C42ED2" w:rsidP="00AF444C">
      <w:pPr>
        <w:pStyle w:val="gostheadernum3"/>
      </w:pPr>
      <w:r w:rsidRPr="00086039">
        <w:t xml:space="preserve"> </w:t>
      </w:r>
      <w:bookmarkStart w:id="267" w:name="_Toc173165260"/>
      <w:r w:rsidR="007F3CBF" w:rsidRPr="00086039">
        <w:t xml:space="preserve">График </w:t>
      </w:r>
      <w:bookmarkEnd w:id="264"/>
      <w:bookmarkEnd w:id="265"/>
      <w:bookmarkEnd w:id="266"/>
      <w:r w:rsidR="00E61403" w:rsidRPr="00E61403">
        <w:t>SL 1RT</w:t>
      </w:r>
      <w:bookmarkEnd w:id="267"/>
    </w:p>
    <w:p w14:paraId="5E2FE59C" w14:textId="77777777" w:rsidR="007F3CBF" w:rsidRPr="00086039" w:rsidRDefault="00AF444C" w:rsidP="006277DB">
      <w:pPr>
        <w:pStyle w:val="goststreammain"/>
        <w:spacing w:line="276" w:lineRule="auto"/>
      </w:pPr>
      <w:r w:rsidRPr="00AF444C">
        <w:t xml:space="preserve">Данный график отображает долю обращений, принятых в </w:t>
      </w:r>
      <w:r w:rsidRPr="00AF444C">
        <w:rPr>
          <w:lang w:val="en-US"/>
        </w:rPr>
        <w:t>TST</w:t>
      </w:r>
      <w:r w:rsidRPr="00AF444C">
        <w:t xml:space="preserve"> (обслуженных оператором) к общему числу поступивших обращений в заданный интервал времени.</w:t>
      </w:r>
    </w:p>
    <w:p w14:paraId="6E887A7E" w14:textId="77777777" w:rsidR="001241A0" w:rsidRDefault="00C04DEA" w:rsidP="006277DB">
      <w:pPr>
        <w:pStyle w:val="gostpicture"/>
        <w:spacing w:line="276" w:lineRule="auto"/>
      </w:pPr>
      <w:r w:rsidRPr="00C04DEA">
        <w:rPr>
          <w:noProof/>
          <w:lang w:eastAsia="ru-RU"/>
        </w:rPr>
        <w:drawing>
          <wp:inline distT="0" distB="0" distL="0" distR="0" wp14:anchorId="24F92A7C" wp14:editId="66AA9FBC">
            <wp:extent cx="6509289" cy="2356505"/>
            <wp:effectExtent l="0" t="0" r="6350" b="571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9289" cy="235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03867" w14:textId="77777777" w:rsidR="007F3CBF" w:rsidRPr="00AF444C" w:rsidRDefault="00C04DEA" w:rsidP="003E0264">
      <w:pPr>
        <w:pStyle w:val="a1"/>
        <w:ind w:firstLine="0"/>
      </w:pPr>
      <w:r w:rsidRPr="00943EF9">
        <w:t xml:space="preserve">График </w:t>
      </w:r>
      <w:r w:rsidRPr="00943EF9">
        <w:rPr>
          <w:lang w:val="en-US"/>
        </w:rPr>
        <w:t>SL</w:t>
      </w:r>
      <w:r w:rsidRPr="000B34E4">
        <w:t xml:space="preserve"> 1</w:t>
      </w:r>
      <w:r w:rsidRPr="00943EF9">
        <w:rPr>
          <w:lang w:val="en-US"/>
        </w:rPr>
        <w:t>RT</w:t>
      </w:r>
    </w:p>
    <w:p w14:paraId="43106803" w14:textId="100D81F0" w:rsidR="00AF444C" w:rsidRDefault="00AF444C" w:rsidP="00AF444C">
      <w:pPr>
        <w:pStyle w:val="goststreammain"/>
      </w:pPr>
      <w:bookmarkStart w:id="268" w:name="_Hlk105510841"/>
      <w:r>
        <w:tab/>
        <w:t>При выборе слева одного оператора, данные по графику не отображаются.</w:t>
      </w:r>
      <w:bookmarkEnd w:id="268"/>
    </w:p>
    <w:p w14:paraId="67731574" w14:textId="62FC10FC" w:rsidR="007F3CBF" w:rsidRPr="00086039" w:rsidRDefault="007F3CBF" w:rsidP="006277DB">
      <w:pPr>
        <w:pStyle w:val="gostheadernum3"/>
        <w:spacing w:line="276" w:lineRule="auto"/>
      </w:pPr>
      <w:bookmarkStart w:id="269" w:name="_Ref105430779"/>
      <w:bookmarkStart w:id="270" w:name="_Ref105430783"/>
      <w:bookmarkStart w:id="271" w:name="_Toc173165261"/>
      <w:r w:rsidRPr="00086039">
        <w:t>График СSI</w:t>
      </w:r>
      <w:bookmarkEnd w:id="269"/>
      <w:bookmarkEnd w:id="270"/>
      <w:bookmarkEnd w:id="271"/>
    </w:p>
    <w:p w14:paraId="450ADF3A" w14:textId="77777777" w:rsidR="00121A09" w:rsidRDefault="00121A09" w:rsidP="00121A09">
      <w:pPr>
        <w:pStyle w:val="goststreammain"/>
        <w:spacing w:line="276" w:lineRule="auto"/>
      </w:pPr>
      <w:bookmarkStart w:id="272" w:name="_Hlk105510894"/>
      <w:r>
        <w:t xml:space="preserve">При выборе в фильтре Оценка CSI определенного значения в графиках отобразятся только те обращения, во множестве </w:t>
      </w:r>
      <w:proofErr w:type="gramStart"/>
      <w:r>
        <w:t>оценок операторов</w:t>
      </w:r>
      <w:proofErr w:type="gramEnd"/>
      <w:r>
        <w:t xml:space="preserve"> которых есть выбранная оценка. Столбец</w:t>
      </w:r>
      <w:r w:rsidRPr="00086039">
        <w:t xml:space="preserve"> </w:t>
      </w:r>
      <w:r>
        <w:t>«</w:t>
      </w:r>
      <w:r w:rsidR="00F03316" w:rsidRPr="00086039">
        <w:t>Не</w:t>
      </w:r>
      <w:r w:rsidR="00F03316">
        <w:t xml:space="preserve"> указан</w:t>
      </w:r>
      <w:r>
        <w:t>»</w:t>
      </w:r>
      <w:r w:rsidRPr="00086039">
        <w:t xml:space="preserve"> отражает количество обращений без оценки.</w:t>
      </w:r>
      <w:r>
        <w:t xml:space="preserve"> </w:t>
      </w:r>
    </w:p>
    <w:p w14:paraId="4D2296FA" w14:textId="77777777" w:rsidR="00121A09" w:rsidRDefault="00121A09" w:rsidP="00121A09">
      <w:pPr>
        <w:pStyle w:val="goststreammain"/>
        <w:spacing w:line="276" w:lineRule="auto"/>
      </w:pPr>
      <w:r>
        <w:t xml:space="preserve">В графике CSI выводится количество полученных оценок за интервал сгруппированной по оценке от 1 до 5 с возможностью сузить выборку до </w:t>
      </w:r>
      <w:proofErr w:type="spellStart"/>
      <w:r>
        <w:t>скилл</w:t>
      </w:r>
      <w:proofErr w:type="spellEnd"/>
      <w:r>
        <w:t>-группы и оператора.</w:t>
      </w:r>
    </w:p>
    <w:p w14:paraId="4306C5AB" w14:textId="4ADB72F5" w:rsidR="007F3CBF" w:rsidRPr="00086039" w:rsidRDefault="00121A09" w:rsidP="00121A09">
      <w:pPr>
        <w:pStyle w:val="goststreammain"/>
        <w:spacing w:line="276" w:lineRule="auto"/>
      </w:pPr>
      <w:r>
        <w:lastRenderedPageBreak/>
        <w:t>Общий CSI для графика считается по формуле сумма оценок 4 и 5 / на общее количество оценок за период времени в процентах.</w:t>
      </w:r>
      <w:bookmarkEnd w:id="272"/>
    </w:p>
    <w:p w14:paraId="75DA0A95" w14:textId="77777777" w:rsidR="001241A0" w:rsidRDefault="00810203" w:rsidP="006277DB">
      <w:pPr>
        <w:pStyle w:val="gostpicture"/>
        <w:spacing w:line="276" w:lineRule="auto"/>
      </w:pPr>
      <w:r w:rsidRPr="00810203">
        <w:rPr>
          <w:noProof/>
          <w:lang w:eastAsia="ru-RU"/>
        </w:rPr>
        <w:drawing>
          <wp:inline distT="0" distB="0" distL="0" distR="0" wp14:anchorId="6CA0FF0A" wp14:editId="50F40B9A">
            <wp:extent cx="6471918" cy="2066925"/>
            <wp:effectExtent l="0" t="0" r="571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194" cy="2067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4F1AF" w14:textId="77777777" w:rsidR="001241A0" w:rsidRDefault="001241A0" w:rsidP="003E0264">
      <w:pPr>
        <w:pStyle w:val="a1"/>
        <w:ind w:firstLine="0"/>
      </w:pPr>
      <w:r>
        <w:t>Оценка CSI</w:t>
      </w:r>
    </w:p>
    <w:p w14:paraId="2C48B4A5" w14:textId="77777777" w:rsidR="007F3CBF" w:rsidRDefault="00DD2669" w:rsidP="006277DB">
      <w:pPr>
        <w:pStyle w:val="goststreammain"/>
        <w:spacing w:line="276" w:lineRule="auto"/>
      </w:pPr>
      <w:r w:rsidRPr="00DD2669">
        <w:t>Справа от названия графика показано отношение количества положительных оценок (4 и 5) к общему количеству оценок в процентах</w:t>
      </w:r>
      <w:r w:rsidR="001241A0">
        <w:t>.</w:t>
      </w:r>
    </w:p>
    <w:p w14:paraId="7C46F142" w14:textId="77777777" w:rsidR="007F3CBF" w:rsidRPr="00086039" w:rsidRDefault="007F3CBF" w:rsidP="006277DB">
      <w:pPr>
        <w:pStyle w:val="gostheadernum2"/>
        <w:spacing w:line="276" w:lineRule="auto"/>
      </w:pPr>
      <w:bookmarkStart w:id="273" w:name="_Toc519779819"/>
      <w:bookmarkStart w:id="274" w:name="_Toc20485800"/>
      <w:bookmarkStart w:id="275" w:name="_Toc31905512"/>
      <w:bookmarkStart w:id="276" w:name="_Ref87389766"/>
      <w:bookmarkStart w:id="277" w:name="_Ref87389771"/>
      <w:bookmarkStart w:id="278" w:name="_Ref105430904"/>
      <w:bookmarkStart w:id="279" w:name="_Ref105430908"/>
      <w:bookmarkStart w:id="280" w:name="_Toc173165262"/>
      <w:r w:rsidRPr="00086039">
        <w:t>Таблица Обращения клиентов</w:t>
      </w:r>
      <w:bookmarkEnd w:id="273"/>
      <w:bookmarkEnd w:id="274"/>
      <w:bookmarkEnd w:id="275"/>
      <w:bookmarkEnd w:id="276"/>
      <w:bookmarkEnd w:id="277"/>
      <w:bookmarkEnd w:id="278"/>
      <w:bookmarkEnd w:id="279"/>
      <w:bookmarkEnd w:id="280"/>
    </w:p>
    <w:p w14:paraId="48A27094" w14:textId="77777777" w:rsidR="007F3CBF" w:rsidRPr="00086039" w:rsidRDefault="007F3CBF" w:rsidP="006277DB">
      <w:pPr>
        <w:pStyle w:val="goststreammain"/>
        <w:spacing w:line="276" w:lineRule="auto"/>
      </w:pPr>
      <w:r w:rsidRPr="00086039">
        <w:t xml:space="preserve">Для перехода к таблице обращений клиентов, </w:t>
      </w:r>
      <w:r w:rsidR="001241A0">
        <w:t xml:space="preserve">необходимо </w:t>
      </w:r>
      <w:r w:rsidRPr="00086039">
        <w:t>наж</w:t>
      </w:r>
      <w:r w:rsidR="001241A0">
        <w:t>ать</w:t>
      </w:r>
      <w:r w:rsidRPr="00086039">
        <w:t xml:space="preserve"> на </w:t>
      </w:r>
      <w:r w:rsidR="001241A0">
        <w:t xml:space="preserve">кнопку </w:t>
      </w:r>
      <w:r w:rsidR="001241A0" w:rsidRPr="001241A0">
        <w:rPr>
          <w:rStyle w:val="goststreammainexpressed0"/>
        </w:rPr>
        <w:t>[Обращения]</w:t>
      </w:r>
      <w:r w:rsidRPr="00086039">
        <w:t>. После нажатия, кнопка становится неактивн</w:t>
      </w:r>
      <w:r w:rsidR="001241A0">
        <w:t>а</w:t>
      </w:r>
      <w:r w:rsidRPr="00086039">
        <w:t>, её цвет меняется.</w:t>
      </w:r>
    </w:p>
    <w:tbl>
      <w:tblPr>
        <w:tblW w:w="5000" w:type="pct"/>
        <w:tblInd w:w="-142" w:type="dxa"/>
        <w:tblLook w:val="04A0" w:firstRow="1" w:lastRow="0" w:firstColumn="1" w:lastColumn="0" w:noHBand="0" w:noVBand="1"/>
      </w:tblPr>
      <w:tblGrid>
        <w:gridCol w:w="5102"/>
        <w:gridCol w:w="5103"/>
      </w:tblGrid>
      <w:tr w:rsidR="007F3CBF" w:rsidRPr="00086039" w14:paraId="458F44B5" w14:textId="77777777" w:rsidTr="001241A0">
        <w:tc>
          <w:tcPr>
            <w:tcW w:w="5102" w:type="dxa"/>
          </w:tcPr>
          <w:p w14:paraId="1AC5C47F" w14:textId="77777777" w:rsidR="001241A0" w:rsidRDefault="007F3CBF" w:rsidP="006277DB">
            <w:pPr>
              <w:pStyle w:val="gostpicture"/>
              <w:spacing w:before="82" w:after="41" w:line="276" w:lineRule="auto"/>
            </w:pPr>
            <w:r w:rsidRPr="00086039">
              <w:rPr>
                <w:noProof/>
                <w:lang w:eastAsia="ru-RU"/>
              </w:rPr>
              <w:drawing>
                <wp:inline distT="0" distB="0" distL="0" distR="0" wp14:anchorId="79AC2EE3" wp14:editId="0E8703EC">
                  <wp:extent cx="896795" cy="352425"/>
                  <wp:effectExtent l="0" t="0" r="0" b="0"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Дмитрий\YandexDisk\Скриншоты\2018-08-07_17-13-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3502" cy="355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0FF0BD" w14:textId="77777777" w:rsidR="007F3CBF" w:rsidRPr="00086039" w:rsidRDefault="001241A0" w:rsidP="003E0264">
            <w:pPr>
              <w:pStyle w:val="a1"/>
              <w:spacing w:after="110"/>
              <w:ind w:firstLine="0"/>
            </w:pPr>
            <w:r w:rsidRPr="00086039">
              <w:t>Экр</w:t>
            </w:r>
            <w:r>
              <w:t>анная кнопка для перехода к обра</w:t>
            </w:r>
            <w:r w:rsidRPr="00086039">
              <w:t>щениям клиентов</w:t>
            </w:r>
          </w:p>
        </w:tc>
        <w:tc>
          <w:tcPr>
            <w:tcW w:w="5103" w:type="dxa"/>
          </w:tcPr>
          <w:p w14:paraId="6E9349C4" w14:textId="77777777" w:rsidR="001241A0" w:rsidRDefault="007F3CBF" w:rsidP="006277DB">
            <w:pPr>
              <w:pStyle w:val="gostpicture"/>
              <w:spacing w:before="82" w:after="41" w:line="276" w:lineRule="auto"/>
            </w:pPr>
            <w:r w:rsidRPr="00086039">
              <w:rPr>
                <w:noProof/>
                <w:lang w:eastAsia="ru-RU"/>
              </w:rPr>
              <w:drawing>
                <wp:inline distT="0" distB="0" distL="0" distR="0" wp14:anchorId="6F29B628" wp14:editId="522CD9A0">
                  <wp:extent cx="857250" cy="339726"/>
                  <wp:effectExtent l="0" t="0" r="0" b="317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Дмитрий\YandexDisk\Скриншоты\2018-08-07_17-13-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944" cy="342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1CC81" w14:textId="77777777" w:rsidR="007F3CBF" w:rsidRPr="00086039" w:rsidRDefault="001241A0" w:rsidP="003E0264">
            <w:pPr>
              <w:pStyle w:val="a1"/>
              <w:spacing w:after="110"/>
              <w:ind w:firstLine="0"/>
            </w:pPr>
            <w:r w:rsidRPr="00086039">
              <w:t xml:space="preserve">Заголовок </w:t>
            </w:r>
            <w:r>
              <w:t>вкладки</w:t>
            </w:r>
            <w:r w:rsidRPr="00086039">
              <w:t xml:space="preserve"> </w:t>
            </w:r>
            <w:r>
              <w:t xml:space="preserve">раздела </w:t>
            </w:r>
            <w:r w:rsidR="00164DA7">
              <w:t>«</w:t>
            </w:r>
            <w:r w:rsidRPr="00086039">
              <w:t>Дашборд</w:t>
            </w:r>
            <w:r w:rsidR="00164DA7">
              <w:t>»</w:t>
            </w:r>
          </w:p>
        </w:tc>
      </w:tr>
    </w:tbl>
    <w:p w14:paraId="244BB769" w14:textId="77777777" w:rsidR="007F3CBF" w:rsidRPr="00086039" w:rsidRDefault="007F3CBF" w:rsidP="006277DB">
      <w:pPr>
        <w:pStyle w:val="goststreammainafterTable"/>
        <w:spacing w:line="276" w:lineRule="auto"/>
      </w:pPr>
      <w:r w:rsidRPr="00086039">
        <w:t>В соответствии с выбранными фильтрами формируется список обращений. Он пред</w:t>
      </w:r>
      <w:r w:rsidR="001241A0">
        <w:t>ставляет собой сводную таблицу</w:t>
      </w:r>
      <w:r w:rsidRPr="00086039">
        <w:t>, включающую основную информацию об обращении, а именно:</w:t>
      </w:r>
    </w:p>
    <w:p w14:paraId="07C800F4" w14:textId="76B1E749" w:rsidR="002E53FF" w:rsidRDefault="002E53FF" w:rsidP="006277DB">
      <w:pPr>
        <w:pStyle w:val="goststreamlistmark1"/>
        <w:spacing w:line="276" w:lineRule="auto"/>
      </w:pPr>
      <w:r>
        <w:t>Номер</w:t>
      </w:r>
      <w:r w:rsidR="00B66A9D">
        <w:t xml:space="preserve"> обращения / Дата поступления</w:t>
      </w:r>
    </w:p>
    <w:p w14:paraId="1ED940E6" w14:textId="77777777" w:rsidR="007F3CBF" w:rsidRDefault="002E53FF" w:rsidP="006277DB">
      <w:pPr>
        <w:pStyle w:val="goststreamlistmark2"/>
        <w:spacing w:line="276" w:lineRule="auto"/>
      </w:pPr>
      <w:r>
        <w:t>Идентификатор обращения</w:t>
      </w:r>
      <w:r w:rsidR="007F3CBF" w:rsidRPr="00086039">
        <w:t>;</w:t>
      </w:r>
    </w:p>
    <w:p w14:paraId="5EEB3BFA" w14:textId="77777777" w:rsidR="008C3997" w:rsidRPr="00086039" w:rsidRDefault="008C3997" w:rsidP="008C3997">
      <w:pPr>
        <w:pStyle w:val="goststreamlistmark2"/>
        <w:spacing w:line="276" w:lineRule="auto"/>
      </w:pPr>
      <w:r>
        <w:t>Дата поступления</w:t>
      </w:r>
      <w:r w:rsidRPr="002E53FF">
        <w:t xml:space="preserve"> в формате </w:t>
      </w:r>
      <w:r>
        <w:rPr>
          <w:rStyle w:val="goststreammainexpressed0"/>
        </w:rPr>
        <w:t>«</w:t>
      </w:r>
      <w:r w:rsidRPr="002E53FF">
        <w:rPr>
          <w:rStyle w:val="goststreammainexpressed0"/>
        </w:rPr>
        <w:t xml:space="preserve">ДД месяц 'в' </w:t>
      </w:r>
      <w:proofErr w:type="spellStart"/>
      <w:proofErr w:type="gramStart"/>
      <w:r w:rsidRPr="002E53FF">
        <w:rPr>
          <w:rStyle w:val="goststreammainexpressed0"/>
        </w:rPr>
        <w:t>чч:мм</w:t>
      </w:r>
      <w:proofErr w:type="spellEnd"/>
      <w:proofErr w:type="gramEnd"/>
      <w:r>
        <w:rPr>
          <w:rStyle w:val="goststreammainexpressed0"/>
        </w:rPr>
        <w:t>»</w:t>
      </w:r>
      <w:r w:rsidRPr="002E53FF">
        <w:t xml:space="preserve">, где </w:t>
      </w:r>
      <w:r>
        <w:rPr>
          <w:rStyle w:val="goststreammainexpressed0"/>
        </w:rPr>
        <w:t>«</w:t>
      </w:r>
      <w:r w:rsidRPr="002E53FF">
        <w:rPr>
          <w:rStyle w:val="goststreammainexpressed0"/>
        </w:rPr>
        <w:t>ДД</w:t>
      </w:r>
      <w:r>
        <w:rPr>
          <w:rStyle w:val="goststreammainexpressed0"/>
        </w:rPr>
        <w:t>»</w:t>
      </w:r>
      <w:r w:rsidRPr="002E53FF">
        <w:t xml:space="preserve"> </w:t>
      </w:r>
      <w:r>
        <w:t>—</w:t>
      </w:r>
      <w:r w:rsidRPr="002E53FF">
        <w:t xml:space="preserve"> чис</w:t>
      </w:r>
      <w:r>
        <w:t xml:space="preserve">ло, когда поступило обращение; </w:t>
      </w:r>
      <w:r>
        <w:rPr>
          <w:rStyle w:val="goststreammainexpressed0"/>
        </w:rPr>
        <w:t>«</w:t>
      </w:r>
      <w:r w:rsidRPr="00D77EDC">
        <w:rPr>
          <w:rStyle w:val="goststreammainexpressed0"/>
        </w:rPr>
        <w:t>месяц</w:t>
      </w:r>
      <w:r>
        <w:rPr>
          <w:rStyle w:val="goststreammainexpressed0"/>
        </w:rPr>
        <w:t>»</w:t>
      </w:r>
      <w:r>
        <w:t xml:space="preserve"> — </w:t>
      </w:r>
      <w:r w:rsidRPr="002E53FF">
        <w:t xml:space="preserve">месяц поступления обращения словом; </w:t>
      </w:r>
      <w:r>
        <w:rPr>
          <w:rStyle w:val="goststreammainexpressed0"/>
        </w:rPr>
        <w:t>«</w:t>
      </w:r>
      <w:r w:rsidRPr="002E53FF">
        <w:rPr>
          <w:rStyle w:val="goststreammainexpressed0"/>
        </w:rPr>
        <w:t>в</w:t>
      </w:r>
      <w:r>
        <w:rPr>
          <w:rStyle w:val="goststreammainexpressed0"/>
        </w:rPr>
        <w:t>»</w:t>
      </w:r>
      <w:r>
        <w:t xml:space="preserve"> — </w:t>
      </w:r>
      <w:r w:rsidRPr="002E53FF">
        <w:t xml:space="preserve">предлог; </w:t>
      </w:r>
      <w:r>
        <w:rPr>
          <w:rStyle w:val="goststreammainexpressed0"/>
        </w:rPr>
        <w:t>«</w:t>
      </w:r>
      <w:proofErr w:type="spellStart"/>
      <w:r w:rsidRPr="002E53FF">
        <w:rPr>
          <w:rStyle w:val="goststreammainexpressed0"/>
        </w:rPr>
        <w:t>чч:мм</w:t>
      </w:r>
      <w:proofErr w:type="spellEnd"/>
      <w:r>
        <w:rPr>
          <w:rStyle w:val="goststreammainexpressed0"/>
        </w:rPr>
        <w:t>»</w:t>
      </w:r>
      <w:r>
        <w:t xml:space="preserve"> — </w:t>
      </w:r>
      <w:r w:rsidRPr="002E53FF">
        <w:t>время поступления обращения</w:t>
      </w:r>
      <w:r w:rsidRPr="00086039">
        <w:t>;</w:t>
      </w:r>
    </w:p>
    <w:p w14:paraId="3BBCCFCD" w14:textId="77777777" w:rsidR="002E53FF" w:rsidRDefault="002E53FF" w:rsidP="006277DB">
      <w:pPr>
        <w:pStyle w:val="goststreamlistmark1"/>
        <w:spacing w:line="276" w:lineRule="auto"/>
      </w:pPr>
      <w:r>
        <w:t>Агент</w:t>
      </w:r>
    </w:p>
    <w:p w14:paraId="557CC89C" w14:textId="77777777" w:rsidR="002E53FF" w:rsidRPr="002E53FF" w:rsidRDefault="002E53FF" w:rsidP="006277DB">
      <w:pPr>
        <w:pStyle w:val="goststreamlistmark2"/>
        <w:spacing w:line="276" w:lineRule="auto"/>
      </w:pPr>
      <w:r w:rsidRPr="00086039">
        <w:t>Фото</w:t>
      </w:r>
      <w:r>
        <w:t xml:space="preserve"> </w:t>
      </w:r>
      <w:r w:rsidRPr="00086039">
        <w:t>агента</w:t>
      </w:r>
      <w:r>
        <w:t xml:space="preserve"> (</w:t>
      </w:r>
      <w:r w:rsidRPr="002E53FF">
        <w:t xml:space="preserve">Если обращение обрабатывалось несколькими операторами, то </w:t>
      </w:r>
      <w:r>
        <w:t>будет отображаться</w:t>
      </w:r>
      <w:r w:rsidRPr="002E53FF">
        <w:t xml:space="preserve"> </w:t>
      </w:r>
      <w:proofErr w:type="spellStart"/>
      <w:r>
        <w:t>аватар</w:t>
      </w:r>
      <w:proofErr w:type="spellEnd"/>
      <w:r w:rsidRPr="002E53FF">
        <w:t xml:space="preserve"> по умолчанию</w:t>
      </w:r>
      <w:r>
        <w:t>);</w:t>
      </w:r>
    </w:p>
    <w:p w14:paraId="2F28DA0C" w14:textId="7E21209A" w:rsidR="002E53FF" w:rsidRDefault="002E53FF" w:rsidP="006277DB">
      <w:pPr>
        <w:pStyle w:val="goststreamlistmark2"/>
        <w:spacing w:line="276" w:lineRule="auto"/>
      </w:pPr>
      <w:r>
        <w:t>Имя</w:t>
      </w:r>
      <w:r w:rsidR="008C3997">
        <w:t xml:space="preserve"> и фамилия</w:t>
      </w:r>
      <w:r>
        <w:t xml:space="preserve"> агента:</w:t>
      </w:r>
    </w:p>
    <w:p w14:paraId="4D41BBE0" w14:textId="77777777" w:rsidR="002E53FF" w:rsidRDefault="002E53FF" w:rsidP="006277DB">
      <w:pPr>
        <w:pStyle w:val="goststreamlistmark3"/>
        <w:spacing w:line="276" w:lineRule="auto"/>
      </w:pPr>
      <w:r>
        <w:t>Если обращение находит</w:t>
      </w:r>
      <w:r w:rsidRPr="002E53FF">
        <w:t xml:space="preserve">ся в очереди, то вместо имени оператора </w:t>
      </w:r>
      <w:r>
        <w:t xml:space="preserve">указываться </w:t>
      </w:r>
      <w:r w:rsidR="00164DA7">
        <w:t>«</w:t>
      </w:r>
      <w:r w:rsidRPr="002E53FF">
        <w:t>В очереди</w:t>
      </w:r>
      <w:r w:rsidR="00164DA7">
        <w:t>»</w:t>
      </w:r>
      <w:r>
        <w:t>;</w:t>
      </w:r>
    </w:p>
    <w:p w14:paraId="6DD15F15" w14:textId="77777777" w:rsidR="002E53FF" w:rsidRDefault="002E53FF" w:rsidP="006277DB">
      <w:pPr>
        <w:pStyle w:val="goststreamlistmark3"/>
        <w:spacing w:line="276" w:lineRule="auto"/>
      </w:pPr>
      <w:r w:rsidRPr="002E53FF">
        <w:t xml:space="preserve">Если обращение находиться в ожидании, то </w:t>
      </w:r>
      <w:r>
        <w:t>указывается</w:t>
      </w:r>
      <w:r w:rsidRPr="002E53FF">
        <w:t xml:space="preserve"> имя последнего оператора, работающего с ним</w:t>
      </w:r>
      <w:r>
        <w:t>;</w:t>
      </w:r>
    </w:p>
    <w:p w14:paraId="14399940" w14:textId="77777777" w:rsidR="002E53FF" w:rsidRDefault="002E53FF" w:rsidP="006277DB">
      <w:pPr>
        <w:pStyle w:val="goststreamlistmark3"/>
        <w:spacing w:line="276" w:lineRule="auto"/>
      </w:pPr>
      <w:r>
        <w:t>Если обращение закрыто, то указывается имя агента, работавшего с ним;</w:t>
      </w:r>
    </w:p>
    <w:p w14:paraId="00B8E008" w14:textId="77777777" w:rsidR="002E53FF" w:rsidRDefault="002E53FF" w:rsidP="006277DB">
      <w:pPr>
        <w:pStyle w:val="goststreamlistmark3"/>
        <w:spacing w:line="276" w:lineRule="auto"/>
      </w:pPr>
      <w:r w:rsidRPr="002E53FF">
        <w:t xml:space="preserve">Если обращение </w:t>
      </w:r>
      <w:r>
        <w:t xml:space="preserve">закрыто, но </w:t>
      </w:r>
      <w:r w:rsidRPr="002E53FF">
        <w:t xml:space="preserve">обрабатывалось несколькими операторами, то в поле должно указываться </w:t>
      </w:r>
      <w:r w:rsidR="00164DA7">
        <w:t>«</w:t>
      </w:r>
      <w:r w:rsidRPr="002E53FF">
        <w:t>Более 1-го агента</w:t>
      </w:r>
      <w:r w:rsidR="00164DA7">
        <w:t>»</w:t>
      </w:r>
      <w:r>
        <w:t>;</w:t>
      </w:r>
    </w:p>
    <w:p w14:paraId="4F7733B9" w14:textId="77777777" w:rsidR="002E53FF" w:rsidRDefault="002E53FF" w:rsidP="006277DB">
      <w:pPr>
        <w:pStyle w:val="goststreamlistmark2"/>
        <w:spacing w:line="276" w:lineRule="auto"/>
      </w:pPr>
      <w:r w:rsidRPr="002E53FF">
        <w:lastRenderedPageBreak/>
        <w:t xml:space="preserve">Наименование последней </w:t>
      </w:r>
      <w:proofErr w:type="spellStart"/>
      <w:r w:rsidRPr="002E53FF">
        <w:t>скилл</w:t>
      </w:r>
      <w:proofErr w:type="spellEnd"/>
      <w:r w:rsidRPr="002E53FF">
        <w:t>-группы</w:t>
      </w:r>
      <w:r>
        <w:t>,</w:t>
      </w:r>
      <w:r w:rsidRPr="002E53FF">
        <w:t xml:space="preserve"> на которой обрабатывается/обрабатывалось обращение</w:t>
      </w:r>
      <w:r>
        <w:t>;</w:t>
      </w:r>
    </w:p>
    <w:p w14:paraId="74123681" w14:textId="607EDE40" w:rsidR="00302E61" w:rsidRDefault="008C3997" w:rsidP="006277DB">
      <w:pPr>
        <w:pStyle w:val="goststreamlistmark1"/>
        <w:spacing w:line="276" w:lineRule="auto"/>
      </w:pPr>
      <w:r>
        <w:t>ФИО / Логин клиента</w:t>
      </w:r>
    </w:p>
    <w:p w14:paraId="79C1F53C" w14:textId="77777777" w:rsidR="007F3CBF" w:rsidRDefault="00302E61" w:rsidP="006277DB">
      <w:pPr>
        <w:pStyle w:val="goststreamlistmark2"/>
        <w:spacing w:line="276" w:lineRule="auto"/>
      </w:pPr>
      <w:r w:rsidRPr="00302E61">
        <w:t>Имя клиента</w:t>
      </w:r>
      <w:r>
        <w:t>;</w:t>
      </w:r>
    </w:p>
    <w:p w14:paraId="2DF3311F" w14:textId="77777777" w:rsidR="008C3997" w:rsidRDefault="003874C5" w:rsidP="006277DB">
      <w:pPr>
        <w:pStyle w:val="goststreamlistmark2"/>
        <w:spacing w:line="276" w:lineRule="auto"/>
      </w:pPr>
      <w:r>
        <w:t>Логин клиента</w:t>
      </w:r>
      <w:r w:rsidR="008C3997">
        <w:t>;</w:t>
      </w:r>
    </w:p>
    <w:p w14:paraId="7521CEC3" w14:textId="77777777" w:rsidR="008C3997" w:rsidRDefault="008C3997" w:rsidP="006277DB">
      <w:pPr>
        <w:pStyle w:val="goststreamlistmark2"/>
        <w:spacing w:line="276" w:lineRule="auto"/>
      </w:pPr>
      <w:r>
        <w:t>Канал (канал созданного и поступившего обращения в систему);</w:t>
      </w:r>
    </w:p>
    <w:p w14:paraId="1811A903" w14:textId="77777777" w:rsidR="008C3997" w:rsidRDefault="008C3997" w:rsidP="006277DB">
      <w:pPr>
        <w:pStyle w:val="goststreamlistmark2"/>
        <w:spacing w:line="276" w:lineRule="auto"/>
      </w:pPr>
      <w:r>
        <w:t>Статус (текущий статус обращения):</w:t>
      </w:r>
    </w:p>
    <w:p w14:paraId="20180C71" w14:textId="77777777" w:rsidR="008C3997" w:rsidRDefault="008C3997" w:rsidP="008C3997">
      <w:pPr>
        <w:pStyle w:val="goststreamlistmark3"/>
      </w:pPr>
      <w:r>
        <w:t>Открыто;</w:t>
      </w:r>
    </w:p>
    <w:p w14:paraId="3267646E" w14:textId="77777777" w:rsidR="008C3997" w:rsidRDefault="008C3997" w:rsidP="008C3997">
      <w:pPr>
        <w:pStyle w:val="goststreamlistmark3"/>
      </w:pPr>
      <w:r>
        <w:t>Закрыто;</w:t>
      </w:r>
    </w:p>
    <w:p w14:paraId="56507EDE" w14:textId="6AB2AED4" w:rsidR="008C3997" w:rsidRDefault="008C3997" w:rsidP="008C3997">
      <w:pPr>
        <w:pStyle w:val="goststreamlistmark3"/>
      </w:pPr>
      <w:r>
        <w:t>В ожидании;</w:t>
      </w:r>
    </w:p>
    <w:p w14:paraId="4C38F120" w14:textId="7EBBDA36" w:rsidR="00E767AB" w:rsidRDefault="008C3997" w:rsidP="008C3997">
      <w:pPr>
        <w:pStyle w:val="goststreamlistmark3"/>
      </w:pPr>
      <w:r>
        <w:t>В очереди</w:t>
      </w:r>
      <w:r w:rsidR="00E767AB">
        <w:t>.</w:t>
      </w:r>
    </w:p>
    <w:p w14:paraId="63E9F6A5" w14:textId="5BE1CD3E" w:rsidR="008C3997" w:rsidRPr="00086039" w:rsidRDefault="008C3997" w:rsidP="008C3997">
      <w:pPr>
        <w:pStyle w:val="goststreamlistmark2"/>
        <w:spacing w:line="276" w:lineRule="auto"/>
      </w:pPr>
      <w:r>
        <w:t>Оценка (проставленные клиентом оценки в ходе работы над его обращением).</w:t>
      </w:r>
    </w:p>
    <w:p w14:paraId="4196662B" w14:textId="444D7F26" w:rsidR="000E33F1" w:rsidRPr="000E33F1" w:rsidRDefault="00647EA8" w:rsidP="006277DB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6C13B8AF" wp14:editId="0205C9D8">
            <wp:extent cx="6480175" cy="3082290"/>
            <wp:effectExtent l="57150" t="76200" r="53975" b="80010"/>
            <wp:docPr id="721" name="Рисунок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Untitled(19).png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8229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1DA5C3C" w14:textId="77777777" w:rsidR="007F3CBF" w:rsidRPr="00086039" w:rsidRDefault="001241A0" w:rsidP="003E0264">
      <w:pPr>
        <w:pStyle w:val="a1"/>
        <w:ind w:firstLine="0"/>
      </w:pPr>
      <w:r w:rsidRPr="00086039">
        <w:t>Таблица обращений клиентов</w:t>
      </w:r>
    </w:p>
    <w:p w14:paraId="711130C0" w14:textId="3A15B2BB" w:rsidR="000E33F1" w:rsidRDefault="00AB1FE5" w:rsidP="00980AA4">
      <w:pPr>
        <w:pStyle w:val="goststreammain"/>
        <w:spacing w:line="276" w:lineRule="auto"/>
      </w:pPr>
      <w:r w:rsidRPr="00086039">
        <w:t xml:space="preserve">Чтобы </w:t>
      </w:r>
      <w:r w:rsidR="00956D77">
        <w:t>открыть полную информацию по</w:t>
      </w:r>
      <w:r w:rsidRPr="00086039">
        <w:t xml:space="preserve"> обращени</w:t>
      </w:r>
      <w:r w:rsidR="00956D77">
        <w:t>ю</w:t>
      </w:r>
      <w:r>
        <w:t>,</w:t>
      </w:r>
      <w:r w:rsidRPr="00086039">
        <w:t xml:space="preserve"> </w:t>
      </w:r>
      <w:r>
        <w:t>необходимо нажать</w:t>
      </w:r>
      <w:r w:rsidR="007F3CBF" w:rsidRPr="00086039">
        <w:t xml:space="preserve"> </w:t>
      </w:r>
      <w:r w:rsidR="008C3997">
        <w:t>на его номер в списке открытых обращений</w:t>
      </w:r>
      <w:r w:rsidR="007F3CBF" w:rsidRPr="00086039">
        <w:t>.</w:t>
      </w:r>
      <w:r w:rsidR="008C3997">
        <w:t xml:space="preserve"> Если на просмотр открыто более четырех обращений, отобразится дополнительный список для выбора.</w:t>
      </w:r>
    </w:p>
    <w:p w14:paraId="6D7692C3" w14:textId="38328190" w:rsidR="008C3997" w:rsidRDefault="00647EA8" w:rsidP="00997844">
      <w:pPr>
        <w:pStyle w:val="goststreammain"/>
        <w:spacing w:line="276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4A14144" wp14:editId="2339810C">
            <wp:extent cx="6480175" cy="1035050"/>
            <wp:effectExtent l="57150" t="76200" r="53975" b="69850"/>
            <wp:docPr id="732" name="Рисунок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Untitled(20).png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03505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E9299C" w14:textId="72FDC97D" w:rsidR="00997844" w:rsidRPr="000E33F1" w:rsidRDefault="00997844" w:rsidP="00997844">
      <w:pPr>
        <w:pStyle w:val="a1"/>
      </w:pPr>
      <w:r>
        <w:t>Список выбора обращений</w:t>
      </w:r>
    </w:p>
    <w:p w14:paraId="3B88367A" w14:textId="77777777" w:rsidR="00980AA4" w:rsidRDefault="00980AA4" w:rsidP="006277DB">
      <w:pPr>
        <w:pStyle w:val="gostheadernum2"/>
        <w:spacing w:line="276" w:lineRule="auto"/>
      </w:pPr>
      <w:bookmarkStart w:id="281" w:name="_Ref105431114"/>
      <w:bookmarkStart w:id="282" w:name="_Ref105431118"/>
      <w:bookmarkStart w:id="283" w:name="_Toc519779820"/>
      <w:bookmarkStart w:id="284" w:name="_Toc20485801"/>
      <w:bookmarkStart w:id="285" w:name="_Toc31905513"/>
      <w:bookmarkStart w:id="286" w:name="_Toc173165263"/>
      <w:r>
        <w:lastRenderedPageBreak/>
        <w:t>Карточка обращения</w:t>
      </w:r>
      <w:bookmarkEnd w:id="281"/>
      <w:bookmarkEnd w:id="282"/>
      <w:bookmarkEnd w:id="286"/>
    </w:p>
    <w:p w14:paraId="739EC28E" w14:textId="1F138DE6" w:rsidR="00980AA4" w:rsidRPr="00086039" w:rsidRDefault="00AC773D" w:rsidP="00980AA4">
      <w:pPr>
        <w:pStyle w:val="goststreammainbeforeList"/>
        <w:spacing w:line="276" w:lineRule="auto"/>
      </w:pPr>
      <w:bookmarkStart w:id="287" w:name="_Hlk105511046"/>
      <w:r>
        <w:t>При открытии к</w:t>
      </w:r>
      <w:r w:rsidR="00980AA4" w:rsidRPr="00086039">
        <w:t xml:space="preserve">арточка обращения </w:t>
      </w:r>
      <w:r>
        <w:t xml:space="preserve">разворачивается на всю рабочую область окна и </w:t>
      </w:r>
      <w:r w:rsidR="00980AA4" w:rsidRPr="00086039">
        <w:t xml:space="preserve">состоит из </w:t>
      </w:r>
      <w:r w:rsidR="00997844">
        <w:t>двух</w:t>
      </w:r>
      <w:r w:rsidR="00980AA4" w:rsidRPr="00086039">
        <w:t xml:space="preserve"> вертик</w:t>
      </w:r>
      <w:r w:rsidR="00980AA4">
        <w:t xml:space="preserve">альных областей. </w:t>
      </w:r>
      <w:r w:rsidR="00980AA4" w:rsidRPr="00086039">
        <w:t>Центральная</w:t>
      </w:r>
      <w:r w:rsidR="00782F26">
        <w:t xml:space="preserve"> </w:t>
      </w:r>
      <w:r w:rsidR="00997844">
        <w:t>область содержит</w:t>
      </w:r>
      <w:r w:rsidR="00782F26">
        <w:t xml:space="preserve"> </w:t>
      </w:r>
      <w:r w:rsidR="00980AA4" w:rsidRPr="00086039">
        <w:t>истори</w:t>
      </w:r>
      <w:r w:rsidR="00980AA4">
        <w:t>ю</w:t>
      </w:r>
      <w:r w:rsidR="00980AA4" w:rsidRPr="00086039">
        <w:t xml:space="preserve"> переписки, </w:t>
      </w:r>
      <w:r w:rsidR="00980AA4">
        <w:t>прокрутка</w:t>
      </w:r>
      <w:r w:rsidR="00980AA4" w:rsidRPr="00086039">
        <w:t xml:space="preserve"> вверх </w:t>
      </w:r>
      <w:r w:rsidR="00980AA4">
        <w:t>позволит</w:t>
      </w:r>
      <w:r w:rsidR="00980AA4" w:rsidRPr="00086039">
        <w:t xml:space="preserve"> просмотреть весь диалог. Правая область</w:t>
      </w:r>
      <w:r w:rsidR="00782F26">
        <w:t xml:space="preserve"> </w:t>
      </w:r>
      <w:r w:rsidR="00997844">
        <w:t xml:space="preserve">разделена на две вкладки </w:t>
      </w:r>
      <w:r w:rsidR="00782F26">
        <w:t xml:space="preserve">— </w:t>
      </w:r>
      <w:r w:rsidR="00980AA4" w:rsidRPr="00086039">
        <w:t>это итог</w:t>
      </w:r>
      <w:r w:rsidR="00997844">
        <w:t>и</w:t>
      </w:r>
      <w:r w:rsidR="00980AA4" w:rsidRPr="00086039">
        <w:t xml:space="preserve"> обращения</w:t>
      </w:r>
      <w:r w:rsidR="00997844">
        <w:t xml:space="preserve"> и информация о клиенте</w:t>
      </w:r>
      <w:r w:rsidR="00980AA4" w:rsidRPr="00086039">
        <w:t xml:space="preserve">. </w:t>
      </w:r>
      <w:r>
        <w:t xml:space="preserve">Одновременно можно работать с несколькими обращениями, переключаясь между ними по вкладкам. </w:t>
      </w:r>
      <w:r w:rsidR="00980AA4" w:rsidRPr="00086039">
        <w:t xml:space="preserve">Если обращение открыто или находится в статусе в ожидании, </w:t>
      </w:r>
      <w:r w:rsidR="00980AA4">
        <w:t>будут отображены</w:t>
      </w:r>
      <w:r w:rsidR="00980AA4" w:rsidRPr="00086039">
        <w:t xml:space="preserve"> параметры:</w:t>
      </w:r>
    </w:p>
    <w:p w14:paraId="2C9AB26E" w14:textId="77777777" w:rsidR="00980AA4" w:rsidRDefault="00980AA4" w:rsidP="00980AA4">
      <w:pPr>
        <w:pStyle w:val="goststreamlistmark1"/>
        <w:spacing w:line="276" w:lineRule="auto"/>
      </w:pPr>
      <w:r>
        <w:t xml:space="preserve">Клиентский </w:t>
      </w:r>
      <w:r w:rsidRPr="00072BC3">
        <w:rPr>
          <w:lang w:val="en-US"/>
        </w:rPr>
        <w:t>SL</w:t>
      </w:r>
      <w:r>
        <w:t xml:space="preserve"> </w:t>
      </w:r>
      <w:r w:rsidR="009C431D">
        <w:t>—</w:t>
      </w:r>
      <w:r>
        <w:t xml:space="preserve"> показатель, отражающий долю обращений, принятых в </w:t>
      </w:r>
      <w:r>
        <w:rPr>
          <w:lang w:val="en-US"/>
        </w:rPr>
        <w:t>TST</w:t>
      </w:r>
      <w:r>
        <w:t xml:space="preserve"> к общему числу поступивших обращений в заданный интервал времени</w:t>
      </w:r>
      <w:r w:rsidRPr="00072BC3">
        <w:t>;</w:t>
      </w:r>
    </w:p>
    <w:p w14:paraId="45BBEEB7" w14:textId="77777777" w:rsidR="00980AA4" w:rsidRPr="00072BC3" w:rsidRDefault="00980AA4" w:rsidP="00980AA4">
      <w:pPr>
        <w:pStyle w:val="goststreamlistmark1"/>
        <w:spacing w:line="276" w:lineRule="auto"/>
      </w:pPr>
      <w:r>
        <w:rPr>
          <w:lang w:val="en-US"/>
        </w:rPr>
        <w:t>TST</w:t>
      </w:r>
      <w:r>
        <w:t xml:space="preserve">; </w:t>
      </w:r>
    </w:p>
    <w:p w14:paraId="06876EC3" w14:textId="77777777" w:rsidR="00980AA4" w:rsidRDefault="00980AA4" w:rsidP="00980AA4">
      <w:pPr>
        <w:pStyle w:val="goststreamlistmark1"/>
        <w:spacing w:line="276" w:lineRule="auto"/>
      </w:pPr>
      <w:r w:rsidRPr="00072BC3">
        <w:t xml:space="preserve">Оценку </w:t>
      </w:r>
      <w:r w:rsidRPr="00072BC3">
        <w:rPr>
          <w:lang w:val="en-US"/>
        </w:rPr>
        <w:t>CSI</w:t>
      </w:r>
      <w:r w:rsidRPr="00072BC3">
        <w:t>;</w:t>
      </w:r>
    </w:p>
    <w:p w14:paraId="14B0F460" w14:textId="77777777" w:rsidR="00980AA4" w:rsidRPr="00072BC3" w:rsidRDefault="00980AA4" w:rsidP="00980AA4">
      <w:pPr>
        <w:pStyle w:val="goststreamlistmark1"/>
        <w:spacing w:line="276" w:lineRule="auto"/>
      </w:pPr>
      <w:r>
        <w:t>Категории оценки;</w:t>
      </w:r>
    </w:p>
    <w:p w14:paraId="639BCFEE" w14:textId="77777777" w:rsidR="00980AA4" w:rsidRDefault="00980AA4" w:rsidP="00980AA4">
      <w:pPr>
        <w:pStyle w:val="goststreamlistmark1"/>
        <w:spacing w:line="276" w:lineRule="auto"/>
      </w:pPr>
      <w:r w:rsidRPr="00072BC3">
        <w:t>Комментарий</w:t>
      </w:r>
      <w:r>
        <w:t>;</w:t>
      </w:r>
    </w:p>
    <w:p w14:paraId="6B84BB1E" w14:textId="77777777" w:rsidR="00980AA4" w:rsidRPr="00072BC3" w:rsidRDefault="00980AA4" w:rsidP="00980AA4">
      <w:pPr>
        <w:pStyle w:val="goststreamlistmark1"/>
        <w:spacing w:line="276" w:lineRule="auto"/>
      </w:pPr>
      <w:r>
        <w:t>Операторы, работавшие с обращением</w:t>
      </w:r>
      <w:r w:rsidRPr="00072BC3">
        <w:t>.</w:t>
      </w:r>
    </w:p>
    <w:p w14:paraId="5E0B700C" w14:textId="08638646" w:rsidR="00980AA4" w:rsidRPr="00E7329A" w:rsidRDefault="00980AA4" w:rsidP="00980AA4">
      <w:pPr>
        <w:pStyle w:val="goststreammain"/>
        <w:spacing w:line="276" w:lineRule="auto"/>
      </w:pPr>
      <w:r>
        <w:t>Для значения «</w:t>
      </w:r>
      <w:r>
        <w:rPr>
          <w:lang w:val="en-US"/>
        </w:rPr>
        <w:t>TST</w:t>
      </w:r>
      <w:r>
        <w:t xml:space="preserve">» отображается галочка, если </w:t>
      </w:r>
      <w:r w:rsidRPr="008A3B95">
        <w:t>время ответа с момента создания обращения и попадания в очередь до момента ответа оператора</w:t>
      </w:r>
      <w:r>
        <w:t xml:space="preserve"> удовлетворяет установленное </w:t>
      </w:r>
      <w:r>
        <w:rPr>
          <w:lang w:val="en-US"/>
        </w:rPr>
        <w:t>TST</w:t>
      </w:r>
      <w:r w:rsidRPr="00E7329A">
        <w:t xml:space="preserve"> </w:t>
      </w:r>
      <w:r>
        <w:t xml:space="preserve">для </w:t>
      </w:r>
      <w:proofErr w:type="spellStart"/>
      <w:r>
        <w:t>скилл</w:t>
      </w:r>
      <w:proofErr w:type="spellEnd"/>
      <w:r>
        <w:t xml:space="preserve">-группы, и </w:t>
      </w:r>
      <w:r w:rsidR="00997844">
        <w:t>крестик</w:t>
      </w:r>
      <w:r w:rsidR="00782F26">
        <w:t xml:space="preserve"> — </w:t>
      </w:r>
      <w:r>
        <w:t>если не удовлетворяет.</w:t>
      </w:r>
    </w:p>
    <w:p w14:paraId="77D669D4" w14:textId="4F09BC76" w:rsidR="00980AA4" w:rsidRDefault="00980AA4" w:rsidP="00980AA4">
      <w:pPr>
        <w:pStyle w:val="goststreammain"/>
        <w:spacing w:line="276" w:lineRule="auto"/>
      </w:pPr>
      <w:r>
        <w:t xml:space="preserve">В поле «Оценка» находится одна или </w:t>
      </w:r>
      <w:r w:rsidRPr="001C01D3">
        <w:t xml:space="preserve">список оценок в </w:t>
      </w:r>
      <w:r w:rsidR="006A76C2">
        <w:t>порядке убывания</w:t>
      </w:r>
      <w:r w:rsidRPr="001C01D3">
        <w:t xml:space="preserve"> работы операторов с обращением в формате </w:t>
      </w:r>
      <w:r>
        <w:t>«</w:t>
      </w:r>
      <w:r w:rsidRPr="001C01D3">
        <w:t>Фамилия Имя</w:t>
      </w:r>
      <w:r w:rsidR="006A76C2">
        <w:t>,</w:t>
      </w:r>
      <w:r w:rsidR="00782F26">
        <w:t xml:space="preserve"> </w:t>
      </w:r>
      <w:r w:rsidRPr="001C01D3">
        <w:t>Оценка</w:t>
      </w:r>
      <w:r w:rsidR="006A76C2">
        <w:t>, Время и дата</w:t>
      </w:r>
      <w:r>
        <w:t>».</w:t>
      </w:r>
    </w:p>
    <w:p w14:paraId="438FCF76" w14:textId="69D23AA5" w:rsidR="006A76C2" w:rsidRPr="006A76C2" w:rsidRDefault="006A76C2" w:rsidP="00980AA4">
      <w:pPr>
        <w:pStyle w:val="goststreammain"/>
        <w:spacing w:line="276" w:lineRule="auto"/>
      </w:pPr>
      <w:r>
        <w:t>Если оператору было поставлено несколько оценок в рамках одного обращения, то выводится только последняя.</w:t>
      </w:r>
    </w:p>
    <w:p w14:paraId="77A6D250" w14:textId="77777777" w:rsidR="00980AA4" w:rsidRDefault="00980AA4" w:rsidP="00980AA4">
      <w:pPr>
        <w:pStyle w:val="goststreammain"/>
        <w:spacing w:line="276" w:lineRule="auto"/>
      </w:pPr>
      <w:r w:rsidRPr="00086039">
        <w:t>Групп может быть несколько, в том случае, если обращение было переведено (автоматически или нет). Первая группа в списке</w:t>
      </w:r>
      <w:r w:rsidR="00782F26">
        <w:t xml:space="preserve"> — </w:t>
      </w:r>
      <w:r w:rsidRPr="00086039">
        <w:t>группа, в которую поступило обращение, последняя</w:t>
      </w:r>
      <w:r w:rsidR="00782F26">
        <w:t xml:space="preserve"> — </w:t>
      </w:r>
      <w:r w:rsidRPr="00086039">
        <w:t xml:space="preserve">где обращение находится сейчас (если </w:t>
      </w:r>
      <w:proofErr w:type="gramStart"/>
      <w:r w:rsidRPr="00086039">
        <w:t>оно Открыто</w:t>
      </w:r>
      <w:proofErr w:type="gramEnd"/>
      <w:r w:rsidRPr="00086039">
        <w:t>/В ожидании) или группа, в которой обращение было закрыто (если обращение находится в статусе Закрыто).</w:t>
      </w:r>
      <w:r>
        <w:t xml:space="preserve"> </w:t>
      </w:r>
    </w:p>
    <w:p w14:paraId="55DF4145" w14:textId="00B74ACE" w:rsidR="00980AA4" w:rsidRDefault="00980AA4" w:rsidP="00980AA4">
      <w:pPr>
        <w:pStyle w:val="goststreammain"/>
        <w:spacing w:line="276" w:lineRule="auto"/>
      </w:pPr>
      <w:r>
        <w:t xml:space="preserve">Для обращений, полностью обработанных чат-ботом, для которых </w:t>
      </w:r>
      <w:r w:rsidRPr="0006351A">
        <w:t>расчет SL не выполня</w:t>
      </w:r>
      <w:r>
        <w:t>ет</w:t>
      </w:r>
      <w:r w:rsidRPr="0006351A">
        <w:t xml:space="preserve">ся, </w:t>
      </w:r>
      <w:r>
        <w:t xml:space="preserve">в карточке обращения Клиентский </w:t>
      </w:r>
      <w:r>
        <w:rPr>
          <w:lang w:val="en-US"/>
        </w:rPr>
        <w:t>SL</w:t>
      </w:r>
      <w:r w:rsidRPr="0006351A">
        <w:t xml:space="preserve"> отобража</w:t>
      </w:r>
      <w:r>
        <w:t>ет</w:t>
      </w:r>
      <w:r w:rsidRPr="0006351A">
        <w:t>ся</w:t>
      </w:r>
      <w:r>
        <w:t>, как</w:t>
      </w:r>
      <w:r w:rsidRPr="0006351A">
        <w:t xml:space="preserve"> </w:t>
      </w:r>
      <w:r w:rsidR="00997844">
        <w:t>«Нет данных»</w:t>
      </w:r>
      <w:r>
        <w:t>.</w:t>
      </w:r>
    </w:p>
    <w:p w14:paraId="70D7D7CB" w14:textId="77777777" w:rsidR="00980AA4" w:rsidRPr="00086039" w:rsidRDefault="00980AA4" w:rsidP="00980AA4">
      <w:pPr>
        <w:pStyle w:val="goststreammain"/>
        <w:spacing w:line="276" w:lineRule="auto"/>
      </w:pPr>
    </w:p>
    <w:p w14:paraId="237E7DE2" w14:textId="30A927E2" w:rsidR="00980AA4" w:rsidRDefault="00647EA8" w:rsidP="00980AA4">
      <w:pPr>
        <w:pStyle w:val="goststreammain"/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46BC6C4" wp14:editId="344C2F17">
            <wp:extent cx="6480175" cy="3090545"/>
            <wp:effectExtent l="57150" t="76200" r="53975" b="71755"/>
            <wp:docPr id="751" name="Рисунок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Untitled(21).png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90545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6B019BF" w14:textId="77777777" w:rsidR="00980AA4" w:rsidRPr="00980AA4" w:rsidRDefault="00980AA4" w:rsidP="003E0264">
      <w:pPr>
        <w:pStyle w:val="a1"/>
        <w:ind w:firstLine="0"/>
      </w:pPr>
      <w:r w:rsidRPr="00980AA4">
        <w:t>Карточка обращения</w:t>
      </w:r>
    </w:p>
    <w:p w14:paraId="6CD89BA3" w14:textId="1D0E664C" w:rsidR="00980AA4" w:rsidRPr="00B037A8" w:rsidRDefault="00980AA4" w:rsidP="00980AA4">
      <w:pPr>
        <w:pStyle w:val="goststreammain"/>
      </w:pPr>
      <w:r>
        <w:t xml:space="preserve">Чтобы закрыть карточку обращения, необходимо нажать </w:t>
      </w:r>
      <w:r w:rsidR="00B037A8">
        <w:t xml:space="preserve">кнопку </w:t>
      </w:r>
      <w:r w:rsidR="00B037A8" w:rsidRPr="00B037A8">
        <w:rPr>
          <w:b/>
          <w:bCs/>
        </w:rPr>
        <w:t>[Закрыть]</w:t>
      </w:r>
      <w:r w:rsidR="00B037A8">
        <w:t xml:space="preserve">, расположенную рядом с номером обращения над карточкой. Чтобы свернуть вкладку, </w:t>
      </w:r>
      <w:r w:rsidR="009F42F9">
        <w:t xml:space="preserve">необходимо </w:t>
      </w:r>
      <w:r w:rsidR="00B037A8">
        <w:t xml:space="preserve">нажать </w:t>
      </w:r>
      <w:r w:rsidR="00997844" w:rsidRPr="00997844">
        <w:t>на вкладку Обращения или Статистика</w:t>
      </w:r>
      <w:r w:rsidR="00B037A8">
        <w:t>.</w:t>
      </w:r>
    </w:p>
    <w:p w14:paraId="4CD7A198" w14:textId="77777777" w:rsidR="00B037A8" w:rsidRDefault="00B037A8" w:rsidP="00B037A8">
      <w:pPr>
        <w:pStyle w:val="goststreammain"/>
        <w:keepNext/>
        <w:jc w:val="center"/>
      </w:pPr>
      <w:r w:rsidRPr="00B037A8">
        <w:rPr>
          <w:noProof/>
          <w:lang w:eastAsia="ru-RU"/>
        </w:rPr>
        <w:drawing>
          <wp:inline distT="0" distB="0" distL="0" distR="0" wp14:anchorId="29679C70" wp14:editId="4F96E871">
            <wp:extent cx="1015395" cy="342948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5395" cy="342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  <w:r w:rsidRPr="00B037A8">
        <w:rPr>
          <w:noProof/>
          <w:lang w:eastAsia="ru-RU"/>
        </w:rPr>
        <w:drawing>
          <wp:inline distT="0" distB="0" distL="0" distR="0" wp14:anchorId="3E1A925D" wp14:editId="53DC8228">
            <wp:extent cx="1928848" cy="335280"/>
            <wp:effectExtent l="0" t="0" r="0" b="762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1040" cy="337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F14EC" w14:textId="77777777" w:rsidR="00B037A8" w:rsidRPr="00B037A8" w:rsidRDefault="00B037A8" w:rsidP="003E0264">
      <w:pPr>
        <w:pStyle w:val="a1"/>
        <w:ind w:firstLine="0"/>
      </w:pPr>
      <w:r w:rsidRPr="00B037A8">
        <w:t>Кнопк</w:t>
      </w:r>
      <w:r>
        <w:t>и</w:t>
      </w:r>
      <w:r w:rsidRPr="00B037A8">
        <w:t xml:space="preserve"> закрытия </w:t>
      </w:r>
      <w:r>
        <w:t xml:space="preserve">и сворачивания </w:t>
      </w:r>
      <w:r w:rsidRPr="00B037A8">
        <w:t>карточки обращения</w:t>
      </w:r>
    </w:p>
    <w:p w14:paraId="65B246E6" w14:textId="77777777" w:rsidR="00980AA4" w:rsidRDefault="00980AA4" w:rsidP="00B037A8">
      <w:pPr>
        <w:pStyle w:val="goststreammain"/>
      </w:pPr>
      <w:r>
        <w:t>Каждый новый клик на обращени</w:t>
      </w:r>
      <w:r w:rsidR="00B037A8">
        <w:t>е</w:t>
      </w:r>
      <w:r>
        <w:t xml:space="preserve"> или поиск обращения по номеру добавляет новую вкладку</w:t>
      </w:r>
      <w:r w:rsidR="00B037A8">
        <w:t xml:space="preserve">. </w:t>
      </w:r>
    </w:p>
    <w:p w14:paraId="4D7A204E" w14:textId="596CAE83" w:rsidR="00997844" w:rsidRDefault="00997844" w:rsidP="00B037A8">
      <w:pPr>
        <w:pStyle w:val="goststreammain"/>
      </w:pPr>
      <w:r>
        <w:t>Чтобы закрыть все открытые вкладки с обращениями на просмотр необходимо нажать на кнопку.</w:t>
      </w:r>
    </w:p>
    <w:p w14:paraId="3797E659" w14:textId="551BB44B" w:rsidR="00997844" w:rsidRDefault="00997844" w:rsidP="00997844">
      <w:pPr>
        <w:pStyle w:val="goststreammain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2E07A57" wp14:editId="31385EC1">
            <wp:extent cx="1922584" cy="415571"/>
            <wp:effectExtent l="57150" t="76200" r="59055" b="8001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Untitled(110).png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4839" cy="448481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0A77ED" w14:textId="7395F833" w:rsidR="00997844" w:rsidRDefault="00997844" w:rsidP="00997844">
      <w:pPr>
        <w:pStyle w:val="a1"/>
      </w:pPr>
      <w:r>
        <w:t>Кнопка для закрытия всех вкладок с обращениями</w:t>
      </w:r>
    </w:p>
    <w:p w14:paraId="0356C2FF" w14:textId="42EAA74F" w:rsidR="007F3CBF" w:rsidRPr="00086039" w:rsidRDefault="007F3CBF" w:rsidP="006277DB">
      <w:pPr>
        <w:pStyle w:val="gostheadernum2"/>
        <w:spacing w:line="276" w:lineRule="auto"/>
      </w:pPr>
      <w:bookmarkStart w:id="288" w:name="_Toc173165264"/>
      <w:bookmarkEnd w:id="287"/>
      <w:r w:rsidRPr="00086039">
        <w:t>Возможные действия с обращениями</w:t>
      </w:r>
      <w:bookmarkEnd w:id="283"/>
      <w:bookmarkEnd w:id="284"/>
      <w:bookmarkEnd w:id="285"/>
      <w:bookmarkEnd w:id="288"/>
    </w:p>
    <w:p w14:paraId="32835128" w14:textId="77777777" w:rsidR="007F3CBF" w:rsidRPr="00086039" w:rsidRDefault="00FB3E85" w:rsidP="006277DB">
      <w:pPr>
        <w:pStyle w:val="goststreammainbeforeList"/>
        <w:spacing w:line="276" w:lineRule="auto"/>
      </w:pPr>
      <w:r>
        <w:t>В карточке обращения есть возможность в реальном времени:</w:t>
      </w:r>
    </w:p>
    <w:p w14:paraId="72CD3EEC" w14:textId="77777777" w:rsidR="00980AA4" w:rsidRDefault="00980AA4" w:rsidP="006277DB">
      <w:pPr>
        <w:pStyle w:val="goststreamlistmark1"/>
        <w:spacing w:line="276" w:lineRule="auto"/>
      </w:pPr>
      <w:proofErr w:type="spellStart"/>
      <w:r>
        <w:t>Переоткрыть</w:t>
      </w:r>
      <w:proofErr w:type="spellEnd"/>
      <w:r>
        <w:t xml:space="preserve"> обращение;</w:t>
      </w:r>
    </w:p>
    <w:p w14:paraId="46F3EA4E" w14:textId="77777777" w:rsidR="007F3CBF" w:rsidRPr="00086039" w:rsidRDefault="00FB3E85" w:rsidP="006277DB">
      <w:pPr>
        <w:pStyle w:val="goststreamlistmark1"/>
        <w:spacing w:line="276" w:lineRule="auto"/>
      </w:pPr>
      <w:r w:rsidRPr="00086039">
        <w:t>Передать</w:t>
      </w:r>
      <w:r w:rsidR="007F3CBF" w:rsidRPr="00086039">
        <w:t xml:space="preserve"> обращение;</w:t>
      </w:r>
    </w:p>
    <w:p w14:paraId="167094DF" w14:textId="77777777" w:rsidR="007F3CBF" w:rsidRPr="00086039" w:rsidRDefault="00FB3E85" w:rsidP="006277DB">
      <w:pPr>
        <w:pStyle w:val="goststreamlistmark1"/>
        <w:spacing w:line="276" w:lineRule="auto"/>
      </w:pPr>
      <w:r w:rsidRPr="00086039">
        <w:t>Закрыть</w:t>
      </w:r>
      <w:r w:rsidR="007F3CBF" w:rsidRPr="00086039">
        <w:t xml:space="preserve"> обращение;</w:t>
      </w:r>
    </w:p>
    <w:p w14:paraId="7A2AD085" w14:textId="77777777" w:rsidR="007F3CBF" w:rsidRPr="00086039" w:rsidRDefault="00FB3E85" w:rsidP="006277DB">
      <w:pPr>
        <w:pStyle w:val="goststreammainbeforeList"/>
        <w:spacing w:line="276" w:lineRule="auto"/>
      </w:pPr>
      <w:r>
        <w:t>Обращение можно передать:</w:t>
      </w:r>
    </w:p>
    <w:p w14:paraId="578E7813" w14:textId="77777777" w:rsidR="007F3CBF" w:rsidRPr="00086039" w:rsidRDefault="00FB3E85" w:rsidP="006277DB">
      <w:pPr>
        <w:pStyle w:val="goststreamlistmark1"/>
        <w:spacing w:line="276" w:lineRule="auto"/>
      </w:pPr>
      <w:r w:rsidRPr="00086039">
        <w:t>Агенту</w:t>
      </w:r>
      <w:r w:rsidR="007F3CBF" w:rsidRPr="00086039">
        <w:t>;</w:t>
      </w:r>
    </w:p>
    <w:p w14:paraId="0FA15130" w14:textId="77777777" w:rsidR="007F3CBF" w:rsidRDefault="00FB3E85" w:rsidP="006277DB">
      <w:pPr>
        <w:pStyle w:val="goststreamlistmark1"/>
        <w:spacing w:line="276" w:lineRule="auto"/>
      </w:pPr>
      <w:r w:rsidRPr="00086039">
        <w:t>Группе</w:t>
      </w:r>
      <w:r w:rsidR="007F3CBF" w:rsidRPr="00086039">
        <w:t>.</w:t>
      </w:r>
    </w:p>
    <w:p w14:paraId="4CD01133" w14:textId="7657F2D5" w:rsidR="003874C5" w:rsidRDefault="00FB3B7C" w:rsidP="003874C5">
      <w:pPr>
        <w:pStyle w:val="goststreamlistmark1"/>
        <w:numPr>
          <w:ilvl w:val="0"/>
          <w:numId w:val="0"/>
        </w:numPr>
        <w:spacing w:line="276" w:lineRule="auto"/>
        <w:ind w:left="851"/>
      </w:pPr>
      <w:r>
        <w:t>Можно заполнить дополнительную информацию по клиенту:</w:t>
      </w:r>
    </w:p>
    <w:p w14:paraId="46618B26" w14:textId="62A02EEA" w:rsidR="00FB3B7C" w:rsidRDefault="00FB3B7C" w:rsidP="00FB3B7C">
      <w:pPr>
        <w:pStyle w:val="goststreamlistmark1"/>
        <w:spacing w:line="276" w:lineRule="auto"/>
        <w:ind w:left="1418" w:hanging="567"/>
      </w:pPr>
      <w:r>
        <w:lastRenderedPageBreak/>
        <w:t>Номер телефона;</w:t>
      </w:r>
    </w:p>
    <w:p w14:paraId="32B21EE5" w14:textId="3634A771" w:rsidR="00FB3B7C" w:rsidRDefault="00FB3B7C" w:rsidP="00FB3B7C">
      <w:pPr>
        <w:pStyle w:val="goststreamlistmark1"/>
        <w:spacing w:line="276" w:lineRule="auto"/>
        <w:ind w:left="1418" w:hanging="567"/>
      </w:pPr>
      <w:r>
        <w:t>ФИО;</w:t>
      </w:r>
    </w:p>
    <w:p w14:paraId="270BC5B3" w14:textId="3F269652" w:rsidR="00FB3B7C" w:rsidRPr="00086039" w:rsidRDefault="00FB3B7C" w:rsidP="00FB3B7C">
      <w:pPr>
        <w:pStyle w:val="goststreamlistmark1"/>
        <w:spacing w:line="276" w:lineRule="auto"/>
        <w:ind w:left="1418" w:hanging="567"/>
      </w:pPr>
      <w:r>
        <w:t>Дата рождения.</w:t>
      </w:r>
    </w:p>
    <w:p w14:paraId="3AB46193" w14:textId="7C011EFF" w:rsidR="008322F6" w:rsidRDefault="008322F6" w:rsidP="006277DB">
      <w:pPr>
        <w:pStyle w:val="gostheadernum3"/>
        <w:spacing w:line="276" w:lineRule="auto"/>
      </w:pPr>
      <w:bookmarkStart w:id="289" w:name="_Ref94784802"/>
      <w:bookmarkStart w:id="290" w:name="_Ref94784811"/>
      <w:bookmarkStart w:id="291" w:name="_Toc173165265"/>
      <w:r>
        <w:t>Передача обращения</w:t>
      </w:r>
      <w:bookmarkEnd w:id="289"/>
      <w:bookmarkEnd w:id="290"/>
      <w:bookmarkEnd w:id="291"/>
    </w:p>
    <w:p w14:paraId="351014A7" w14:textId="77777777" w:rsidR="007F3CBF" w:rsidRPr="00086039" w:rsidRDefault="00FB3E85" w:rsidP="006277DB">
      <w:pPr>
        <w:pStyle w:val="goststreammain"/>
        <w:spacing w:line="276" w:lineRule="auto"/>
      </w:pPr>
      <w:r w:rsidRPr="00086039">
        <w:t>Чтобы передать обращение</w:t>
      </w:r>
      <w:r>
        <w:t>,</w:t>
      </w:r>
      <w:r w:rsidRPr="00086039">
        <w:t xml:space="preserve"> </w:t>
      </w:r>
      <w:r>
        <w:t>необходимо нажать</w:t>
      </w:r>
      <w:r w:rsidR="007F3CBF" w:rsidRPr="00086039">
        <w:t xml:space="preserve"> кнопку </w:t>
      </w:r>
      <w:r w:rsidRPr="00FB3E85">
        <w:rPr>
          <w:rStyle w:val="goststreammainexpressed0"/>
        </w:rPr>
        <w:t>[Передать обращение]</w:t>
      </w:r>
      <w:r w:rsidR="008322F6">
        <w:t>. В открывшемся окне выбрать</w:t>
      </w:r>
      <w:r w:rsidR="007F3CBF" w:rsidRPr="00086039">
        <w:t xml:space="preserve"> агента или группу, </w:t>
      </w:r>
      <w:r w:rsidR="008322F6">
        <w:t>указав</w:t>
      </w:r>
      <w:r w:rsidR="007F3CBF" w:rsidRPr="00086039">
        <w:t xml:space="preserve"> причину перевода обращения и </w:t>
      </w:r>
      <w:r w:rsidR="008322F6">
        <w:t>подтвердить</w:t>
      </w:r>
      <w:r w:rsidR="007F3CBF" w:rsidRPr="00086039">
        <w:t xml:space="preserve"> действие.</w:t>
      </w:r>
    </w:p>
    <w:p w14:paraId="08DD1F8D" w14:textId="77777777" w:rsidR="000E33F1" w:rsidRPr="000E33F1" w:rsidRDefault="000E33F1" w:rsidP="006277DB">
      <w:pPr>
        <w:spacing w:line="276" w:lineRule="auto"/>
        <w:jc w:val="center"/>
      </w:pPr>
      <w:r w:rsidRPr="000E33F1">
        <w:rPr>
          <w:noProof/>
          <w:lang w:eastAsia="ru-RU"/>
        </w:rPr>
        <w:drawing>
          <wp:inline distT="0" distB="0" distL="0" distR="0" wp14:anchorId="3C4853B4" wp14:editId="048D0387">
            <wp:extent cx="3413901" cy="2597344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7" t="1301" r="1530" b="1410"/>
                    <a:stretch/>
                  </pic:blipFill>
                  <pic:spPr bwMode="auto">
                    <a:xfrm>
                      <a:off x="0" y="0"/>
                      <a:ext cx="3458953" cy="2631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1028DC" w14:textId="4313933A" w:rsidR="007F3CBF" w:rsidRDefault="008322F6" w:rsidP="003E0264">
      <w:pPr>
        <w:pStyle w:val="a1"/>
        <w:ind w:firstLine="0"/>
      </w:pPr>
      <w:r w:rsidRPr="00086039">
        <w:t>Модальное окно</w:t>
      </w:r>
      <w:r>
        <w:t xml:space="preserve"> </w:t>
      </w:r>
      <w:r w:rsidR="00164DA7">
        <w:t>«</w:t>
      </w:r>
      <w:r>
        <w:t>Передать обращен</w:t>
      </w:r>
      <w:r w:rsidR="00D3436A">
        <w:t>ия</w:t>
      </w:r>
      <w:r w:rsidR="00164DA7">
        <w:t>»</w:t>
      </w:r>
    </w:p>
    <w:p w14:paraId="54FC4215" w14:textId="77777777" w:rsidR="00E93ED5" w:rsidRPr="00333FC3" w:rsidRDefault="00E93ED5" w:rsidP="00E93ED5">
      <w:pPr>
        <w:pStyle w:val="goststreammain"/>
      </w:pPr>
      <w:r>
        <w:t>При пере</w:t>
      </w:r>
      <w:r w:rsidR="00752913">
        <w:t>дач</w:t>
      </w:r>
      <w:r>
        <w:t>е обращения на группу</w:t>
      </w:r>
      <w:r w:rsidRPr="00A4099A">
        <w:t xml:space="preserve"> </w:t>
      </w:r>
      <w:r>
        <w:t>и раскрытии списка групп справа от названия группы отображается приблизительное время ожидания ответа оператора после перевода</w:t>
      </w:r>
      <w:r w:rsidR="00752913">
        <w:t>, аналогично переводу обращения оператором в разделе «Чат»</w:t>
      </w:r>
      <w:r>
        <w:t xml:space="preserve">. Если время ожидания составляет больше 1 часа, отображается в формате </w:t>
      </w:r>
      <w:r>
        <w:rPr>
          <w:lang w:val="en-US"/>
        </w:rPr>
        <w:t>m</w:t>
      </w:r>
      <w:r w:rsidRPr="00333FC3">
        <w:t xml:space="preserve"> </w:t>
      </w:r>
      <w:r>
        <w:t xml:space="preserve">часов </w:t>
      </w:r>
      <w:r>
        <w:rPr>
          <w:lang w:val="en-US"/>
        </w:rPr>
        <w:t>n</w:t>
      </w:r>
      <w:r>
        <w:t xml:space="preserve"> минут. Если составляет меньше часа, отображается в формате </w:t>
      </w:r>
      <w:r>
        <w:rPr>
          <w:lang w:val="en-US"/>
        </w:rPr>
        <w:t>n</w:t>
      </w:r>
      <w:r w:rsidRPr="00333FC3">
        <w:t xml:space="preserve"> </w:t>
      </w:r>
      <w:r>
        <w:t xml:space="preserve">минут. Если время ожидания составляет меньше 1 минуты, отображается: «1 м». </w:t>
      </w:r>
    </w:p>
    <w:p w14:paraId="6C800860" w14:textId="77777777" w:rsidR="00E93ED5" w:rsidRDefault="00E93ED5" w:rsidP="00E93ED5">
      <w:pPr>
        <w:pStyle w:val="goststreammain"/>
        <w:keepNext/>
        <w:ind w:firstLine="0"/>
        <w:jc w:val="center"/>
      </w:pPr>
      <w:r w:rsidRPr="00275DE9">
        <w:rPr>
          <w:noProof/>
          <w:lang w:eastAsia="ru-RU"/>
        </w:rPr>
        <w:drawing>
          <wp:inline distT="0" distB="0" distL="0" distR="0" wp14:anchorId="07712C4F" wp14:editId="414C7911">
            <wp:extent cx="3409581" cy="2727863"/>
            <wp:effectExtent l="0" t="0" r="635" b="0"/>
            <wp:docPr id="745" name="Рисунок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1" t="1256" r="2419" b="2051"/>
                    <a:stretch/>
                  </pic:blipFill>
                  <pic:spPr bwMode="auto">
                    <a:xfrm>
                      <a:off x="0" y="0"/>
                      <a:ext cx="3441126" cy="2753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CE4889" w14:textId="67138586" w:rsidR="00E93ED5" w:rsidRPr="00275DE9" w:rsidRDefault="00D60C60" w:rsidP="003E0264">
      <w:pPr>
        <w:pStyle w:val="a1"/>
        <w:ind w:firstLine="0"/>
      </w:pPr>
      <w:r>
        <w:t>П</w:t>
      </w:r>
      <w:r w:rsidR="00E93ED5" w:rsidRPr="00275DE9">
        <w:t>риблизительно</w:t>
      </w:r>
      <w:r>
        <w:t>е</w:t>
      </w:r>
      <w:r w:rsidR="00E93ED5" w:rsidRPr="00275DE9">
        <w:t xml:space="preserve"> врем</w:t>
      </w:r>
      <w:r>
        <w:t>я</w:t>
      </w:r>
      <w:r w:rsidR="00E93ED5" w:rsidRPr="00275DE9">
        <w:t xml:space="preserve"> ответа оператора при переводе обращения на скилл-группу</w:t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E93ED5" w14:paraId="727C15FC" w14:textId="77777777" w:rsidTr="00C62141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32C15469" w14:textId="77777777" w:rsidR="00E93ED5" w:rsidRPr="00F64160" w:rsidRDefault="00E93ED5" w:rsidP="00A02E20">
            <w:pPr>
              <w:pStyle w:val="gostinsertnotice"/>
              <w:spacing w:before="41" w:after="41" w:line="276" w:lineRule="auto"/>
            </w:pPr>
            <w:r>
              <w:lastRenderedPageBreak/>
              <w:t>Важно</w:t>
            </w:r>
          </w:p>
        </w:tc>
        <w:tc>
          <w:tcPr>
            <w:tcW w:w="3846" w:type="pct"/>
            <w:shd w:val="clear" w:color="auto" w:fill="BDD6EE" w:themeFill="accent1" w:themeFillTint="66"/>
          </w:tcPr>
          <w:p w14:paraId="3DD0132A" w14:textId="77777777" w:rsidR="00E93ED5" w:rsidRPr="00EE3565" w:rsidRDefault="00E93ED5" w:rsidP="00A02E20">
            <w:pPr>
              <w:pStyle w:val="gostinserttext"/>
              <w:spacing w:before="41" w:after="41" w:line="276" w:lineRule="auto"/>
            </w:pPr>
            <w:r>
              <w:t>Приблизительное время ожидания ответа оператора отображается в модальном окне перевода обращения только для тех групп, по которым в системе имеется такая информация. Если информация о приблизительном времени ожидания оператора конкретной группы отсутствует в системе, время не отображается.</w:t>
            </w:r>
          </w:p>
        </w:tc>
      </w:tr>
    </w:tbl>
    <w:p w14:paraId="1D645BAF" w14:textId="77777777" w:rsidR="00E93ED5" w:rsidRDefault="00E93ED5" w:rsidP="00E93ED5">
      <w:pPr>
        <w:pStyle w:val="goststreammain"/>
      </w:pPr>
    </w:p>
    <w:p w14:paraId="2E1E1B39" w14:textId="77777777" w:rsidR="00752913" w:rsidRPr="00E93ED5" w:rsidRDefault="00752913" w:rsidP="00E93ED5">
      <w:pPr>
        <w:pStyle w:val="goststreammain"/>
      </w:pPr>
      <w:r w:rsidRPr="00086039">
        <w:t>При передаче обращения в группу, оно поступит агенту с наименьшим количеством обращений.</w:t>
      </w:r>
    </w:p>
    <w:p w14:paraId="54071A98" w14:textId="7734F8F2" w:rsidR="008322F6" w:rsidRDefault="008322F6" w:rsidP="006277DB">
      <w:pPr>
        <w:pStyle w:val="gostheadernum3"/>
        <w:spacing w:line="276" w:lineRule="auto"/>
      </w:pPr>
      <w:bookmarkStart w:id="292" w:name="_Ref94784848"/>
      <w:bookmarkStart w:id="293" w:name="_Ref94784852"/>
      <w:bookmarkStart w:id="294" w:name="_Ref94784854"/>
      <w:bookmarkStart w:id="295" w:name="_Toc173165266"/>
      <w:r>
        <w:t>Открытие обращения</w:t>
      </w:r>
      <w:bookmarkEnd w:id="292"/>
      <w:bookmarkEnd w:id="293"/>
      <w:bookmarkEnd w:id="294"/>
      <w:bookmarkEnd w:id="295"/>
    </w:p>
    <w:p w14:paraId="2F941E99" w14:textId="59C19ACC" w:rsidR="008322F6" w:rsidRDefault="008322F6" w:rsidP="006277DB">
      <w:pPr>
        <w:pStyle w:val="goststreammain"/>
        <w:spacing w:line="276" w:lineRule="auto"/>
      </w:pPr>
      <w:r w:rsidRPr="00086039">
        <w:t>Чтобы открыть обращение</w:t>
      </w:r>
      <w:r>
        <w:t>, необходимо нажать</w:t>
      </w:r>
      <w:r w:rsidR="007F3CBF" w:rsidRPr="00086039">
        <w:t xml:space="preserve"> экранную кнопку </w:t>
      </w:r>
      <w:r w:rsidRPr="008322F6">
        <w:rPr>
          <w:rStyle w:val="goststreammainexpressed0"/>
        </w:rPr>
        <w:t>[</w:t>
      </w:r>
      <w:proofErr w:type="spellStart"/>
      <w:r w:rsidR="00D3436A">
        <w:rPr>
          <w:rStyle w:val="goststreammainexpressed0"/>
        </w:rPr>
        <w:t>Перео</w:t>
      </w:r>
      <w:r w:rsidRPr="008322F6">
        <w:rPr>
          <w:rStyle w:val="goststreammainexpressed0"/>
        </w:rPr>
        <w:t>ткрыть</w:t>
      </w:r>
      <w:proofErr w:type="spellEnd"/>
      <w:r w:rsidRPr="008322F6">
        <w:rPr>
          <w:rStyle w:val="goststreammainexpressed0"/>
        </w:rPr>
        <w:t xml:space="preserve"> обращение]</w:t>
      </w:r>
      <w:r>
        <w:t>. В открывшемся окне</w:t>
      </w:r>
      <w:r w:rsidR="007F3CBF" w:rsidRPr="00086039">
        <w:t xml:space="preserve"> </w:t>
      </w:r>
      <w:r>
        <w:t>выбрать</w:t>
      </w:r>
      <w:r w:rsidR="007F3CBF" w:rsidRPr="00086039">
        <w:t xml:space="preserve"> агента</w:t>
      </w:r>
      <w:r w:rsidR="00FB3B7C">
        <w:t xml:space="preserve"> или группу</w:t>
      </w:r>
      <w:r w:rsidR="007F3CBF" w:rsidRPr="00086039">
        <w:t xml:space="preserve">, </w:t>
      </w:r>
      <w:r>
        <w:t>указав</w:t>
      </w:r>
      <w:r w:rsidR="007F3CBF" w:rsidRPr="00086039">
        <w:t xml:space="preserve"> причину открытия обращения и </w:t>
      </w:r>
      <w:r>
        <w:t>подтвердить</w:t>
      </w:r>
      <w:r w:rsidR="007F3CBF" w:rsidRPr="00086039">
        <w:t xml:space="preserve"> действие.</w:t>
      </w:r>
    </w:p>
    <w:p w14:paraId="6066A434" w14:textId="77777777" w:rsidR="000E5B6F" w:rsidRDefault="000E5B6F" w:rsidP="006277DB">
      <w:pPr>
        <w:keepNext/>
        <w:spacing w:line="276" w:lineRule="auto"/>
        <w:jc w:val="center"/>
      </w:pPr>
      <w:r w:rsidRPr="000E5B6F">
        <w:rPr>
          <w:noProof/>
          <w:lang w:eastAsia="ru-RU"/>
        </w:rPr>
        <w:drawing>
          <wp:inline distT="0" distB="0" distL="0" distR="0" wp14:anchorId="52668BC9" wp14:editId="7A75BD32">
            <wp:extent cx="3275737" cy="2486300"/>
            <wp:effectExtent l="0" t="0" r="127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8" t="1913" r="1238" b="2742"/>
                    <a:stretch/>
                  </pic:blipFill>
                  <pic:spPr bwMode="auto">
                    <a:xfrm>
                      <a:off x="0" y="0"/>
                      <a:ext cx="3312788" cy="2514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B649D0" w14:textId="15C4E259" w:rsidR="007F3CBF" w:rsidRPr="000E5B6F" w:rsidRDefault="000E5B6F" w:rsidP="003E0264">
      <w:pPr>
        <w:pStyle w:val="a1"/>
        <w:ind w:firstLine="0"/>
      </w:pPr>
      <w:r w:rsidRPr="000E5B6F">
        <w:t xml:space="preserve">Модальное окно </w:t>
      </w:r>
      <w:r w:rsidR="00A0672E">
        <w:t>«</w:t>
      </w:r>
      <w:r w:rsidR="00D3436A">
        <w:t>Переоткрытие обращения</w:t>
      </w:r>
      <w:r w:rsidR="00A0672E">
        <w:t>»</w:t>
      </w:r>
    </w:p>
    <w:tbl>
      <w:tblPr>
        <w:tblW w:w="5000" w:type="pct"/>
        <w:tblBorders>
          <w:top w:val="single" w:sz="4" w:space="0" w:color="806000" w:themeColor="accent4" w:themeShade="80"/>
          <w:left w:val="single" w:sz="4" w:space="0" w:color="806000" w:themeColor="accent4" w:themeShade="80"/>
          <w:bottom w:val="single" w:sz="4" w:space="0" w:color="806000" w:themeColor="accent4" w:themeShade="80"/>
          <w:right w:val="single" w:sz="4" w:space="0" w:color="806000" w:themeColor="accent4" w:themeShade="80"/>
          <w:insideH w:val="single" w:sz="4" w:space="0" w:color="806000" w:themeColor="accent4" w:themeShade="80"/>
          <w:insideV w:val="single" w:sz="4" w:space="0" w:color="806000" w:themeColor="accent4" w:themeShade="80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8322F6" w14:paraId="7826DD7B" w14:textId="77777777" w:rsidTr="0022527A">
        <w:trPr>
          <w:cantSplit/>
          <w:trHeight w:val="397"/>
        </w:trPr>
        <w:tc>
          <w:tcPr>
            <w:tcW w:w="1154" w:type="pct"/>
            <w:shd w:val="clear" w:color="auto" w:fill="FFE599" w:themeFill="accent4" w:themeFillTint="66"/>
          </w:tcPr>
          <w:p w14:paraId="583A921E" w14:textId="77777777" w:rsidR="008322F6" w:rsidRPr="00A97A46" w:rsidRDefault="008322F6" w:rsidP="006277DB">
            <w:pPr>
              <w:pStyle w:val="gostinsertcaution"/>
              <w:spacing w:before="41" w:after="41" w:line="276" w:lineRule="auto"/>
            </w:pPr>
            <w:r>
              <w:t>Внимание</w:t>
            </w:r>
          </w:p>
        </w:tc>
        <w:tc>
          <w:tcPr>
            <w:tcW w:w="3846" w:type="pct"/>
            <w:shd w:val="clear" w:color="auto" w:fill="FFE599" w:themeFill="accent4" w:themeFillTint="66"/>
          </w:tcPr>
          <w:p w14:paraId="5A0475C5" w14:textId="38E48470" w:rsidR="008322F6" w:rsidRPr="00EE3565" w:rsidRDefault="008322F6" w:rsidP="006277DB">
            <w:pPr>
              <w:pStyle w:val="gostinserttext"/>
              <w:spacing w:before="41" w:after="41" w:line="276" w:lineRule="auto"/>
            </w:pPr>
            <w:r>
              <w:t>Открыть можно только последнее обращение клиента.</w:t>
            </w:r>
            <w:r w:rsidR="00400A7E">
              <w:t xml:space="preserve"> </w:t>
            </w:r>
            <w:r w:rsidR="00400A7E" w:rsidRPr="00400A7E">
              <w:t>Обращения</w:t>
            </w:r>
            <w:r w:rsidR="00400A7E">
              <w:t>,</w:t>
            </w:r>
            <w:r w:rsidR="00400A7E" w:rsidRPr="00400A7E">
              <w:t xml:space="preserve"> закрытые более 7 дней назад</w:t>
            </w:r>
            <w:r w:rsidR="00400A7E">
              <w:t>,</w:t>
            </w:r>
            <w:r w:rsidR="00400A7E" w:rsidRPr="00400A7E">
              <w:t xml:space="preserve"> нет возможности </w:t>
            </w:r>
            <w:proofErr w:type="spellStart"/>
            <w:r w:rsidR="00400A7E" w:rsidRPr="00400A7E">
              <w:t>переоткрыть</w:t>
            </w:r>
            <w:proofErr w:type="spellEnd"/>
            <w:r w:rsidR="00400A7E" w:rsidRPr="00400A7E">
              <w:t>.</w:t>
            </w:r>
          </w:p>
        </w:tc>
      </w:tr>
    </w:tbl>
    <w:p w14:paraId="060BAC80" w14:textId="77777777" w:rsidR="00752913" w:rsidRPr="00D60C60" w:rsidRDefault="00752913" w:rsidP="00752913">
      <w:pPr>
        <w:pStyle w:val="goststreammain"/>
        <w:rPr>
          <w:sz w:val="16"/>
          <w:szCs w:val="16"/>
        </w:rPr>
      </w:pPr>
    </w:p>
    <w:p w14:paraId="08E564DF" w14:textId="77777777" w:rsidR="00752913" w:rsidRPr="00333FC3" w:rsidRDefault="00752913" w:rsidP="00752913">
      <w:pPr>
        <w:pStyle w:val="goststreammain"/>
      </w:pPr>
      <w:r>
        <w:t>При повторном открытии ранее закрытого обращения и раскрытии списка групп справа от названия группы отображается приблизительное время ожидания ответа оператора после перевода, аналогично переводу обращения оператором и раздела «Чат» и передаче обращения в разделе «</w:t>
      </w:r>
      <w:proofErr w:type="spellStart"/>
      <w:r>
        <w:t>Дашборд</w:t>
      </w:r>
      <w:proofErr w:type="spellEnd"/>
      <w:r>
        <w:t xml:space="preserve">». Если время ожидания составляет больше 1 часа, отображается в формате </w:t>
      </w:r>
      <w:r>
        <w:rPr>
          <w:lang w:val="en-US"/>
        </w:rPr>
        <w:t>m</w:t>
      </w:r>
      <w:r w:rsidRPr="00333FC3">
        <w:t xml:space="preserve"> </w:t>
      </w:r>
      <w:r>
        <w:t xml:space="preserve">часов </w:t>
      </w:r>
      <w:r>
        <w:rPr>
          <w:lang w:val="en-US"/>
        </w:rPr>
        <w:t>n</w:t>
      </w:r>
      <w:r>
        <w:t xml:space="preserve"> минут. Если составляет меньше часа, отображается в формате </w:t>
      </w:r>
      <w:r>
        <w:rPr>
          <w:lang w:val="en-US"/>
        </w:rPr>
        <w:t>n</w:t>
      </w:r>
      <w:r w:rsidRPr="00333FC3">
        <w:t xml:space="preserve"> </w:t>
      </w:r>
      <w:r>
        <w:t xml:space="preserve">минут. Если время ожидания составляет меньше 1 минуты, отображается: «1 м». </w:t>
      </w:r>
    </w:p>
    <w:p w14:paraId="635B8598" w14:textId="77777777" w:rsidR="00752913" w:rsidRDefault="00752913" w:rsidP="00752913">
      <w:pPr>
        <w:pStyle w:val="goststreammain"/>
        <w:keepNext/>
        <w:ind w:firstLine="0"/>
        <w:jc w:val="center"/>
      </w:pPr>
      <w:r w:rsidRPr="00752913">
        <w:rPr>
          <w:noProof/>
          <w:lang w:eastAsia="ru-RU"/>
        </w:rPr>
        <w:lastRenderedPageBreak/>
        <w:drawing>
          <wp:inline distT="0" distB="0" distL="0" distR="0" wp14:anchorId="75D32F11" wp14:editId="08464695">
            <wp:extent cx="3292068" cy="2662732"/>
            <wp:effectExtent l="0" t="0" r="3810" b="4445"/>
            <wp:docPr id="747" name="Рисунок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" t="1520" r="1296" b="2009"/>
                    <a:stretch/>
                  </pic:blipFill>
                  <pic:spPr bwMode="auto">
                    <a:xfrm>
                      <a:off x="0" y="0"/>
                      <a:ext cx="3317855" cy="2683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20F61B" w14:textId="6BBB0A69" w:rsidR="00752913" w:rsidRPr="005E73C2" w:rsidRDefault="00752913" w:rsidP="003E0264">
      <w:pPr>
        <w:pStyle w:val="a1"/>
        <w:ind w:firstLine="0"/>
      </w:pPr>
      <w:r w:rsidRPr="00275DE9">
        <w:t xml:space="preserve">Отображение приблизительного времени ответа оператора при </w:t>
      </w:r>
      <w:r w:rsidR="00D3436A">
        <w:t>переоткрытии</w:t>
      </w:r>
      <w:r w:rsidRPr="00275DE9">
        <w:t xml:space="preserve"> обращения</w:t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752913" w14:paraId="696398D7" w14:textId="77777777" w:rsidTr="00C62141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108E3424" w14:textId="77777777" w:rsidR="00752913" w:rsidRPr="00F64160" w:rsidRDefault="00752913" w:rsidP="00A02E20">
            <w:pPr>
              <w:pStyle w:val="gostinsertnotice"/>
              <w:spacing w:before="41" w:after="41" w:line="276" w:lineRule="auto"/>
            </w:pPr>
            <w:r>
              <w:t>Важно</w:t>
            </w:r>
          </w:p>
        </w:tc>
        <w:tc>
          <w:tcPr>
            <w:tcW w:w="3846" w:type="pct"/>
            <w:shd w:val="clear" w:color="auto" w:fill="BDD6EE" w:themeFill="accent1" w:themeFillTint="66"/>
          </w:tcPr>
          <w:p w14:paraId="3A7303BF" w14:textId="77777777" w:rsidR="00752913" w:rsidRPr="00EE3565" w:rsidRDefault="00752913" w:rsidP="00A02E20">
            <w:pPr>
              <w:pStyle w:val="gostinserttext"/>
              <w:spacing w:before="41" w:after="41" w:line="276" w:lineRule="auto"/>
            </w:pPr>
            <w:r>
              <w:t>Приблизительное время ожидания ответа оператора отображается в модальном окне перевода обращения только для тех групп, по которым в системе имеется такая информация. Если информация о приблизительном времени ожидания оператора конкретной группы отсутствует в системе, время не отображается.</w:t>
            </w:r>
          </w:p>
        </w:tc>
      </w:tr>
    </w:tbl>
    <w:p w14:paraId="5D632DD6" w14:textId="46752DB1" w:rsidR="008322F6" w:rsidRPr="008322F6" w:rsidRDefault="008322F6" w:rsidP="006277DB">
      <w:pPr>
        <w:pStyle w:val="gostheadernum3"/>
        <w:spacing w:line="276" w:lineRule="auto"/>
      </w:pPr>
      <w:bookmarkStart w:id="296" w:name="_Toc173165267"/>
      <w:r>
        <w:t>Закрытие обращения</w:t>
      </w:r>
      <w:bookmarkEnd w:id="296"/>
    </w:p>
    <w:p w14:paraId="40E2640D" w14:textId="77777777" w:rsidR="007F3CBF" w:rsidRPr="00086039" w:rsidRDefault="008322F6" w:rsidP="006277DB">
      <w:pPr>
        <w:pStyle w:val="goststreammain"/>
        <w:spacing w:line="276" w:lineRule="auto"/>
      </w:pPr>
      <w:r w:rsidRPr="00086039">
        <w:t>Чтобы закрыть обращение</w:t>
      </w:r>
      <w:r>
        <w:t xml:space="preserve">, необходимо нажать </w:t>
      </w:r>
      <w:r w:rsidR="007F3CBF" w:rsidRPr="00086039">
        <w:t xml:space="preserve">кнопку </w:t>
      </w:r>
      <w:r w:rsidRPr="008322F6">
        <w:rPr>
          <w:rStyle w:val="goststreammainexpressed0"/>
        </w:rPr>
        <w:t>[Закрыть обращение]</w:t>
      </w:r>
      <w:r>
        <w:t>. В открывшемся окне</w:t>
      </w:r>
      <w:r w:rsidR="007F3CBF" w:rsidRPr="00086039">
        <w:t xml:space="preserve"> </w:t>
      </w:r>
      <w:r>
        <w:t>указать</w:t>
      </w:r>
      <w:r w:rsidR="007F3CBF" w:rsidRPr="00086039">
        <w:t xml:space="preserve"> причину закрытия обращения и </w:t>
      </w:r>
      <w:r>
        <w:t>подтвердить</w:t>
      </w:r>
      <w:r w:rsidR="007F3CBF" w:rsidRPr="00086039">
        <w:t xml:space="preserve"> </w:t>
      </w:r>
      <w:r>
        <w:t>действие</w:t>
      </w:r>
      <w:r w:rsidR="007F3CBF" w:rsidRPr="00086039">
        <w:t>.</w:t>
      </w:r>
    </w:p>
    <w:p w14:paraId="4825237C" w14:textId="77777777" w:rsidR="008322F6" w:rsidRDefault="00C90A4B" w:rsidP="006277DB">
      <w:pPr>
        <w:pStyle w:val="gostpicture"/>
        <w:spacing w:line="276" w:lineRule="auto"/>
      </w:pPr>
      <w:r w:rsidRPr="00C90A4B">
        <w:rPr>
          <w:noProof/>
          <w:lang w:eastAsia="ru-RU"/>
        </w:rPr>
        <w:drawing>
          <wp:inline distT="0" distB="0" distL="0" distR="0" wp14:anchorId="3A431279" wp14:editId="6D3D0A93">
            <wp:extent cx="3505744" cy="2322464"/>
            <wp:effectExtent l="0" t="0" r="0" b="1905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9" t="1830" r="846" b="1770"/>
                    <a:stretch/>
                  </pic:blipFill>
                  <pic:spPr bwMode="auto">
                    <a:xfrm>
                      <a:off x="0" y="0"/>
                      <a:ext cx="3545523" cy="2348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CF20F1" w14:textId="7995D65E" w:rsidR="007F3CBF" w:rsidRPr="00086039" w:rsidRDefault="008322F6" w:rsidP="003E0264">
      <w:pPr>
        <w:pStyle w:val="a1"/>
        <w:ind w:firstLine="0"/>
      </w:pPr>
      <w:r w:rsidRPr="00086039">
        <w:t>Модальное окно</w:t>
      </w:r>
      <w:r>
        <w:t xml:space="preserve"> </w:t>
      </w:r>
      <w:r w:rsidR="00164DA7">
        <w:t>«</w:t>
      </w:r>
      <w:r>
        <w:t>Закрыт</w:t>
      </w:r>
      <w:r w:rsidR="00D3436A">
        <w:t>ие</w:t>
      </w:r>
      <w:r>
        <w:t xml:space="preserve"> обращени</w:t>
      </w:r>
      <w:r w:rsidR="00D3436A">
        <w:t>я</w:t>
      </w:r>
      <w:r w:rsidR="00164DA7">
        <w:t>»</w:t>
      </w:r>
    </w:p>
    <w:p w14:paraId="4CE17C55" w14:textId="5F31418A" w:rsidR="007F3CBF" w:rsidRPr="00567E40" w:rsidRDefault="007F3CBF" w:rsidP="006277DB">
      <w:pPr>
        <w:pStyle w:val="gostheadernum2"/>
        <w:spacing w:line="276" w:lineRule="auto"/>
      </w:pPr>
      <w:bookmarkStart w:id="297" w:name="_Toc468752239"/>
      <w:bookmarkStart w:id="298" w:name="_Toc519779821"/>
      <w:bookmarkStart w:id="299" w:name="_Toc31905514"/>
      <w:bookmarkStart w:id="300" w:name="_Toc173165268"/>
      <w:r w:rsidRPr="00FC18AC">
        <w:t>Выгрузка отчетов и обращений в таблицу</w:t>
      </w:r>
      <w:bookmarkEnd w:id="297"/>
      <w:bookmarkEnd w:id="298"/>
      <w:bookmarkEnd w:id="299"/>
      <w:bookmarkEnd w:id="300"/>
    </w:p>
    <w:p w14:paraId="016BA139" w14:textId="1C39073D" w:rsidR="007F3CBF" w:rsidRPr="00567E40" w:rsidRDefault="007F3CBF" w:rsidP="006277DB">
      <w:pPr>
        <w:pStyle w:val="goststreammain"/>
        <w:spacing w:line="276" w:lineRule="auto"/>
      </w:pPr>
      <w:r w:rsidRPr="00567E40">
        <w:t xml:space="preserve">В системе </w:t>
      </w:r>
      <w:proofErr w:type="spellStart"/>
      <w:r w:rsidRPr="00567E40">
        <w:t>Омни</w:t>
      </w:r>
      <w:r w:rsidR="006160B4">
        <w:t>ч</w:t>
      </w:r>
      <w:r w:rsidRPr="00567E40">
        <w:t>ат</w:t>
      </w:r>
      <w:proofErr w:type="spellEnd"/>
      <w:r w:rsidRPr="00567E40">
        <w:t xml:space="preserve"> предусмотрена функция выгрузки данных в таблицу.</w:t>
      </w:r>
    </w:p>
    <w:p w14:paraId="1914C11B" w14:textId="77777777" w:rsidR="007F3CBF" w:rsidRPr="00567E40" w:rsidRDefault="00651F3F" w:rsidP="006277DB">
      <w:pPr>
        <w:pStyle w:val="goststreammainbeforeList"/>
        <w:spacing w:line="276" w:lineRule="auto"/>
      </w:pPr>
      <w:r>
        <w:t>С помощью фильтров необходимо сформировать нужный срез данных, затем</w:t>
      </w:r>
      <w:r w:rsidR="007F3CBF" w:rsidRPr="00567E40">
        <w:t xml:space="preserve"> наж</w:t>
      </w:r>
      <w:r>
        <w:t>ать</w:t>
      </w:r>
      <w:r w:rsidR="007F3CBF" w:rsidRPr="00567E40">
        <w:t xml:space="preserve"> на кнопку </w:t>
      </w:r>
      <w:r w:rsidRPr="00651F3F">
        <w:rPr>
          <w:rStyle w:val="goststreammainexpressed0"/>
        </w:rPr>
        <w:t>[Экспорт]</w:t>
      </w:r>
      <w:r w:rsidRPr="00651F3F">
        <w:rPr>
          <w:rStyle w:val="goststreammain0"/>
        </w:rPr>
        <w:t xml:space="preserve">. </w:t>
      </w:r>
      <w:r w:rsidRPr="00567E40">
        <w:t>В</w:t>
      </w:r>
      <w:r w:rsidR="007F3CBF" w:rsidRPr="00567E40">
        <w:t xml:space="preserve"> </w:t>
      </w:r>
      <w:r>
        <w:t>раскрывшемся</w:t>
      </w:r>
      <w:r w:rsidR="007F3CBF" w:rsidRPr="00567E40">
        <w:t xml:space="preserve"> </w:t>
      </w:r>
      <w:r>
        <w:t>списке</w:t>
      </w:r>
      <w:r w:rsidR="007F3CBF" w:rsidRPr="00567E40">
        <w:t xml:space="preserve"> выбрать вид отчета, чтобы скачать файл формата .</w:t>
      </w:r>
      <w:proofErr w:type="spellStart"/>
      <w:r w:rsidR="007F3CBF" w:rsidRPr="00567E40">
        <w:rPr>
          <w:lang w:val="en-US"/>
        </w:rPr>
        <w:t>xlsx</w:t>
      </w:r>
      <w:proofErr w:type="spellEnd"/>
      <w:r w:rsidR="007F3CBF" w:rsidRPr="00567E40">
        <w:t>:</w:t>
      </w:r>
    </w:p>
    <w:p w14:paraId="4C40E188" w14:textId="77777777" w:rsidR="007F3CBF" w:rsidRPr="00567E40" w:rsidRDefault="00651F3F" w:rsidP="006277DB">
      <w:pPr>
        <w:pStyle w:val="goststreamlistmark1"/>
        <w:spacing w:line="276" w:lineRule="auto"/>
      </w:pPr>
      <w:r w:rsidRPr="00567E40">
        <w:t>Статистика</w:t>
      </w:r>
      <w:r w:rsidR="007F3CBF" w:rsidRPr="00567E40">
        <w:t>;</w:t>
      </w:r>
    </w:p>
    <w:p w14:paraId="7018F0A3" w14:textId="77777777" w:rsidR="007F3CBF" w:rsidRDefault="00651F3F" w:rsidP="006277DB">
      <w:pPr>
        <w:pStyle w:val="goststreamlistmark1"/>
        <w:spacing w:line="276" w:lineRule="auto"/>
      </w:pPr>
      <w:r>
        <w:lastRenderedPageBreak/>
        <w:t>Сводный</w:t>
      </w:r>
      <w:r w:rsidR="001676F1">
        <w:t xml:space="preserve"> отчет;</w:t>
      </w:r>
    </w:p>
    <w:p w14:paraId="07D497A7" w14:textId="77777777" w:rsidR="00FC231A" w:rsidRPr="00FC231A" w:rsidRDefault="00550CD0" w:rsidP="006277DB">
      <w:pPr>
        <w:spacing w:line="276" w:lineRule="auto"/>
        <w:jc w:val="center"/>
      </w:pPr>
      <w:r w:rsidRPr="00550CD0">
        <w:rPr>
          <w:noProof/>
          <w:lang w:eastAsia="ru-RU"/>
        </w:rPr>
        <w:drawing>
          <wp:inline distT="0" distB="0" distL="0" distR="0" wp14:anchorId="6C122FAE" wp14:editId="33C0E1D6">
            <wp:extent cx="1304701" cy="975995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95"/>
                    <a:stretch/>
                  </pic:blipFill>
                  <pic:spPr bwMode="auto">
                    <a:xfrm>
                      <a:off x="0" y="0"/>
                      <a:ext cx="1307583" cy="978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CA8DA8" w14:textId="422FDEC8" w:rsidR="007F3CBF" w:rsidRPr="00651F3F" w:rsidRDefault="00651F3F" w:rsidP="003E0264">
      <w:pPr>
        <w:pStyle w:val="a1"/>
        <w:ind w:firstLine="0"/>
      </w:pPr>
      <w:r w:rsidRPr="00567E40">
        <w:t>Экспорт. Вид отчета для выгрузки</w:t>
      </w:r>
    </w:p>
    <w:p w14:paraId="52A90B0C" w14:textId="100E0822" w:rsidR="007F3CBF" w:rsidRPr="00567E40" w:rsidRDefault="007F3CBF" w:rsidP="006277DB">
      <w:pPr>
        <w:pStyle w:val="gostheadernum3"/>
        <w:spacing w:line="276" w:lineRule="auto"/>
      </w:pPr>
      <w:bookmarkStart w:id="301" w:name="_Toc173165269"/>
      <w:r w:rsidRPr="00567E40">
        <w:t>Статистика</w:t>
      </w:r>
      <w:bookmarkEnd w:id="301"/>
    </w:p>
    <w:p w14:paraId="3A199ADC" w14:textId="42434A03" w:rsidR="007F3CBF" w:rsidRPr="00567E40" w:rsidRDefault="007F3CBF" w:rsidP="006277DB">
      <w:pPr>
        <w:pStyle w:val="goststreammainbeforeList"/>
        <w:spacing w:line="276" w:lineRule="auto"/>
      </w:pPr>
      <w:r w:rsidRPr="00567E40">
        <w:t>При выгрузке статистики в таблицу выгружается таблица со столбцами:</w:t>
      </w:r>
    </w:p>
    <w:p w14:paraId="0356D00E" w14:textId="77777777" w:rsidR="007F3CBF" w:rsidRPr="00567E40" w:rsidRDefault="00C83BA7" w:rsidP="006277DB">
      <w:pPr>
        <w:pStyle w:val="goststreamlistmark1"/>
        <w:spacing w:line="276" w:lineRule="auto"/>
      </w:pPr>
      <w:r w:rsidRPr="00567E40">
        <w:t>День</w:t>
      </w:r>
      <w:r w:rsidR="00522875">
        <w:t>/час</w:t>
      </w:r>
      <w:r w:rsidR="007F3CBF" w:rsidRPr="00567E40">
        <w:t>;</w:t>
      </w:r>
    </w:p>
    <w:p w14:paraId="34784C4E" w14:textId="01D939AC" w:rsidR="007F3CBF" w:rsidRDefault="00FB3B7C" w:rsidP="006277DB">
      <w:pPr>
        <w:pStyle w:val="goststreamlistmark1"/>
        <w:spacing w:line="276" w:lineRule="auto"/>
      </w:pPr>
      <w:r>
        <w:t>Общее количество запросов, принятых системой</w:t>
      </w:r>
      <w:r w:rsidR="007F3CBF" w:rsidRPr="00567E40">
        <w:t>;</w:t>
      </w:r>
    </w:p>
    <w:p w14:paraId="05861B08" w14:textId="19651CC9" w:rsidR="00FB3B7C" w:rsidRDefault="00FB3B7C" w:rsidP="006277DB">
      <w:pPr>
        <w:pStyle w:val="goststreamlistmark1"/>
        <w:spacing w:line="276" w:lineRule="auto"/>
      </w:pPr>
      <w:r>
        <w:t xml:space="preserve">Запросы к системе, </w:t>
      </w:r>
      <w:proofErr w:type="spellStart"/>
      <w:r>
        <w:t>самообслуженные</w:t>
      </w:r>
      <w:proofErr w:type="spellEnd"/>
      <w:r>
        <w:t xml:space="preserve"> с помощью ЭУ;</w:t>
      </w:r>
    </w:p>
    <w:p w14:paraId="570E0696" w14:textId="132541FC" w:rsidR="00FB3B7C" w:rsidRDefault="00FB3B7C" w:rsidP="006277DB">
      <w:pPr>
        <w:pStyle w:val="goststreamlistmark1"/>
        <w:spacing w:line="276" w:lineRule="auto"/>
      </w:pPr>
      <w:r>
        <w:t>Запросы к системе, перешедшие в консультацию после ЭУ;</w:t>
      </w:r>
    </w:p>
    <w:p w14:paraId="1761093C" w14:textId="10BC3286" w:rsidR="00FB3B7C" w:rsidRDefault="00FB3B7C" w:rsidP="006277DB">
      <w:pPr>
        <w:pStyle w:val="goststreamlistmark1"/>
        <w:spacing w:line="276" w:lineRule="auto"/>
      </w:pPr>
      <w:r>
        <w:t>Пропущенные запросы к системе;</w:t>
      </w:r>
    </w:p>
    <w:p w14:paraId="63B42354" w14:textId="1EEAF7ED" w:rsidR="00FB3B7C" w:rsidRPr="00567E40" w:rsidRDefault="00FB3B7C" w:rsidP="006277DB">
      <w:pPr>
        <w:pStyle w:val="goststreamlistmark1"/>
        <w:spacing w:line="276" w:lineRule="auto"/>
      </w:pPr>
      <w:r>
        <w:t>Запросы к системе, пропущенные из-за ЭУ;</w:t>
      </w:r>
    </w:p>
    <w:p w14:paraId="06140E0D" w14:textId="77777777" w:rsidR="007F3CBF" w:rsidRPr="00567E40" w:rsidRDefault="00C83BA7" w:rsidP="006277DB">
      <w:pPr>
        <w:pStyle w:val="goststreamlistmark1"/>
        <w:spacing w:line="276" w:lineRule="auto"/>
      </w:pPr>
      <w:r w:rsidRPr="00567E40">
        <w:t>Среднее</w:t>
      </w:r>
      <w:r w:rsidR="007F3CBF" w:rsidRPr="00567E40">
        <w:t xml:space="preserve"> время работы с обращением;</w:t>
      </w:r>
    </w:p>
    <w:p w14:paraId="4A6BC7AA" w14:textId="3736103F" w:rsidR="007F3CBF" w:rsidRPr="00567E40" w:rsidRDefault="00C83BA7" w:rsidP="006277DB">
      <w:pPr>
        <w:pStyle w:val="goststreamlistmark1"/>
        <w:spacing w:line="276" w:lineRule="auto"/>
      </w:pPr>
      <w:r w:rsidRPr="00567E40">
        <w:t>Средний</w:t>
      </w:r>
      <w:r w:rsidR="007F3CBF" w:rsidRPr="00567E40">
        <w:t xml:space="preserve"> уровень </w:t>
      </w:r>
      <w:r w:rsidR="00FB3B7C">
        <w:t xml:space="preserve">клиентского </w:t>
      </w:r>
      <w:r w:rsidR="007114C4">
        <w:rPr>
          <w:lang w:val="en-US"/>
        </w:rPr>
        <w:t>SL</w:t>
      </w:r>
      <w:r w:rsidR="007F3CBF" w:rsidRPr="00567E40">
        <w:t>;</w:t>
      </w:r>
    </w:p>
    <w:p w14:paraId="23D78E6A" w14:textId="0CA5A3D6" w:rsidR="007F3CBF" w:rsidRPr="00567E40" w:rsidRDefault="00FB3B7C" w:rsidP="006277DB">
      <w:pPr>
        <w:pStyle w:val="goststreamlistmark1"/>
        <w:spacing w:line="276" w:lineRule="auto"/>
      </w:pPr>
      <w:r>
        <w:t>Sl1rt</w:t>
      </w:r>
      <w:r w:rsidR="007F3CBF" w:rsidRPr="00567E40">
        <w:t>.</w:t>
      </w:r>
    </w:p>
    <w:p w14:paraId="1F7F4131" w14:textId="467F67C6" w:rsidR="007F3CBF" w:rsidRPr="00567E40" w:rsidRDefault="007F3CBF" w:rsidP="006277DB">
      <w:pPr>
        <w:pStyle w:val="gostheadernum3"/>
        <w:spacing w:line="276" w:lineRule="auto"/>
      </w:pPr>
      <w:bookmarkStart w:id="302" w:name="_Ref105430933"/>
      <w:bookmarkStart w:id="303" w:name="_Ref105430937"/>
      <w:bookmarkStart w:id="304" w:name="_Toc173165270"/>
      <w:r>
        <w:t>Сво</w:t>
      </w:r>
      <w:r w:rsidRPr="00567E40">
        <w:t>дный отчет</w:t>
      </w:r>
      <w:bookmarkEnd w:id="302"/>
      <w:bookmarkEnd w:id="303"/>
      <w:bookmarkEnd w:id="304"/>
    </w:p>
    <w:p w14:paraId="6FF4AF9E" w14:textId="77777777" w:rsidR="00340506" w:rsidRDefault="001676F1" w:rsidP="006277DB">
      <w:pPr>
        <w:pStyle w:val="goststreammain"/>
        <w:spacing w:line="276" w:lineRule="auto"/>
      </w:pPr>
      <w:r w:rsidRPr="001676F1">
        <w:t xml:space="preserve">При выгрузке </w:t>
      </w:r>
      <w:r w:rsidR="00340506">
        <w:t>отчета пользователю выводится сообщение.</w:t>
      </w:r>
    </w:p>
    <w:p w14:paraId="190230CB" w14:textId="77777777" w:rsidR="00340506" w:rsidRDefault="00340506" w:rsidP="006277DB">
      <w:pPr>
        <w:pStyle w:val="gostpicture"/>
        <w:spacing w:line="276" w:lineRule="auto"/>
      </w:pPr>
      <w:r>
        <w:rPr>
          <w:noProof/>
          <w:lang w:eastAsia="ru-RU"/>
        </w:rPr>
        <w:drawing>
          <wp:inline distT="0" distB="0" distL="0" distR="0" wp14:anchorId="19C4C8BE" wp14:editId="68FF2021">
            <wp:extent cx="3629025" cy="689514"/>
            <wp:effectExtent l="0" t="0" r="0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5348" cy="69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6A0E9" w14:textId="77777777" w:rsidR="00340506" w:rsidRDefault="00340506" w:rsidP="003E0264">
      <w:pPr>
        <w:pStyle w:val="a1"/>
        <w:ind w:firstLine="0"/>
      </w:pPr>
      <w:r>
        <w:t>Информационное сообщение о формировании отчёта</w:t>
      </w:r>
    </w:p>
    <w:p w14:paraId="7327B0DB" w14:textId="77777777" w:rsidR="00340506" w:rsidRPr="00286E60" w:rsidRDefault="00340506" w:rsidP="006277DB">
      <w:pPr>
        <w:pStyle w:val="goststreammain"/>
        <w:spacing w:line="276" w:lineRule="auto"/>
      </w:pPr>
      <w:r>
        <w:t xml:space="preserve">После завершения формирования отчёта на почту, указанную в профиле, будет отправлена ссылка на загрузку </w:t>
      </w:r>
      <w:r>
        <w:rPr>
          <w:lang w:val="en-US"/>
        </w:rPr>
        <w:t>zip</w:t>
      </w:r>
      <w:r w:rsidRPr="00340506">
        <w:t>-</w:t>
      </w:r>
      <w:r>
        <w:t xml:space="preserve">архива из </w:t>
      </w:r>
      <w:proofErr w:type="spellStart"/>
      <w:r>
        <w:rPr>
          <w:lang w:val="en-US"/>
        </w:rPr>
        <w:t>FileStorage</w:t>
      </w:r>
      <w:proofErr w:type="spellEnd"/>
      <w:r w:rsidR="00286E60">
        <w:t>.</w:t>
      </w:r>
    </w:p>
    <w:p w14:paraId="54B8B3D3" w14:textId="77777777" w:rsidR="001676F1" w:rsidRDefault="00340506" w:rsidP="006277DB">
      <w:pPr>
        <w:pStyle w:val="goststreammain"/>
        <w:spacing w:line="276" w:lineRule="auto"/>
      </w:pPr>
      <w:r>
        <w:t>Отчёт содержит следующие</w:t>
      </w:r>
      <w:r w:rsidR="00152D0F">
        <w:t xml:space="preserve"> разделы и</w:t>
      </w:r>
      <w:r>
        <w:t xml:space="preserve"> столбцы</w:t>
      </w:r>
      <w:r w:rsidR="001676F1" w:rsidRPr="001676F1">
        <w:t>:</w:t>
      </w:r>
    </w:p>
    <w:p w14:paraId="4CD77FA4" w14:textId="77777777" w:rsidR="00152D0F" w:rsidRDefault="00152D0F" w:rsidP="006277DB">
      <w:pPr>
        <w:pStyle w:val="goststreammain"/>
        <w:spacing w:line="276" w:lineRule="auto"/>
      </w:pPr>
      <w:r>
        <w:t>Базовый отчет:</w:t>
      </w:r>
    </w:p>
    <w:p w14:paraId="02489631" w14:textId="77777777" w:rsidR="007F3CBF" w:rsidRPr="00086039" w:rsidRDefault="001676F1" w:rsidP="006277DB">
      <w:pPr>
        <w:pStyle w:val="goststreamlistmark1"/>
        <w:spacing w:line="276" w:lineRule="auto"/>
      </w:pPr>
      <w:bookmarkStart w:id="305" w:name="_Hlk105511217"/>
      <w:r w:rsidRPr="00086039">
        <w:t>Дата</w:t>
      </w:r>
      <w:r w:rsidR="007F3CBF" w:rsidRPr="00086039">
        <w:t xml:space="preserve"> (</w:t>
      </w:r>
      <w:proofErr w:type="spellStart"/>
      <w:proofErr w:type="gramStart"/>
      <w:r w:rsidR="007F3CBF" w:rsidRPr="00086039">
        <w:t>дд:мм</w:t>
      </w:r>
      <w:proofErr w:type="gramEnd"/>
      <w:r w:rsidR="007F3CBF" w:rsidRPr="00086039">
        <w:t>:гггг</w:t>
      </w:r>
      <w:proofErr w:type="spellEnd"/>
      <w:r w:rsidR="007F3CBF" w:rsidRPr="00086039">
        <w:t>);</w:t>
      </w:r>
    </w:p>
    <w:p w14:paraId="35B68096" w14:textId="77777777" w:rsidR="007F3CBF" w:rsidRPr="00086039" w:rsidRDefault="001676F1" w:rsidP="006277DB">
      <w:pPr>
        <w:pStyle w:val="goststreamlistmark1"/>
        <w:spacing w:line="276" w:lineRule="auto"/>
      </w:pPr>
      <w:r w:rsidRPr="00086039">
        <w:t>Количество</w:t>
      </w:r>
      <w:r w:rsidR="007F3CBF" w:rsidRPr="00086039">
        <w:t xml:space="preserve"> чатов;</w:t>
      </w:r>
    </w:p>
    <w:p w14:paraId="356FC978" w14:textId="77777777" w:rsidR="007F3CBF" w:rsidRPr="00086039" w:rsidRDefault="001676F1" w:rsidP="006277DB">
      <w:pPr>
        <w:pStyle w:val="goststreamlistmark1"/>
        <w:spacing w:line="276" w:lineRule="auto"/>
      </w:pPr>
      <w:r w:rsidRPr="00086039">
        <w:t>Количество</w:t>
      </w:r>
      <w:r w:rsidR="007F3CBF" w:rsidRPr="00086039">
        <w:t xml:space="preserve"> входящих сообщений;</w:t>
      </w:r>
    </w:p>
    <w:p w14:paraId="1C90DC4F" w14:textId="77777777" w:rsidR="007F3CBF" w:rsidRPr="00086039" w:rsidRDefault="001676F1" w:rsidP="006277DB">
      <w:pPr>
        <w:pStyle w:val="goststreamlistmark1"/>
        <w:spacing w:line="276" w:lineRule="auto"/>
      </w:pPr>
      <w:r w:rsidRPr="00086039">
        <w:t>Количество</w:t>
      </w:r>
      <w:r w:rsidR="007F3CBF" w:rsidRPr="00086039">
        <w:t xml:space="preserve"> исходящих сообщений;</w:t>
      </w:r>
    </w:p>
    <w:p w14:paraId="7C6082C2" w14:textId="77777777" w:rsidR="007F3CBF" w:rsidRPr="00086039" w:rsidRDefault="001676F1" w:rsidP="006277DB">
      <w:pPr>
        <w:pStyle w:val="goststreamlistmark1"/>
        <w:spacing w:line="276" w:lineRule="auto"/>
      </w:pPr>
      <w:r w:rsidRPr="00086039">
        <w:t>Уровень</w:t>
      </w:r>
      <w:r w:rsidR="007F3CBF" w:rsidRPr="00086039">
        <w:t xml:space="preserve"> LCR;</w:t>
      </w:r>
    </w:p>
    <w:p w14:paraId="1D85584C" w14:textId="77777777" w:rsidR="007F3CBF" w:rsidRPr="00086039" w:rsidRDefault="001676F1" w:rsidP="006277DB">
      <w:pPr>
        <w:pStyle w:val="goststreamlistmark1"/>
        <w:spacing w:line="276" w:lineRule="auto"/>
      </w:pPr>
      <w:r w:rsidRPr="00086039">
        <w:t>Среднее</w:t>
      </w:r>
      <w:r w:rsidR="007F3CBF" w:rsidRPr="00086039">
        <w:t xml:space="preserve"> время ожидания </w:t>
      </w:r>
      <w:r w:rsidR="00797655">
        <w:t>первого ответа</w:t>
      </w:r>
      <w:r w:rsidR="007F3CBF" w:rsidRPr="00086039">
        <w:t xml:space="preserve"> (сек.);</w:t>
      </w:r>
    </w:p>
    <w:p w14:paraId="1F990CFD" w14:textId="77777777" w:rsidR="007F3CBF" w:rsidRDefault="001676F1" w:rsidP="006277DB">
      <w:pPr>
        <w:pStyle w:val="goststreamlistmark1"/>
        <w:spacing w:line="276" w:lineRule="auto"/>
      </w:pPr>
      <w:r w:rsidRPr="00086039">
        <w:t>Максимальное</w:t>
      </w:r>
      <w:r w:rsidR="007F3CBF" w:rsidRPr="00086039">
        <w:t xml:space="preserve"> время ожидания </w:t>
      </w:r>
      <w:r w:rsidR="007F3CBF">
        <w:t>первого ответа</w:t>
      </w:r>
      <w:r w:rsidR="007F3CBF" w:rsidRPr="00086039">
        <w:t xml:space="preserve"> (сек.);</w:t>
      </w:r>
    </w:p>
    <w:p w14:paraId="4D941449" w14:textId="77777777" w:rsidR="007F3CBF" w:rsidRPr="00086039" w:rsidRDefault="004C77C2" w:rsidP="006277DB">
      <w:pPr>
        <w:pStyle w:val="goststreamlistmark1"/>
        <w:spacing w:line="276" w:lineRule="auto"/>
      </w:pPr>
      <w:r w:rsidRPr="00086039">
        <w:t>CSI</w:t>
      </w:r>
      <w:r>
        <w:t> </w:t>
      </w:r>
      <w:r w:rsidR="00804B57">
        <w:t>(%</w:t>
      </w:r>
      <w:r w:rsidR="007F3CBF" w:rsidRPr="00086039">
        <w:t>);</w:t>
      </w:r>
    </w:p>
    <w:p w14:paraId="44DB0E35" w14:textId="77777777" w:rsidR="007F3CBF" w:rsidRPr="00086039" w:rsidRDefault="00804B57" w:rsidP="006277DB">
      <w:pPr>
        <w:pStyle w:val="goststreamlistmark1"/>
        <w:spacing w:line="276" w:lineRule="auto"/>
      </w:pPr>
      <w:r>
        <w:t xml:space="preserve">Клиентский </w:t>
      </w:r>
      <w:r w:rsidR="004C77C2" w:rsidRPr="00086039">
        <w:t>SL</w:t>
      </w:r>
      <w:r w:rsidR="004C77C2">
        <w:t> </w:t>
      </w:r>
      <w:r w:rsidR="007F3CBF" w:rsidRPr="00086039">
        <w:t>(%);</w:t>
      </w:r>
    </w:p>
    <w:p w14:paraId="22BCF15B" w14:textId="77777777" w:rsidR="007F3CBF" w:rsidRDefault="001676F1" w:rsidP="00AE65F8">
      <w:pPr>
        <w:pStyle w:val="goststreamlistmark1"/>
        <w:spacing w:line="276" w:lineRule="auto"/>
      </w:pPr>
      <w:r w:rsidRPr="00086039">
        <w:t>Среднее</w:t>
      </w:r>
      <w:r w:rsidR="007F3CBF" w:rsidRPr="00086039">
        <w:t xml:space="preserve"> время </w:t>
      </w:r>
      <w:r w:rsidR="00AE65F8">
        <w:t>ответа на все сообщения (сек.)</w:t>
      </w:r>
      <w:r w:rsidR="007F3CBF" w:rsidRPr="00086039">
        <w:t>;</w:t>
      </w:r>
    </w:p>
    <w:p w14:paraId="4583EB54" w14:textId="77777777" w:rsidR="00AE65F8" w:rsidRDefault="00AE65F8" w:rsidP="00AE65F8">
      <w:pPr>
        <w:pStyle w:val="goststreamlistmark1"/>
        <w:spacing w:line="276" w:lineRule="auto"/>
      </w:pPr>
      <w:r>
        <w:lastRenderedPageBreak/>
        <w:t>Среднее время обработки обращения (сек.);</w:t>
      </w:r>
    </w:p>
    <w:p w14:paraId="70E7C2FD" w14:textId="77777777" w:rsidR="00AE65F8" w:rsidRPr="00086039" w:rsidRDefault="00AE65F8" w:rsidP="00AE65F8">
      <w:pPr>
        <w:pStyle w:val="goststreamlistmark1"/>
        <w:spacing w:line="276" w:lineRule="auto"/>
      </w:pPr>
      <w:r>
        <w:t>Среднее время ожидания в очереди (сек.);</w:t>
      </w:r>
    </w:p>
    <w:p w14:paraId="06305D13" w14:textId="77777777" w:rsidR="007F3CBF" w:rsidRPr="00086039" w:rsidRDefault="001676F1" w:rsidP="006277DB">
      <w:pPr>
        <w:pStyle w:val="goststreamlistmark1"/>
        <w:spacing w:line="276" w:lineRule="auto"/>
      </w:pPr>
      <w:r w:rsidRPr="00086039">
        <w:t>Количество</w:t>
      </w:r>
      <w:r w:rsidR="007F3CBF" w:rsidRPr="00086039">
        <w:t xml:space="preserve"> обращений, поступивших на оператора;</w:t>
      </w:r>
    </w:p>
    <w:p w14:paraId="086F4A71" w14:textId="77777777" w:rsidR="007F3CBF" w:rsidRPr="00086039" w:rsidRDefault="001676F1" w:rsidP="006277DB">
      <w:pPr>
        <w:pStyle w:val="goststreamlistmark1"/>
        <w:spacing w:line="276" w:lineRule="auto"/>
      </w:pPr>
      <w:r w:rsidRPr="00086039">
        <w:t>Количество</w:t>
      </w:r>
      <w:r w:rsidR="007F3CBF" w:rsidRPr="00086039">
        <w:t xml:space="preserve"> обращений, поступивших на чат-ботов;</w:t>
      </w:r>
    </w:p>
    <w:p w14:paraId="30878ECB" w14:textId="77777777" w:rsidR="007F3CBF" w:rsidRPr="00086039" w:rsidRDefault="001676F1" w:rsidP="006277DB">
      <w:pPr>
        <w:pStyle w:val="goststreamlistmark1"/>
        <w:spacing w:line="276" w:lineRule="auto"/>
      </w:pPr>
      <w:r w:rsidRPr="00086039">
        <w:t>Количество</w:t>
      </w:r>
      <w:r w:rsidR="007F3CBF" w:rsidRPr="00086039">
        <w:t xml:space="preserve"> обращений, переведенных с чат-ботов на оператора;</w:t>
      </w:r>
    </w:p>
    <w:p w14:paraId="5B7DCEFF" w14:textId="77777777" w:rsidR="00152D0F" w:rsidRDefault="001676F1" w:rsidP="006277DB">
      <w:pPr>
        <w:pStyle w:val="goststreamlistmark1"/>
        <w:spacing w:line="276" w:lineRule="auto"/>
      </w:pPr>
      <w:r w:rsidRPr="00086039">
        <w:t>Количество</w:t>
      </w:r>
      <w:r w:rsidR="007F3CBF" w:rsidRPr="00086039">
        <w:t xml:space="preserve"> обращений, закрытых чат-ботом</w:t>
      </w:r>
      <w:r w:rsidR="00152D0F">
        <w:t>.</w:t>
      </w:r>
    </w:p>
    <w:p w14:paraId="047AF0E5" w14:textId="77777777" w:rsidR="00152D0F" w:rsidRDefault="00152D0F" w:rsidP="00555345">
      <w:pPr>
        <w:pStyle w:val="goststreamlistmark1"/>
        <w:numPr>
          <w:ilvl w:val="0"/>
          <w:numId w:val="0"/>
        </w:numPr>
        <w:spacing w:line="276" w:lineRule="auto"/>
        <w:ind w:left="851"/>
      </w:pPr>
      <w:r>
        <w:t>Расширенный отчет:</w:t>
      </w:r>
    </w:p>
    <w:p w14:paraId="7B783603" w14:textId="77777777" w:rsidR="00152D0F" w:rsidRDefault="00152D0F" w:rsidP="005873CB">
      <w:pPr>
        <w:pStyle w:val="goststreamlistmark1"/>
        <w:spacing w:line="276" w:lineRule="auto"/>
      </w:pPr>
      <w:r w:rsidRPr="00152D0F">
        <w:t>ID обращения</w:t>
      </w:r>
      <w:r>
        <w:t>;</w:t>
      </w:r>
    </w:p>
    <w:p w14:paraId="4DBD1377" w14:textId="77777777" w:rsidR="00152D0F" w:rsidRDefault="00152D0F" w:rsidP="005873CB">
      <w:pPr>
        <w:pStyle w:val="goststreamlistmark1"/>
        <w:spacing w:line="276" w:lineRule="auto"/>
      </w:pPr>
      <w:r w:rsidRPr="00152D0F">
        <w:t>Дата поступления первого сообщения (</w:t>
      </w:r>
      <w:proofErr w:type="spellStart"/>
      <w:proofErr w:type="gramStart"/>
      <w:r w:rsidRPr="00152D0F">
        <w:t>дд:мм</w:t>
      </w:r>
      <w:proofErr w:type="gramEnd"/>
      <w:r w:rsidRPr="00152D0F">
        <w:t>:гггг</w:t>
      </w:r>
      <w:proofErr w:type="spellEnd"/>
      <w:r w:rsidRPr="00152D0F">
        <w:t>)</w:t>
      </w:r>
      <w:r>
        <w:t>;</w:t>
      </w:r>
    </w:p>
    <w:p w14:paraId="69A0982A" w14:textId="77777777" w:rsidR="00152D0F" w:rsidRDefault="00152D0F" w:rsidP="005873CB">
      <w:pPr>
        <w:pStyle w:val="goststreamlistmark1"/>
        <w:spacing w:line="276" w:lineRule="auto"/>
      </w:pPr>
      <w:r w:rsidRPr="00152D0F">
        <w:t>Время поступления первого сообщения (</w:t>
      </w:r>
      <w:proofErr w:type="spellStart"/>
      <w:proofErr w:type="gramStart"/>
      <w:r w:rsidRPr="00152D0F">
        <w:t>чч:мм</w:t>
      </w:r>
      <w:proofErr w:type="gramEnd"/>
      <w:r w:rsidRPr="00152D0F">
        <w:t>:сс</w:t>
      </w:r>
      <w:proofErr w:type="spellEnd"/>
      <w:r w:rsidRPr="00152D0F">
        <w:t>)</w:t>
      </w:r>
      <w:r>
        <w:t>;</w:t>
      </w:r>
    </w:p>
    <w:p w14:paraId="50FA7E97" w14:textId="77777777" w:rsidR="00152D0F" w:rsidRDefault="00152D0F" w:rsidP="005873CB">
      <w:pPr>
        <w:pStyle w:val="goststreamlistmark1"/>
        <w:spacing w:line="276" w:lineRule="auto"/>
      </w:pPr>
      <w:r w:rsidRPr="00152D0F">
        <w:t>Дата первого ответа (</w:t>
      </w:r>
      <w:proofErr w:type="spellStart"/>
      <w:proofErr w:type="gramStart"/>
      <w:r w:rsidRPr="00152D0F">
        <w:t>дд:мм</w:t>
      </w:r>
      <w:proofErr w:type="gramEnd"/>
      <w:r w:rsidRPr="00152D0F">
        <w:t>:гггг</w:t>
      </w:r>
      <w:proofErr w:type="spellEnd"/>
      <w:r w:rsidRPr="00152D0F">
        <w:t>)</w:t>
      </w:r>
      <w:r>
        <w:t>;</w:t>
      </w:r>
    </w:p>
    <w:p w14:paraId="34D73FF2" w14:textId="77777777" w:rsidR="00152D0F" w:rsidRDefault="00152D0F" w:rsidP="005873CB">
      <w:pPr>
        <w:pStyle w:val="goststreamlistmark1"/>
        <w:spacing w:line="276" w:lineRule="auto"/>
      </w:pPr>
      <w:r w:rsidRPr="00152D0F">
        <w:t>Время первого ответа (</w:t>
      </w:r>
      <w:proofErr w:type="spellStart"/>
      <w:proofErr w:type="gramStart"/>
      <w:r w:rsidRPr="00152D0F">
        <w:t>чч:мм</w:t>
      </w:r>
      <w:proofErr w:type="gramEnd"/>
      <w:r w:rsidRPr="00152D0F">
        <w:t>:сс</w:t>
      </w:r>
      <w:proofErr w:type="spellEnd"/>
      <w:r w:rsidRPr="00152D0F">
        <w:t>)</w:t>
      </w:r>
      <w:r>
        <w:t>;</w:t>
      </w:r>
    </w:p>
    <w:p w14:paraId="40BCFFA1" w14:textId="77777777" w:rsidR="00152D0F" w:rsidRDefault="00152D0F" w:rsidP="005873CB">
      <w:pPr>
        <w:pStyle w:val="goststreamlistmark1"/>
        <w:spacing w:line="276" w:lineRule="auto"/>
      </w:pPr>
      <w:r>
        <w:t>Время ожидания в очереди (сек);</w:t>
      </w:r>
    </w:p>
    <w:p w14:paraId="2DA79FBA" w14:textId="77777777" w:rsidR="00152D0F" w:rsidRDefault="00152D0F" w:rsidP="005873CB">
      <w:pPr>
        <w:pStyle w:val="goststreamlistmark1"/>
        <w:spacing w:line="276" w:lineRule="auto"/>
      </w:pPr>
      <w:r w:rsidRPr="00152D0F">
        <w:t>Время ожидания первого ответа (сек)</w:t>
      </w:r>
      <w:r>
        <w:t>;</w:t>
      </w:r>
    </w:p>
    <w:p w14:paraId="12A76D0D" w14:textId="77777777" w:rsidR="00152D0F" w:rsidRDefault="00152D0F" w:rsidP="005873CB">
      <w:pPr>
        <w:pStyle w:val="goststreamlistmark1"/>
        <w:spacing w:line="276" w:lineRule="auto"/>
      </w:pPr>
      <w:r w:rsidRPr="00152D0F">
        <w:t>Дата закрытия обращения (</w:t>
      </w:r>
      <w:proofErr w:type="spellStart"/>
      <w:proofErr w:type="gramStart"/>
      <w:r w:rsidRPr="00152D0F">
        <w:t>дд:мм</w:t>
      </w:r>
      <w:proofErr w:type="gramEnd"/>
      <w:r w:rsidRPr="00152D0F">
        <w:t>:гггг</w:t>
      </w:r>
      <w:proofErr w:type="spellEnd"/>
      <w:r w:rsidRPr="00152D0F">
        <w:t>)</w:t>
      </w:r>
      <w:r>
        <w:t>;</w:t>
      </w:r>
    </w:p>
    <w:p w14:paraId="3C0F5454" w14:textId="77777777" w:rsidR="00152D0F" w:rsidRDefault="00152D0F" w:rsidP="005873CB">
      <w:pPr>
        <w:pStyle w:val="goststreamlistmark1"/>
        <w:spacing w:line="276" w:lineRule="auto"/>
      </w:pPr>
      <w:r w:rsidRPr="00152D0F">
        <w:t>Время закрытия обращения (</w:t>
      </w:r>
      <w:proofErr w:type="spellStart"/>
      <w:proofErr w:type="gramStart"/>
      <w:r w:rsidRPr="00152D0F">
        <w:t>чч:мм</w:t>
      </w:r>
      <w:proofErr w:type="gramEnd"/>
      <w:r w:rsidRPr="00152D0F">
        <w:t>:сс</w:t>
      </w:r>
      <w:proofErr w:type="spellEnd"/>
      <w:r w:rsidRPr="00152D0F">
        <w:t>)</w:t>
      </w:r>
      <w:r>
        <w:t>;</w:t>
      </w:r>
    </w:p>
    <w:p w14:paraId="3322F4BB" w14:textId="77777777" w:rsidR="00152D0F" w:rsidRDefault="00152D0F" w:rsidP="005873CB">
      <w:pPr>
        <w:pStyle w:val="goststreamlistmark1"/>
        <w:spacing w:line="276" w:lineRule="auto"/>
      </w:pPr>
      <w:r w:rsidRPr="00152D0F">
        <w:t>Кол-во входящих сообщений в чате</w:t>
      </w:r>
      <w:r>
        <w:t>;</w:t>
      </w:r>
    </w:p>
    <w:p w14:paraId="5F137815" w14:textId="77777777" w:rsidR="00152D0F" w:rsidRDefault="00152D0F" w:rsidP="005873CB">
      <w:pPr>
        <w:pStyle w:val="goststreamlistmark1"/>
        <w:spacing w:line="276" w:lineRule="auto"/>
      </w:pPr>
      <w:r w:rsidRPr="00152D0F">
        <w:t>Кол-во исходящих сообщений в чате</w:t>
      </w:r>
      <w:r>
        <w:t>;</w:t>
      </w:r>
    </w:p>
    <w:p w14:paraId="08F2A8C8" w14:textId="77777777" w:rsidR="00152D0F" w:rsidRDefault="00152D0F" w:rsidP="005873CB">
      <w:pPr>
        <w:pStyle w:val="goststreamlistmark1"/>
        <w:spacing w:line="276" w:lineRule="auto"/>
      </w:pPr>
      <w:r w:rsidRPr="00152D0F">
        <w:t>Среднее время ответа на все сообщения (сек.)</w:t>
      </w:r>
      <w:r>
        <w:t>;</w:t>
      </w:r>
    </w:p>
    <w:p w14:paraId="6041AA64" w14:textId="77777777" w:rsidR="00152D0F" w:rsidRDefault="00152D0F" w:rsidP="005873CB">
      <w:pPr>
        <w:pStyle w:val="goststreamlistmark1"/>
        <w:spacing w:line="276" w:lineRule="auto"/>
      </w:pPr>
      <w:r w:rsidRPr="00152D0F">
        <w:t>Клиентский SL</w:t>
      </w:r>
      <w:r>
        <w:t>;</w:t>
      </w:r>
    </w:p>
    <w:p w14:paraId="52329ED6" w14:textId="77777777" w:rsidR="00152D0F" w:rsidRDefault="00152D0F" w:rsidP="005873CB">
      <w:pPr>
        <w:pStyle w:val="goststreamlistmark1"/>
        <w:spacing w:line="276" w:lineRule="auto"/>
      </w:pPr>
      <w:r w:rsidRPr="00152D0F">
        <w:t>CSI</w:t>
      </w:r>
      <w:r>
        <w:t>;</w:t>
      </w:r>
    </w:p>
    <w:p w14:paraId="7B044FC8" w14:textId="77777777" w:rsidR="00152D0F" w:rsidRDefault="00152D0F" w:rsidP="005873CB">
      <w:pPr>
        <w:pStyle w:val="goststreamlistmark1"/>
        <w:spacing w:line="276" w:lineRule="auto"/>
      </w:pPr>
      <w:r w:rsidRPr="00152D0F">
        <w:t>Комментарий</w:t>
      </w:r>
      <w:r>
        <w:t>;</w:t>
      </w:r>
    </w:p>
    <w:p w14:paraId="6F7595E7" w14:textId="77777777" w:rsidR="00152D0F" w:rsidRDefault="00152D0F" w:rsidP="005873CB">
      <w:pPr>
        <w:pStyle w:val="goststreamlistmark1"/>
        <w:spacing w:line="276" w:lineRule="auto"/>
      </w:pPr>
      <w:r w:rsidRPr="00152D0F">
        <w:t>Категория оценки</w:t>
      </w:r>
      <w:r>
        <w:t>;</w:t>
      </w:r>
    </w:p>
    <w:p w14:paraId="0D04AEA4" w14:textId="77777777" w:rsidR="00152D0F" w:rsidRDefault="00152D0F" w:rsidP="005873CB">
      <w:pPr>
        <w:pStyle w:val="goststreamlistmark1"/>
        <w:spacing w:line="276" w:lineRule="auto"/>
      </w:pPr>
      <w:r w:rsidRPr="00152D0F">
        <w:t>Время обработки обращения (сек.)</w:t>
      </w:r>
      <w:r>
        <w:t>;</w:t>
      </w:r>
    </w:p>
    <w:p w14:paraId="07AC7677" w14:textId="77777777" w:rsidR="00152D0F" w:rsidRDefault="00152D0F" w:rsidP="005873CB">
      <w:pPr>
        <w:pStyle w:val="goststreamlistmark1"/>
        <w:spacing w:line="276" w:lineRule="auto"/>
      </w:pPr>
      <w:r w:rsidRPr="00152D0F">
        <w:t>Регион</w:t>
      </w:r>
      <w:r>
        <w:t>;</w:t>
      </w:r>
    </w:p>
    <w:p w14:paraId="7E495F23" w14:textId="77777777" w:rsidR="00152D0F" w:rsidRDefault="00152D0F" w:rsidP="005873CB">
      <w:pPr>
        <w:pStyle w:val="goststreamlistmark1"/>
        <w:spacing w:line="276" w:lineRule="auto"/>
      </w:pPr>
      <w:r w:rsidRPr="00152D0F">
        <w:t>Тема</w:t>
      </w:r>
      <w:r>
        <w:t>;</w:t>
      </w:r>
    </w:p>
    <w:p w14:paraId="5FD3AC7C" w14:textId="77777777" w:rsidR="00152D0F" w:rsidRDefault="00152D0F" w:rsidP="005873CB">
      <w:pPr>
        <w:pStyle w:val="goststreamlistmark1"/>
        <w:spacing w:line="276" w:lineRule="auto"/>
      </w:pPr>
      <w:r w:rsidRPr="00152D0F">
        <w:t>Детализация</w:t>
      </w:r>
      <w:r>
        <w:t>;</w:t>
      </w:r>
    </w:p>
    <w:p w14:paraId="568D0B1B" w14:textId="77777777" w:rsidR="00152D0F" w:rsidRDefault="00152D0F" w:rsidP="005873CB">
      <w:pPr>
        <w:pStyle w:val="goststreamlistmark1"/>
        <w:spacing w:line="276" w:lineRule="auto"/>
      </w:pPr>
      <w:r w:rsidRPr="00152D0F">
        <w:t>Результат</w:t>
      </w:r>
      <w:r>
        <w:t>;</w:t>
      </w:r>
    </w:p>
    <w:p w14:paraId="7BEFE086" w14:textId="77777777" w:rsidR="00152D0F" w:rsidRDefault="001556BF" w:rsidP="005873CB">
      <w:pPr>
        <w:pStyle w:val="goststreamlistmark1"/>
        <w:spacing w:line="276" w:lineRule="auto"/>
      </w:pPr>
      <w:proofErr w:type="spellStart"/>
      <w:proofErr w:type="gramStart"/>
      <w:r>
        <w:t>Скилл</w:t>
      </w:r>
      <w:proofErr w:type="spellEnd"/>
      <w:r w:rsidR="00152D0F" w:rsidRPr="00152D0F">
        <w:t>-группа</w:t>
      </w:r>
      <w:proofErr w:type="gramEnd"/>
      <w:r w:rsidR="00152D0F" w:rsidRPr="00152D0F">
        <w:t xml:space="preserve"> получившая обращение</w:t>
      </w:r>
      <w:r w:rsidR="00152D0F">
        <w:t>;</w:t>
      </w:r>
    </w:p>
    <w:p w14:paraId="3C856D17" w14:textId="77777777" w:rsidR="00152D0F" w:rsidRDefault="001556BF" w:rsidP="005873CB">
      <w:pPr>
        <w:pStyle w:val="goststreamlistmark1"/>
        <w:spacing w:line="276" w:lineRule="auto"/>
      </w:pPr>
      <w:proofErr w:type="spellStart"/>
      <w:proofErr w:type="gramStart"/>
      <w:r>
        <w:t>Скилл</w:t>
      </w:r>
      <w:proofErr w:type="spellEnd"/>
      <w:r w:rsidR="00152D0F" w:rsidRPr="00152D0F">
        <w:t>-группа</w:t>
      </w:r>
      <w:proofErr w:type="gramEnd"/>
      <w:r w:rsidR="00152D0F" w:rsidRPr="00152D0F">
        <w:t xml:space="preserve"> закрывшая обращение</w:t>
      </w:r>
      <w:r w:rsidR="00152D0F">
        <w:t>;</w:t>
      </w:r>
    </w:p>
    <w:p w14:paraId="65B6E14C" w14:textId="77777777" w:rsidR="00152D0F" w:rsidRDefault="00152D0F" w:rsidP="005873CB">
      <w:pPr>
        <w:pStyle w:val="goststreamlistmark1"/>
        <w:spacing w:line="276" w:lineRule="auto"/>
      </w:pPr>
      <w:r w:rsidRPr="00152D0F">
        <w:t>Канал</w:t>
      </w:r>
      <w:r>
        <w:t>;</w:t>
      </w:r>
    </w:p>
    <w:p w14:paraId="33EE0790" w14:textId="77777777" w:rsidR="00152D0F" w:rsidRDefault="00152D0F" w:rsidP="005873CB">
      <w:pPr>
        <w:pStyle w:val="goststreamlistmark1"/>
        <w:spacing w:line="276" w:lineRule="auto"/>
      </w:pPr>
      <w:r w:rsidRPr="00152D0F">
        <w:t>Клиент</w:t>
      </w:r>
      <w:r>
        <w:t>;</w:t>
      </w:r>
    </w:p>
    <w:p w14:paraId="4DA4E8D1" w14:textId="77777777" w:rsidR="00152D0F" w:rsidRDefault="00152D0F" w:rsidP="005873CB">
      <w:pPr>
        <w:pStyle w:val="goststreamlistmark1"/>
        <w:spacing w:line="276" w:lineRule="auto"/>
      </w:pPr>
      <w:r w:rsidRPr="00152D0F">
        <w:t>Логин агента, получившего обращение</w:t>
      </w:r>
      <w:r>
        <w:t>;</w:t>
      </w:r>
    </w:p>
    <w:p w14:paraId="4A847B08" w14:textId="77777777" w:rsidR="00152D0F" w:rsidRDefault="00152D0F" w:rsidP="005873CB">
      <w:pPr>
        <w:pStyle w:val="goststreamlistmark1"/>
        <w:spacing w:line="276" w:lineRule="auto"/>
      </w:pPr>
      <w:r w:rsidRPr="00152D0F">
        <w:t>Агент, получивший обращение</w:t>
      </w:r>
      <w:r>
        <w:t>;</w:t>
      </w:r>
    </w:p>
    <w:p w14:paraId="3F45EF99" w14:textId="3974CC91" w:rsidR="00E92608" w:rsidRDefault="00E92608" w:rsidP="00E92608">
      <w:pPr>
        <w:pStyle w:val="goststreamlistmark1"/>
      </w:pPr>
      <w:r w:rsidRPr="00E92608">
        <w:t>Территория агента, получившего обращение</w:t>
      </w:r>
      <w:r>
        <w:t>;</w:t>
      </w:r>
    </w:p>
    <w:p w14:paraId="5770CB54" w14:textId="77777777" w:rsidR="00152D0F" w:rsidRDefault="00152D0F" w:rsidP="005873CB">
      <w:pPr>
        <w:pStyle w:val="goststreamlistmark1"/>
        <w:spacing w:line="276" w:lineRule="auto"/>
      </w:pPr>
      <w:r w:rsidRPr="00152D0F">
        <w:t>Логин агента, закрывшего обращение</w:t>
      </w:r>
      <w:r>
        <w:t>;</w:t>
      </w:r>
    </w:p>
    <w:p w14:paraId="654466F3" w14:textId="77777777" w:rsidR="00E92608" w:rsidRDefault="00152D0F" w:rsidP="005873CB">
      <w:pPr>
        <w:pStyle w:val="goststreamlistmark1"/>
        <w:spacing w:line="276" w:lineRule="auto"/>
      </w:pPr>
      <w:r w:rsidRPr="00152D0F">
        <w:t>Агент, закрывший обращение</w:t>
      </w:r>
      <w:r w:rsidR="00E92608">
        <w:t>;</w:t>
      </w:r>
    </w:p>
    <w:p w14:paraId="1D354529" w14:textId="75FAE09C" w:rsidR="001D7554" w:rsidRDefault="00E92608" w:rsidP="00E92608">
      <w:pPr>
        <w:pStyle w:val="goststreamlistmark1"/>
      </w:pPr>
      <w:r w:rsidRPr="00E92608">
        <w:t>Территория агента, закрывшего обращение</w:t>
      </w:r>
      <w:r w:rsidR="00152D0F">
        <w:t>.</w:t>
      </w:r>
    </w:p>
    <w:p w14:paraId="1FAB0219" w14:textId="77777777" w:rsidR="001D7554" w:rsidRDefault="001D7554" w:rsidP="00555345">
      <w:pPr>
        <w:pStyle w:val="goststreamlistmark1"/>
        <w:numPr>
          <w:ilvl w:val="0"/>
          <w:numId w:val="0"/>
        </w:numPr>
        <w:spacing w:line="276" w:lineRule="auto"/>
        <w:ind w:left="851"/>
      </w:pPr>
      <w:r>
        <w:t>Отчет по операторам:</w:t>
      </w:r>
    </w:p>
    <w:p w14:paraId="7E7C4881" w14:textId="77777777" w:rsidR="001D7554" w:rsidRDefault="001D7554" w:rsidP="005873CB">
      <w:pPr>
        <w:pStyle w:val="goststreamlistmark1"/>
        <w:spacing w:line="276" w:lineRule="auto"/>
      </w:pPr>
      <w:r>
        <w:t>Фамилия и имя оператора;</w:t>
      </w:r>
    </w:p>
    <w:p w14:paraId="00F66B63" w14:textId="77777777" w:rsidR="001D7554" w:rsidRDefault="001D7554" w:rsidP="005873CB">
      <w:pPr>
        <w:pStyle w:val="goststreamlistmark1"/>
        <w:spacing w:line="276" w:lineRule="auto"/>
      </w:pPr>
      <w:r w:rsidRPr="001D7554">
        <w:t>Логин оператора</w:t>
      </w:r>
      <w:r>
        <w:t>;</w:t>
      </w:r>
    </w:p>
    <w:p w14:paraId="08826572" w14:textId="77777777" w:rsidR="001D7554" w:rsidRDefault="001D7554" w:rsidP="005873CB">
      <w:pPr>
        <w:pStyle w:val="goststreamlistmark1"/>
        <w:spacing w:line="276" w:lineRule="auto"/>
      </w:pPr>
      <w:r>
        <w:lastRenderedPageBreak/>
        <w:t>Количество чатов;</w:t>
      </w:r>
    </w:p>
    <w:p w14:paraId="0D7A8DE6" w14:textId="77777777" w:rsidR="001D7554" w:rsidRDefault="001D7554" w:rsidP="005873CB">
      <w:pPr>
        <w:pStyle w:val="goststreamlistmark1"/>
        <w:spacing w:line="276" w:lineRule="auto"/>
      </w:pPr>
      <w:r w:rsidRPr="001D7554">
        <w:t>Среднее врем</w:t>
      </w:r>
      <w:r>
        <w:t>я реакции на сообщение (сек.);</w:t>
      </w:r>
    </w:p>
    <w:p w14:paraId="31A27A79" w14:textId="77777777" w:rsidR="001D7554" w:rsidRDefault="001D7554" w:rsidP="005873CB">
      <w:pPr>
        <w:pStyle w:val="goststreamlistmark1"/>
        <w:spacing w:line="276" w:lineRule="auto"/>
      </w:pPr>
      <w:r>
        <w:t>ФВР (время в системе) (сек.);</w:t>
      </w:r>
    </w:p>
    <w:p w14:paraId="414141D8" w14:textId="56C7FD36" w:rsidR="001D7554" w:rsidRDefault="001D7554" w:rsidP="005873CB">
      <w:pPr>
        <w:pStyle w:val="goststreamlistmark1"/>
        <w:spacing w:line="276" w:lineRule="auto"/>
      </w:pPr>
      <w:r>
        <w:t xml:space="preserve">Время в статусе </w:t>
      </w:r>
      <w:r w:rsidR="002D1C63">
        <w:t xml:space="preserve">онлайн </w:t>
      </w:r>
      <w:r>
        <w:t>(сек.);</w:t>
      </w:r>
    </w:p>
    <w:p w14:paraId="7F87E168" w14:textId="77777777" w:rsidR="001D7554" w:rsidRDefault="001D7554" w:rsidP="005873CB">
      <w:pPr>
        <w:pStyle w:val="goststreamlistmark1"/>
        <w:spacing w:line="276" w:lineRule="auto"/>
      </w:pPr>
      <w:r w:rsidRPr="001D7554">
        <w:t>ФВ</w:t>
      </w:r>
      <w:r>
        <w:t>О (время в обращениях) (сек.);</w:t>
      </w:r>
    </w:p>
    <w:p w14:paraId="1ADF4486" w14:textId="77777777" w:rsidR="001D7554" w:rsidRDefault="001D7554" w:rsidP="005873CB">
      <w:pPr>
        <w:pStyle w:val="goststreamlistmark1"/>
        <w:spacing w:line="276" w:lineRule="auto"/>
      </w:pPr>
      <w:r w:rsidRPr="001D7554">
        <w:t>Среднее вре</w:t>
      </w:r>
      <w:r>
        <w:t>мя обработки обращения (сек.);</w:t>
      </w:r>
    </w:p>
    <w:p w14:paraId="02549855" w14:textId="77777777" w:rsidR="001D7554" w:rsidRDefault="001D7554" w:rsidP="005873CB">
      <w:pPr>
        <w:pStyle w:val="goststreamlistmark1"/>
        <w:spacing w:line="276" w:lineRule="auto"/>
      </w:pPr>
      <w:r>
        <w:t>CSI (%);</w:t>
      </w:r>
    </w:p>
    <w:p w14:paraId="0264AB95" w14:textId="77777777" w:rsidR="001D7554" w:rsidRDefault="001D7554" w:rsidP="005873CB">
      <w:pPr>
        <w:pStyle w:val="goststreamlistmark1"/>
        <w:spacing w:line="276" w:lineRule="auto"/>
      </w:pPr>
      <w:r w:rsidRPr="001D7554">
        <w:t>Количество за</w:t>
      </w:r>
      <w:r>
        <w:t>крытых пользователем обращений;</w:t>
      </w:r>
    </w:p>
    <w:p w14:paraId="6B17172B" w14:textId="77777777" w:rsidR="001D7554" w:rsidRDefault="001D7554" w:rsidP="005873CB">
      <w:pPr>
        <w:pStyle w:val="goststreamlistmark1"/>
        <w:spacing w:line="276" w:lineRule="auto"/>
      </w:pPr>
      <w:r w:rsidRPr="001D7554">
        <w:t>Сре</w:t>
      </w:r>
      <w:r>
        <w:t>днее время удержаний (сек.);</w:t>
      </w:r>
    </w:p>
    <w:p w14:paraId="6FE0CB9E" w14:textId="77777777" w:rsidR="007F3CBF" w:rsidRPr="00086039" w:rsidRDefault="001D7554" w:rsidP="005873CB">
      <w:pPr>
        <w:pStyle w:val="goststreamlistmark1"/>
        <w:spacing w:line="276" w:lineRule="auto"/>
      </w:pPr>
      <w:r>
        <w:t>Количество удержаний.</w:t>
      </w:r>
    </w:p>
    <w:bookmarkEnd w:id="305"/>
    <w:p w14:paraId="1DF06077" w14:textId="77777777" w:rsidR="009D4163" w:rsidRPr="000300D5" w:rsidRDefault="009D4163" w:rsidP="009D4163">
      <w:pPr>
        <w:pStyle w:val="goststreamlistmark1"/>
        <w:numPr>
          <w:ilvl w:val="0"/>
          <w:numId w:val="0"/>
        </w:numPr>
        <w:spacing w:line="276" w:lineRule="auto"/>
        <w:ind w:left="1418" w:hanging="567"/>
      </w:pP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0300D5" w14:paraId="53A153A6" w14:textId="77777777" w:rsidTr="00B51EDF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29B176A5" w14:textId="77777777" w:rsidR="000300D5" w:rsidRPr="00555345" w:rsidRDefault="000300D5" w:rsidP="006277DB">
            <w:pPr>
              <w:pStyle w:val="gostinsertnotice"/>
              <w:spacing w:before="41" w:after="41" w:line="276" w:lineRule="auto"/>
            </w:pPr>
            <w:r w:rsidRPr="00555345">
              <w:t>Внимание</w:t>
            </w:r>
          </w:p>
        </w:tc>
        <w:tc>
          <w:tcPr>
            <w:tcW w:w="3846" w:type="pct"/>
            <w:shd w:val="clear" w:color="auto" w:fill="BDD6EE" w:themeFill="accent1" w:themeFillTint="66"/>
          </w:tcPr>
          <w:p w14:paraId="18216160" w14:textId="77777777" w:rsidR="000300D5" w:rsidRPr="00EE3565" w:rsidRDefault="000300D5" w:rsidP="006277DB">
            <w:pPr>
              <w:pStyle w:val="gostinserttext"/>
              <w:spacing w:before="41" w:after="41" w:line="276" w:lineRule="auto"/>
            </w:pPr>
            <w:r w:rsidRPr="000300D5">
              <w:t>Выгрузка данных происходит в соответствии</w:t>
            </w:r>
            <w:r>
              <w:t xml:space="preserve"> с выбранными фильтрами и за вы</w:t>
            </w:r>
            <w:r w:rsidRPr="000300D5">
              <w:t>бранный период.</w:t>
            </w:r>
          </w:p>
        </w:tc>
      </w:tr>
    </w:tbl>
    <w:p w14:paraId="6F12F4D9" w14:textId="2DF430ED" w:rsidR="006E0A95" w:rsidRPr="00567E40" w:rsidRDefault="006E0A95" w:rsidP="006277DB">
      <w:pPr>
        <w:pStyle w:val="gostheadernum1"/>
        <w:spacing w:line="276" w:lineRule="auto"/>
      </w:pPr>
      <w:bookmarkStart w:id="306" w:name="_Toc31905515"/>
      <w:bookmarkStart w:id="307" w:name="_Ref97299380"/>
      <w:bookmarkStart w:id="308" w:name="_Ref97299384"/>
      <w:bookmarkStart w:id="309" w:name="_Ref105430972"/>
      <w:bookmarkStart w:id="310" w:name="_Ref105430979"/>
      <w:bookmarkStart w:id="311" w:name="_Toc173165271"/>
      <w:r w:rsidRPr="00567E40">
        <w:lastRenderedPageBreak/>
        <w:t>Настройки</w:t>
      </w:r>
      <w:bookmarkEnd w:id="306"/>
      <w:bookmarkEnd w:id="307"/>
      <w:bookmarkEnd w:id="308"/>
      <w:bookmarkEnd w:id="309"/>
      <w:bookmarkEnd w:id="310"/>
      <w:bookmarkEnd w:id="311"/>
    </w:p>
    <w:p w14:paraId="4548181A" w14:textId="77777777" w:rsidR="00E21D32" w:rsidRDefault="00E21D32" w:rsidP="006277DB">
      <w:pPr>
        <w:pStyle w:val="goststreammain"/>
        <w:spacing w:line="276" w:lineRule="auto"/>
      </w:pPr>
      <w:r w:rsidRPr="00E21D32">
        <w:t xml:space="preserve">Для перехода в раздел </w:t>
      </w:r>
      <w:r w:rsidR="00164DA7">
        <w:rPr>
          <w:rStyle w:val="goststreammainexpressed0"/>
        </w:rPr>
        <w:t>«</w:t>
      </w:r>
      <w:r w:rsidRPr="00E21D32">
        <w:rPr>
          <w:rStyle w:val="goststreammainexpressed0"/>
        </w:rPr>
        <w:t>Настройки</w:t>
      </w:r>
      <w:r w:rsidR="00164DA7">
        <w:t>»</w:t>
      </w:r>
      <w:r w:rsidRPr="00E21D32">
        <w:t xml:space="preserve">, необходимо нажать кнопку </w:t>
      </w:r>
      <w:r w:rsidRPr="00E21D32">
        <w:rPr>
          <w:rStyle w:val="goststreammainexpressed0"/>
        </w:rPr>
        <w:t>[Настройки]</w:t>
      </w:r>
      <w:r w:rsidRPr="00E21D32">
        <w:t xml:space="preserve"> в основном меню.</w:t>
      </w:r>
    </w:p>
    <w:p w14:paraId="79D16D3E" w14:textId="77777777" w:rsidR="00E21D32" w:rsidRDefault="0085236D" w:rsidP="006277DB">
      <w:pPr>
        <w:pStyle w:val="gostpicture"/>
        <w:spacing w:line="276" w:lineRule="auto"/>
      </w:pPr>
      <w:r>
        <w:rPr>
          <w:noProof/>
          <w:lang w:eastAsia="ru-RU"/>
        </w:rPr>
        <w:drawing>
          <wp:inline distT="0" distB="0" distL="0" distR="0" wp14:anchorId="523E933B" wp14:editId="43253195">
            <wp:extent cx="6480175" cy="3108184"/>
            <wp:effectExtent l="57150" t="76200" r="53975" b="73660"/>
            <wp:docPr id="780" name="Рисунок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08184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258CE85" w14:textId="69786B40" w:rsidR="006E0A95" w:rsidRPr="00567E40" w:rsidRDefault="00E21D32" w:rsidP="003E0264">
      <w:pPr>
        <w:pStyle w:val="a1"/>
        <w:ind w:firstLine="0"/>
      </w:pPr>
      <w:r>
        <w:t xml:space="preserve">Раздел </w:t>
      </w:r>
      <w:r w:rsidR="00164DA7">
        <w:t>«</w:t>
      </w:r>
      <w:r>
        <w:t>Настройки</w:t>
      </w:r>
      <w:r w:rsidR="00164DA7">
        <w:t>»</w:t>
      </w:r>
      <w:r>
        <w:t xml:space="preserve">, </w:t>
      </w:r>
      <w:r w:rsidR="0093672A">
        <w:t>страница</w:t>
      </w:r>
      <w:r w:rsidRPr="00E21D32">
        <w:t xml:space="preserve"> </w:t>
      </w:r>
      <w:r w:rsidR="00164DA7">
        <w:t>«</w:t>
      </w:r>
      <w:r>
        <w:t>Шаблоны</w:t>
      </w:r>
      <w:r w:rsidR="00164DA7">
        <w:t>»</w:t>
      </w:r>
    </w:p>
    <w:p w14:paraId="53F7ACD7" w14:textId="03DAAD64" w:rsidR="006E0A95" w:rsidRPr="00567E40" w:rsidRDefault="006E0A95" w:rsidP="006277DB">
      <w:pPr>
        <w:pStyle w:val="gostheadernum2"/>
        <w:spacing w:line="276" w:lineRule="auto"/>
      </w:pPr>
      <w:bookmarkStart w:id="312" w:name="_Toc31905516"/>
      <w:bookmarkStart w:id="313" w:name="_Ref97299419"/>
      <w:bookmarkStart w:id="314" w:name="_Ref97299423"/>
      <w:bookmarkStart w:id="315" w:name="_Ref105431068"/>
      <w:bookmarkStart w:id="316" w:name="_Ref105431071"/>
      <w:bookmarkStart w:id="317" w:name="_Ref168348290"/>
      <w:bookmarkStart w:id="318" w:name="_Ref168348293"/>
      <w:bookmarkStart w:id="319" w:name="_Toc173165272"/>
      <w:r w:rsidRPr="00567E40">
        <w:t>Шаблоны</w:t>
      </w:r>
      <w:bookmarkEnd w:id="312"/>
      <w:bookmarkEnd w:id="313"/>
      <w:bookmarkEnd w:id="314"/>
      <w:bookmarkEnd w:id="315"/>
      <w:bookmarkEnd w:id="316"/>
      <w:bookmarkEnd w:id="317"/>
      <w:bookmarkEnd w:id="318"/>
      <w:bookmarkEnd w:id="319"/>
    </w:p>
    <w:p w14:paraId="48C734B8" w14:textId="422E3D07" w:rsidR="006E0A95" w:rsidRPr="00567E40" w:rsidRDefault="0093672A" w:rsidP="006277DB">
      <w:pPr>
        <w:pStyle w:val="goststreammain"/>
        <w:spacing w:line="276" w:lineRule="auto"/>
      </w:pPr>
      <w:r w:rsidRPr="0093672A">
        <w:t xml:space="preserve">Страница «Шаблоны» предназначена для управления шаблонами ответов по всем </w:t>
      </w:r>
      <w:proofErr w:type="spellStart"/>
      <w:r w:rsidRPr="0093672A">
        <w:t>скилл</w:t>
      </w:r>
      <w:proofErr w:type="spellEnd"/>
      <w:r w:rsidRPr="0093672A">
        <w:t>-группам: создание, редактирование и удаление категорий шаблонов и шаблонов ответов.</w:t>
      </w:r>
    </w:p>
    <w:p w14:paraId="0DDAD112" w14:textId="77777777" w:rsidR="008B38DE" w:rsidRDefault="00FA46AD" w:rsidP="008B38DE">
      <w:pPr>
        <w:pStyle w:val="goststreammain"/>
      </w:pPr>
      <w:bookmarkStart w:id="320" w:name="_Hlk105511726"/>
      <w:r>
        <w:t>В левой части раздела представлены все созданные в системе категории шаблонов, в правой части</w:t>
      </w:r>
      <w:r w:rsidR="00782F26">
        <w:t xml:space="preserve"> — </w:t>
      </w:r>
      <w:r>
        <w:t xml:space="preserve">шаблоны, относящиеся к данной категории. При выборе «Все категории» в правой части отображаются все созданные в системе шаблоны. </w:t>
      </w:r>
    </w:p>
    <w:p w14:paraId="1E935B69" w14:textId="77777777" w:rsidR="00EC1A71" w:rsidRDefault="00FA46AD" w:rsidP="00EC1A71">
      <w:pPr>
        <w:pStyle w:val="goststreammain"/>
        <w:spacing w:line="276" w:lineRule="auto"/>
      </w:pPr>
      <w:r>
        <w:t>Рядом с шаблоном находится счетчик использований каждого шаблона.</w:t>
      </w:r>
      <w:r w:rsidR="009133F3" w:rsidRPr="009133F3">
        <w:t xml:space="preserve"> </w:t>
      </w:r>
    </w:p>
    <w:p w14:paraId="4393F5E3" w14:textId="77777777" w:rsidR="0022527A" w:rsidRDefault="0022527A" w:rsidP="00EC1A71">
      <w:pPr>
        <w:pStyle w:val="goststreammain"/>
        <w:spacing w:line="276" w:lineRule="auto"/>
      </w:pP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EC1A71" w14:paraId="05D174F0" w14:textId="77777777" w:rsidTr="00C62141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162683A5" w14:textId="77777777" w:rsidR="00EC1A71" w:rsidRPr="00EC1A71" w:rsidRDefault="00EC1A71" w:rsidP="00A02E20">
            <w:pPr>
              <w:pStyle w:val="gostinsertnotice"/>
              <w:spacing w:before="41" w:after="41" w:line="276" w:lineRule="auto"/>
            </w:pPr>
            <w:r w:rsidRPr="000300D5">
              <w:rPr>
                <w:lang w:val="en-US"/>
              </w:rPr>
              <w:t>В</w:t>
            </w:r>
            <w:r>
              <w:t>ажно</w:t>
            </w:r>
          </w:p>
        </w:tc>
        <w:tc>
          <w:tcPr>
            <w:tcW w:w="3846" w:type="pct"/>
            <w:shd w:val="clear" w:color="auto" w:fill="BDD6EE" w:themeFill="accent1" w:themeFillTint="66"/>
          </w:tcPr>
          <w:p w14:paraId="5E9502C4" w14:textId="77777777" w:rsidR="00EC1A71" w:rsidRDefault="00EC1A71" w:rsidP="00857CD9">
            <w:pPr>
              <w:pStyle w:val="goststreammain"/>
              <w:numPr>
                <w:ilvl w:val="0"/>
                <w:numId w:val="31"/>
              </w:numPr>
              <w:spacing w:line="276" w:lineRule="auto"/>
              <w:ind w:left="496" w:hanging="248"/>
            </w:pPr>
            <w:r>
              <w:t xml:space="preserve">Если пользователь выбрал шаблоны одной </w:t>
            </w:r>
            <w:proofErr w:type="spellStart"/>
            <w:r>
              <w:t>скилл</w:t>
            </w:r>
            <w:proofErr w:type="spellEnd"/>
            <w:r>
              <w:t xml:space="preserve">-группы, отображается количество использований операторами конкретной </w:t>
            </w:r>
            <w:proofErr w:type="spellStart"/>
            <w:r>
              <w:t>скилл</w:t>
            </w:r>
            <w:proofErr w:type="spellEnd"/>
            <w:r>
              <w:t xml:space="preserve">-группы.  </w:t>
            </w:r>
          </w:p>
          <w:p w14:paraId="15981164" w14:textId="77777777" w:rsidR="00EC1A71" w:rsidRDefault="00EC1A71" w:rsidP="00857CD9">
            <w:pPr>
              <w:pStyle w:val="goststreammain"/>
              <w:numPr>
                <w:ilvl w:val="0"/>
                <w:numId w:val="31"/>
              </w:numPr>
              <w:spacing w:line="276" w:lineRule="auto"/>
              <w:ind w:left="496" w:hanging="248"/>
            </w:pPr>
            <w:r>
              <w:t xml:space="preserve">Если выбраны все </w:t>
            </w:r>
            <w:proofErr w:type="spellStart"/>
            <w:r>
              <w:t>скилл</w:t>
            </w:r>
            <w:proofErr w:type="spellEnd"/>
            <w:r>
              <w:t xml:space="preserve">-группы </w:t>
            </w:r>
            <w:r w:rsidR="009C431D">
              <w:t>—</w:t>
            </w:r>
            <w:r>
              <w:t xml:space="preserve"> отображается сумма использований по всем </w:t>
            </w:r>
            <w:proofErr w:type="spellStart"/>
            <w:r>
              <w:t>скилл</w:t>
            </w:r>
            <w:proofErr w:type="spellEnd"/>
            <w:r>
              <w:t xml:space="preserve">-группам. </w:t>
            </w:r>
          </w:p>
          <w:p w14:paraId="05DFEA4B" w14:textId="77777777" w:rsidR="00EC1A71" w:rsidRDefault="00EC1A71" w:rsidP="00857CD9">
            <w:pPr>
              <w:pStyle w:val="goststreammain"/>
              <w:numPr>
                <w:ilvl w:val="0"/>
                <w:numId w:val="31"/>
              </w:numPr>
              <w:spacing w:line="276" w:lineRule="auto"/>
              <w:ind w:left="496" w:hanging="248"/>
            </w:pPr>
            <w:r>
              <w:t xml:space="preserve">Если выбрана категория, отображается сумма использований по </w:t>
            </w:r>
            <w:proofErr w:type="spellStart"/>
            <w:r>
              <w:t>скилл</w:t>
            </w:r>
            <w:proofErr w:type="spellEnd"/>
            <w:r>
              <w:t>-группам категории.</w:t>
            </w:r>
          </w:p>
          <w:p w14:paraId="7A2C053A" w14:textId="77777777" w:rsidR="00EC1A71" w:rsidRPr="00EE3565" w:rsidRDefault="00EC1A71" w:rsidP="00857CD9">
            <w:pPr>
              <w:pStyle w:val="goststreammain"/>
              <w:numPr>
                <w:ilvl w:val="0"/>
                <w:numId w:val="31"/>
              </w:numPr>
              <w:spacing w:line="276" w:lineRule="auto"/>
              <w:ind w:left="496" w:hanging="248"/>
            </w:pPr>
            <w:r>
              <w:t xml:space="preserve">Если выбраны все категории и все </w:t>
            </w:r>
            <w:proofErr w:type="spellStart"/>
            <w:r>
              <w:t>скилл</w:t>
            </w:r>
            <w:proofErr w:type="spellEnd"/>
            <w:r>
              <w:t>-группы, отображается общая сумма использований шаблонов.</w:t>
            </w:r>
          </w:p>
        </w:tc>
      </w:tr>
    </w:tbl>
    <w:p w14:paraId="4F7FE032" w14:textId="77777777" w:rsidR="00EC1A71" w:rsidRDefault="00EC1A71" w:rsidP="00EC1A71">
      <w:pPr>
        <w:pStyle w:val="goststreammain"/>
        <w:spacing w:line="276" w:lineRule="auto"/>
      </w:pPr>
    </w:p>
    <w:p w14:paraId="77C8C32A" w14:textId="35AA3569" w:rsidR="00646686" w:rsidRDefault="00646686" w:rsidP="00EC1A71">
      <w:pPr>
        <w:pStyle w:val="goststreammain"/>
        <w:spacing w:line="276" w:lineRule="auto"/>
      </w:pPr>
      <w:r>
        <w:t xml:space="preserve">Если шаблон содержит вложенные файлы, </w:t>
      </w:r>
      <w:r w:rsidR="0093672A">
        <w:t>справа от</w:t>
      </w:r>
      <w:r>
        <w:t xml:space="preserve"> счетчика использований отображается количество вложенны</w:t>
      </w:r>
      <w:r w:rsidR="0093672A">
        <w:t>х</w:t>
      </w:r>
      <w:r>
        <w:t xml:space="preserve"> файлов.</w:t>
      </w:r>
    </w:p>
    <w:p w14:paraId="6BF41CC3" w14:textId="116D61F2" w:rsidR="00646686" w:rsidRDefault="00FB3B7C" w:rsidP="00646686">
      <w:pPr>
        <w:pStyle w:val="goststreammain"/>
        <w:keepNext/>
        <w:spacing w:line="276" w:lineRule="auto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C534D31" wp14:editId="4D7B9912">
            <wp:extent cx="6410325" cy="708340"/>
            <wp:effectExtent l="57150" t="76200" r="47625" b="73025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(26).png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207" cy="7127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006472" w14:textId="77777777" w:rsidR="00646686" w:rsidRPr="00646686" w:rsidRDefault="00646686" w:rsidP="003E0264">
      <w:pPr>
        <w:pStyle w:val="a1"/>
        <w:ind w:firstLine="0"/>
      </w:pPr>
      <w:r w:rsidRPr="00646686">
        <w:t>Отображение шаблона, содержащего два вложенных файла</w:t>
      </w:r>
    </w:p>
    <w:p w14:paraId="69B75201" w14:textId="24B6EC6B" w:rsidR="00647EA8" w:rsidRDefault="00647EA8" w:rsidP="00FA46AD">
      <w:pPr>
        <w:pStyle w:val="goststreammain"/>
        <w:spacing w:line="276" w:lineRule="auto"/>
      </w:pPr>
      <w:r w:rsidRPr="00647EA8">
        <w:t xml:space="preserve">Если шаблон содержит </w:t>
      </w:r>
      <w:proofErr w:type="spellStart"/>
      <w:r w:rsidRPr="00647EA8">
        <w:t>стикер</w:t>
      </w:r>
      <w:proofErr w:type="spellEnd"/>
      <w:r w:rsidRPr="00647EA8">
        <w:t xml:space="preserve">, то он отображается в превью шаблона.  </w:t>
      </w:r>
      <w:proofErr w:type="spellStart"/>
      <w:r w:rsidRPr="00647EA8">
        <w:t>Стикер</w:t>
      </w:r>
      <w:proofErr w:type="spellEnd"/>
      <w:r w:rsidRPr="00647EA8">
        <w:t xml:space="preserve"> можно увеличить при длительном удержании левой кнопки мыши на нем.</w:t>
      </w:r>
    </w:p>
    <w:p w14:paraId="38D1E999" w14:textId="318943BD" w:rsidR="00647EA8" w:rsidRDefault="00647EA8" w:rsidP="00647EA8">
      <w:pPr>
        <w:pStyle w:val="goststreammain"/>
        <w:spacing w:line="276" w:lineRule="auto"/>
        <w:ind w:firstLine="0"/>
      </w:pPr>
      <w:r>
        <w:rPr>
          <w:noProof/>
          <w:lang w:eastAsia="ru-RU"/>
        </w:rPr>
        <w:drawing>
          <wp:inline distT="0" distB="0" distL="0" distR="0" wp14:anchorId="79F880CC" wp14:editId="4E7FAB7D">
            <wp:extent cx="6480175" cy="2162810"/>
            <wp:effectExtent l="57150" t="76200" r="53975" b="85090"/>
            <wp:docPr id="753" name="Рисунок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" name="Untitled(22).png"/>
                    <pic:cNvPicPr/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1628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257859" w14:textId="1BFC4930" w:rsidR="00647EA8" w:rsidRDefault="00647EA8" w:rsidP="00647EA8">
      <w:pPr>
        <w:pStyle w:val="affe"/>
      </w:pPr>
      <w:r>
        <w:t>Отображение шаблона, содержащего стикер</w:t>
      </w:r>
    </w:p>
    <w:p w14:paraId="1D1A29C8" w14:textId="77777777" w:rsidR="00FA46AD" w:rsidRDefault="00FA46AD" w:rsidP="00FA46AD">
      <w:pPr>
        <w:pStyle w:val="goststreammain"/>
        <w:spacing w:line="276" w:lineRule="auto"/>
      </w:pPr>
      <w:r w:rsidRPr="00567E40">
        <w:t xml:space="preserve">В </w:t>
      </w:r>
      <w:r>
        <w:t>разделе</w:t>
      </w:r>
      <w:r w:rsidRPr="00567E40">
        <w:t xml:space="preserve"> доступен поиск по шаблонам. </w:t>
      </w:r>
      <w:r>
        <w:t>Для поиска установить курсор мыши в поле ввода, ввести</w:t>
      </w:r>
      <w:r w:rsidRPr="00567E40">
        <w:t xml:space="preserve"> название или часть названия шаблона для более быстрой навигации.</w:t>
      </w:r>
    </w:p>
    <w:p w14:paraId="0FC19242" w14:textId="70485914" w:rsidR="00FA46AD" w:rsidRPr="008B38DE" w:rsidRDefault="00FA46AD" w:rsidP="00FA46AD">
      <w:pPr>
        <w:pStyle w:val="goststreammain"/>
        <w:spacing w:line="276" w:lineRule="auto"/>
      </w:pPr>
      <w:r>
        <w:t xml:space="preserve">Есть возможность выбрать сортировку шаблонов по «Популярности», либо по «Алфавиту», </w:t>
      </w:r>
      <w:r w:rsidR="0093672A">
        <w:t>выбрав нужную сортировку из выпадающего списка, находящегося справа от поисковой строки</w:t>
      </w:r>
      <w:r>
        <w:t xml:space="preserve">. По умолчанию шаблоны отображаются в порядке сортировки от самого часто используемого до самого редкого, а при одинаковой частоте </w:t>
      </w:r>
      <w:r w:rsidR="009C431D">
        <w:t>—</w:t>
      </w:r>
      <w:r>
        <w:t xml:space="preserve"> по алфавиту. Списки категорий всегда отображены в алфавитном порядке. </w:t>
      </w:r>
    </w:p>
    <w:p w14:paraId="1014B516" w14:textId="262B1DE7" w:rsidR="00A4411A" w:rsidRDefault="00A4411A" w:rsidP="006277DB">
      <w:pPr>
        <w:pStyle w:val="gostheadernum3"/>
        <w:spacing w:line="276" w:lineRule="auto"/>
      </w:pPr>
      <w:bookmarkStart w:id="321" w:name="_Ref128429293"/>
      <w:bookmarkStart w:id="322" w:name="_Ref128429304"/>
      <w:bookmarkStart w:id="323" w:name="_Ref128429315"/>
      <w:bookmarkStart w:id="324" w:name="_Toc173165273"/>
      <w:bookmarkEnd w:id="320"/>
      <w:r>
        <w:t>Создание и редактирование категорий</w:t>
      </w:r>
      <w:bookmarkEnd w:id="321"/>
      <w:bookmarkEnd w:id="322"/>
      <w:bookmarkEnd w:id="323"/>
      <w:bookmarkEnd w:id="324"/>
    </w:p>
    <w:p w14:paraId="0573CEEF" w14:textId="3EC74150" w:rsidR="003523FF" w:rsidRDefault="006E0A95" w:rsidP="006277DB">
      <w:pPr>
        <w:pStyle w:val="goststreammain"/>
        <w:spacing w:line="276" w:lineRule="auto"/>
      </w:pPr>
      <w:r w:rsidRPr="00567E40">
        <w:t>Чтобы добавить новую категорию</w:t>
      </w:r>
      <w:r w:rsidR="009F42F9">
        <w:t>,</w:t>
      </w:r>
      <w:r w:rsidRPr="00567E40">
        <w:t xml:space="preserve"> </w:t>
      </w:r>
      <w:r w:rsidR="00E21D32">
        <w:t xml:space="preserve">необходимо нажать </w:t>
      </w:r>
      <w:r w:rsidRPr="00567E40">
        <w:t>на кнопку</w:t>
      </w:r>
      <w:r w:rsidR="0093672A">
        <w:rPr>
          <w:noProof/>
          <w:lang w:eastAsia="ru-RU"/>
        </w:rPr>
        <w:drawing>
          <wp:inline distT="0" distB="0" distL="0" distR="0" wp14:anchorId="57CB86B3" wp14:editId="44E5E8F9">
            <wp:extent cx="1590675" cy="15240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Untitled(123).png"/>
                    <pic:cNvPicPr/>
                  </pic:nvPicPr>
                  <pic:blipFill rotWithShape="1"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14" r="10216" b="28571"/>
                    <a:stretch/>
                  </pic:blipFill>
                  <pic:spPr bwMode="auto">
                    <a:xfrm>
                      <a:off x="0" y="0"/>
                      <a:ext cx="1590675" cy="15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672A">
        <w:t>.</w:t>
      </w:r>
      <w:r w:rsidR="00E21D32">
        <w:t xml:space="preserve"> В открывше</w:t>
      </w:r>
      <w:r w:rsidR="000F05AA">
        <w:t>й</w:t>
      </w:r>
      <w:r w:rsidR="00E21D32">
        <w:t>ся</w:t>
      </w:r>
      <w:r w:rsidR="000F05AA">
        <w:t xml:space="preserve"> боковой панели</w:t>
      </w:r>
      <w:r w:rsidRPr="00567E40">
        <w:t xml:space="preserve"> </w:t>
      </w:r>
      <w:r w:rsidR="00E21D32">
        <w:t>выбрать</w:t>
      </w:r>
      <w:r w:rsidRPr="00567E40">
        <w:t xml:space="preserve"> группу, в которой будет создана новая категория шаблонов ответов, установит</w:t>
      </w:r>
      <w:r w:rsidR="00E21D32">
        <w:t>ь</w:t>
      </w:r>
      <w:r w:rsidRPr="00567E40">
        <w:t xml:space="preserve"> курсор в поле </w:t>
      </w:r>
      <w:r w:rsidR="00164DA7">
        <w:rPr>
          <w:rStyle w:val="goststreammainexpressed0"/>
        </w:rPr>
        <w:t>«</w:t>
      </w:r>
      <w:r w:rsidRPr="00EB0225">
        <w:rPr>
          <w:rStyle w:val="goststreammainexpressed0"/>
        </w:rPr>
        <w:t>Название</w:t>
      </w:r>
      <w:r w:rsidR="00164DA7">
        <w:rPr>
          <w:rStyle w:val="goststreammainexpressed0"/>
        </w:rPr>
        <w:t>»</w:t>
      </w:r>
      <w:r w:rsidRPr="00567E40">
        <w:t xml:space="preserve"> и </w:t>
      </w:r>
      <w:r w:rsidR="00E21D32">
        <w:t>ввести</w:t>
      </w:r>
      <w:r w:rsidRPr="00567E40">
        <w:t xml:space="preserve"> название будущей категории. </w:t>
      </w:r>
      <w:r w:rsidR="00E21D32">
        <w:t>Нажать</w:t>
      </w:r>
      <w:r w:rsidRPr="00567E40">
        <w:t xml:space="preserve"> </w:t>
      </w:r>
      <w:r w:rsidR="0093672A">
        <w:rPr>
          <w:noProof/>
          <w:lang w:eastAsia="ru-RU"/>
        </w:rPr>
        <w:drawing>
          <wp:inline distT="0" distB="0" distL="0" distR="0" wp14:anchorId="09577146" wp14:editId="27B11E4C">
            <wp:extent cx="811987" cy="310077"/>
            <wp:effectExtent l="0" t="0" r="762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Untitled(124).png"/>
                    <pic:cNvPicPr/>
                  </pic:nvPicPr>
                  <pic:blipFill rotWithShape="1"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0" t="13554" r="6209" b="11116"/>
                    <a:stretch/>
                  </pic:blipFill>
                  <pic:spPr bwMode="auto">
                    <a:xfrm>
                      <a:off x="0" y="0"/>
                      <a:ext cx="833571" cy="318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67E40">
        <w:t>. Сразу после сохранения категория отобразится в списке ниже.</w:t>
      </w:r>
    </w:p>
    <w:p w14:paraId="46D6544E" w14:textId="4A4897C8" w:rsidR="00FC231A" w:rsidRPr="00FC231A" w:rsidRDefault="00FB3B7C" w:rsidP="006277DB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DF3A94C" wp14:editId="2F320006">
            <wp:extent cx="2120214" cy="4473847"/>
            <wp:effectExtent l="57150" t="76200" r="52070" b="79375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image(27).png"/>
                    <pic:cNvPicPr/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712" cy="44812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6D17FE" w14:textId="4DE2E3F6" w:rsidR="006E0A95" w:rsidRPr="00567E40" w:rsidRDefault="000F05AA" w:rsidP="003E0264">
      <w:pPr>
        <w:pStyle w:val="a1"/>
        <w:ind w:firstLine="0"/>
      </w:pPr>
      <w:r>
        <w:t>Боковая панель</w:t>
      </w:r>
      <w:r w:rsidR="003523FF" w:rsidRPr="00567E40">
        <w:t xml:space="preserve"> Создание категории шаблонов ответов</w:t>
      </w:r>
    </w:p>
    <w:p w14:paraId="1F3E3515" w14:textId="77777777" w:rsidR="003523FF" w:rsidRDefault="003523FF" w:rsidP="006277DB">
      <w:pPr>
        <w:pStyle w:val="goststreammain"/>
        <w:spacing w:line="276" w:lineRule="auto"/>
      </w:pPr>
      <w:r>
        <w:t xml:space="preserve">Необходимо нажать </w:t>
      </w:r>
      <w:r w:rsidR="006E0A95" w:rsidRPr="00567E40">
        <w:t xml:space="preserve">на название категории в списке для просмотра и редактирования всех вложенных шаблонов. </w:t>
      </w:r>
      <w:r>
        <w:t xml:space="preserve">Необходимо нажать </w:t>
      </w:r>
      <w:r w:rsidR="006E0A95" w:rsidRPr="00567E40">
        <w:t xml:space="preserve">на экранную кнопку </w:t>
      </w:r>
      <w:r w:rsidR="006E0A95" w:rsidRPr="00567E40">
        <w:rPr>
          <w:noProof/>
          <w:lang w:eastAsia="ru-RU"/>
        </w:rPr>
        <w:drawing>
          <wp:inline distT="0" distB="0" distL="0" distR="0" wp14:anchorId="222CB975" wp14:editId="705B822B">
            <wp:extent cx="174374" cy="180000"/>
            <wp:effectExtent l="0" t="0" r="0" b="0"/>
            <wp:docPr id="17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teditt.png"/>
                    <pic:cNvPicPr/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74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0A95" w:rsidRPr="00567E40">
        <w:t xml:space="preserve"> для редактирова</w:t>
      </w:r>
      <w:r>
        <w:t>ния уже существующей категории</w:t>
      </w:r>
      <w:r w:rsidR="006E0A95" w:rsidRPr="00567E40">
        <w:t>.</w:t>
      </w:r>
    </w:p>
    <w:p w14:paraId="308716E2" w14:textId="77777777" w:rsidR="00FC231A" w:rsidRPr="00FC231A" w:rsidRDefault="00FC231A" w:rsidP="006277DB">
      <w:pPr>
        <w:spacing w:line="276" w:lineRule="auto"/>
        <w:jc w:val="center"/>
      </w:pPr>
      <w:r w:rsidRPr="00FC231A">
        <w:rPr>
          <w:noProof/>
          <w:lang w:eastAsia="ru-RU"/>
        </w:rPr>
        <w:drawing>
          <wp:inline distT="0" distB="0" distL="0" distR="0" wp14:anchorId="54C16669" wp14:editId="4C2D8F2E">
            <wp:extent cx="2819794" cy="379743"/>
            <wp:effectExtent l="0" t="0" r="0" b="1270"/>
            <wp:docPr id="768" name="Рисунок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794" cy="379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5B50B" w14:textId="77777777" w:rsidR="006E0A95" w:rsidRPr="00567E40" w:rsidRDefault="003523FF" w:rsidP="003E0264">
      <w:pPr>
        <w:pStyle w:val="a1"/>
        <w:ind w:firstLine="0"/>
      </w:pPr>
      <w:r w:rsidRPr="00567E40">
        <w:t>Название категории шаблонов ответов</w:t>
      </w:r>
    </w:p>
    <w:p w14:paraId="57EE3250" w14:textId="410119BF" w:rsidR="00CF3F32" w:rsidRDefault="00A52E1C" w:rsidP="00CF3F32">
      <w:pPr>
        <w:pStyle w:val="goststreammain"/>
        <w:spacing w:line="276" w:lineRule="auto"/>
      </w:pPr>
      <w:r>
        <w:t>В открывшейся боковой панели</w:t>
      </w:r>
      <w:r w:rsidR="006E0A95" w:rsidRPr="00567E40">
        <w:t xml:space="preserve"> </w:t>
      </w:r>
      <w:r w:rsidR="003523FF">
        <w:t>можно</w:t>
      </w:r>
      <w:r w:rsidR="006E0A95" w:rsidRPr="00567E40">
        <w:t xml:space="preserve"> изменить группу, к которой относится категория, её название или удалить категорию. </w:t>
      </w:r>
    </w:p>
    <w:p w14:paraId="0FA55D69" w14:textId="4D42E543" w:rsidR="00C73DBD" w:rsidRDefault="00A2541B" w:rsidP="006277DB">
      <w:pPr>
        <w:pStyle w:val="11"/>
        <w:keepNext/>
        <w:spacing w:line="276" w:lineRule="auto"/>
        <w:ind w:firstLine="0"/>
        <w:jc w:val="center"/>
      </w:pPr>
      <w:r>
        <w:rPr>
          <w:noProof/>
          <w:snapToGrid w:val="0"/>
          <w:lang w:eastAsia="ru-RU"/>
        </w:rPr>
        <w:lastRenderedPageBreak/>
        <w:drawing>
          <wp:inline distT="0" distB="0" distL="0" distR="0" wp14:anchorId="1A621D93" wp14:editId="5044DC09">
            <wp:extent cx="2904240" cy="6120834"/>
            <wp:effectExtent l="57150" t="76200" r="48895" b="70485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(28).pn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240" cy="61208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FD4EDF" w14:textId="79C24A77" w:rsidR="006E0A95" w:rsidRDefault="000F05AA" w:rsidP="003E0264">
      <w:pPr>
        <w:pStyle w:val="a1"/>
        <w:ind w:firstLine="0"/>
      </w:pPr>
      <w:r>
        <w:t>Боковая панель</w:t>
      </w:r>
      <w:r w:rsidR="003523FF" w:rsidRPr="00567E40">
        <w:t xml:space="preserve"> Редактирование категории шаблонов ответов</w:t>
      </w:r>
    </w:p>
    <w:p w14:paraId="14E9CFC8" w14:textId="09A329D5" w:rsidR="00CF3F32" w:rsidRDefault="00CF3F32" w:rsidP="00CF3F32">
      <w:pPr>
        <w:pStyle w:val="goststreammain"/>
        <w:spacing w:line="276" w:lineRule="auto"/>
      </w:pPr>
      <w:r w:rsidRPr="00567E40">
        <w:t xml:space="preserve">При </w:t>
      </w:r>
      <w:r w:rsidRPr="00CF3F32">
        <w:t xml:space="preserve">попытке </w:t>
      </w:r>
      <w:r>
        <w:t>удалить категорию отображается модальное окно</w:t>
      </w:r>
      <w:r w:rsidRPr="00567E40">
        <w:t xml:space="preserve">, </w:t>
      </w:r>
      <w:r>
        <w:t>если подтвердить действие, то в</w:t>
      </w:r>
      <w:r w:rsidRPr="00567E40">
        <w:t xml:space="preserve">се вложенные шаблоны будут </w:t>
      </w:r>
      <w:r w:rsidR="00872898">
        <w:t>удалены</w:t>
      </w:r>
      <w:r w:rsidRPr="00567E40">
        <w:t>.</w:t>
      </w:r>
    </w:p>
    <w:p w14:paraId="77C76E11" w14:textId="77777777" w:rsidR="00CF3F32" w:rsidRDefault="00CF3F32" w:rsidP="00CF3F32">
      <w:pPr>
        <w:pStyle w:val="a1"/>
        <w:numPr>
          <w:ilvl w:val="0"/>
          <w:numId w:val="0"/>
        </w:numPr>
        <w:rPr>
          <w:lang w:eastAsia="ru-RU"/>
        </w:rPr>
      </w:pPr>
    </w:p>
    <w:p w14:paraId="68D4D8FC" w14:textId="77777777" w:rsidR="00CF3F32" w:rsidRDefault="00CF3F32" w:rsidP="00CF3F32">
      <w:pPr>
        <w:pStyle w:val="a1"/>
        <w:numPr>
          <w:ilvl w:val="0"/>
          <w:numId w:val="0"/>
        </w:numPr>
      </w:pPr>
      <w:r w:rsidRPr="00CF3F32">
        <w:rPr>
          <w:lang w:eastAsia="ru-RU"/>
        </w:rPr>
        <w:drawing>
          <wp:inline distT="0" distB="0" distL="0" distR="0" wp14:anchorId="489537A1" wp14:editId="599A3951">
            <wp:extent cx="2986028" cy="1363186"/>
            <wp:effectExtent l="57150" t="76200" r="62230" b="850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yooser\Downloads\Telegram Desktop\image_2023-02-27_18-00-17.png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106" cy="137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FA06F5" w14:textId="0CCAB7BE" w:rsidR="00CF3F32" w:rsidRPr="00567E40" w:rsidRDefault="00CF3F32" w:rsidP="003E0264">
      <w:pPr>
        <w:pStyle w:val="a1"/>
        <w:ind w:firstLine="0"/>
      </w:pPr>
      <w:r>
        <w:t>Запрос на подтверждение удаления категории</w:t>
      </w:r>
    </w:p>
    <w:p w14:paraId="71C7B705" w14:textId="4571857C" w:rsidR="00A4411A" w:rsidRDefault="00A4411A" w:rsidP="006277DB">
      <w:pPr>
        <w:pStyle w:val="gostheadernum3"/>
        <w:spacing w:line="276" w:lineRule="auto"/>
      </w:pPr>
      <w:bookmarkStart w:id="325" w:name="_Ref62578624"/>
      <w:bookmarkStart w:id="326" w:name="_Ref62578626"/>
      <w:bookmarkStart w:id="327" w:name="_Toc173165274"/>
      <w:r>
        <w:lastRenderedPageBreak/>
        <w:t>Создание и редактирование шаблонов</w:t>
      </w:r>
      <w:bookmarkEnd w:id="325"/>
      <w:bookmarkEnd w:id="326"/>
      <w:bookmarkEnd w:id="327"/>
    </w:p>
    <w:p w14:paraId="15C53E3E" w14:textId="653C509B" w:rsidR="00C2786F" w:rsidRDefault="003523FF" w:rsidP="006277DB">
      <w:pPr>
        <w:pStyle w:val="goststreammain"/>
        <w:spacing w:line="276" w:lineRule="auto"/>
      </w:pPr>
      <w:r>
        <w:t xml:space="preserve">Необходимо нажать </w:t>
      </w:r>
      <w:r w:rsidR="006E0A95" w:rsidRPr="003523FF">
        <w:t xml:space="preserve">на экранную кнопку </w:t>
      </w:r>
      <w:r w:rsidR="00872898">
        <w:rPr>
          <w:noProof/>
          <w:lang w:eastAsia="ru-RU"/>
        </w:rPr>
        <w:drawing>
          <wp:inline distT="0" distB="0" distL="0" distR="0" wp14:anchorId="55ED2C9D" wp14:editId="6486CCF3">
            <wp:extent cx="1397204" cy="146304"/>
            <wp:effectExtent l="0" t="0" r="0" b="635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Untitled(130).png"/>
                    <pic:cNvPicPr/>
                  </pic:nvPicPr>
                  <pic:blipFill rotWithShape="1"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623" r="4551" b="23107"/>
                    <a:stretch/>
                  </pic:blipFill>
                  <pic:spPr bwMode="auto">
                    <a:xfrm>
                      <a:off x="0" y="0"/>
                      <a:ext cx="1400290" cy="146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E0A95" w:rsidRPr="003523FF">
        <w:t xml:space="preserve">. В </w:t>
      </w:r>
      <w:r w:rsidR="00872898">
        <w:t>открывшейся боковой панели</w:t>
      </w:r>
      <w:r w:rsidR="00C2786F">
        <w:t xml:space="preserve"> заполнить:</w:t>
      </w:r>
    </w:p>
    <w:p w14:paraId="4AF19B14" w14:textId="77777777" w:rsidR="00C2786F" w:rsidRDefault="00C2786F" w:rsidP="006277DB">
      <w:pPr>
        <w:pStyle w:val="goststreamlistmark1"/>
        <w:spacing w:line="276" w:lineRule="auto"/>
      </w:pPr>
      <w:r>
        <w:t>Обязательные поля:</w:t>
      </w:r>
    </w:p>
    <w:p w14:paraId="31D71DD7" w14:textId="3C6739E4" w:rsidR="00C2786F" w:rsidRDefault="00C2786F" w:rsidP="006277DB">
      <w:pPr>
        <w:pStyle w:val="goststreamlistmark2"/>
        <w:spacing w:line="276" w:lineRule="auto"/>
      </w:pPr>
      <w:r>
        <w:t>Название;</w:t>
      </w:r>
    </w:p>
    <w:p w14:paraId="24A09733" w14:textId="575CF299" w:rsidR="00C2786F" w:rsidRDefault="00872898" w:rsidP="006277DB">
      <w:pPr>
        <w:pStyle w:val="goststreamlistmark2"/>
        <w:spacing w:line="276" w:lineRule="auto"/>
      </w:pPr>
      <w:r>
        <w:t>Категория</w:t>
      </w:r>
      <w:r w:rsidR="00C2786F">
        <w:t>;</w:t>
      </w:r>
    </w:p>
    <w:p w14:paraId="3FD54E0D" w14:textId="30D4E6F8" w:rsidR="00C2786F" w:rsidRDefault="00872898" w:rsidP="006277DB">
      <w:pPr>
        <w:pStyle w:val="goststreamlistmark2"/>
        <w:spacing w:line="276" w:lineRule="auto"/>
      </w:pPr>
      <w:r>
        <w:t>Текст шаблона</w:t>
      </w:r>
      <w:r w:rsidR="00066F7F">
        <w:t>.</w:t>
      </w:r>
    </w:p>
    <w:p w14:paraId="75203058" w14:textId="77777777" w:rsidR="00C2786F" w:rsidRDefault="00C2786F" w:rsidP="006277DB">
      <w:pPr>
        <w:pStyle w:val="goststreamlistmark1"/>
        <w:spacing w:line="276" w:lineRule="auto"/>
      </w:pPr>
      <w:r>
        <w:t>Необязательные поля:</w:t>
      </w:r>
    </w:p>
    <w:p w14:paraId="6EEBA830" w14:textId="77777777" w:rsidR="00C2786F" w:rsidRDefault="00C2786F" w:rsidP="006277DB">
      <w:pPr>
        <w:pStyle w:val="goststreamlistmark2"/>
        <w:spacing w:line="276" w:lineRule="auto"/>
      </w:pPr>
      <w:r>
        <w:t>Регион</w:t>
      </w:r>
      <w:r w:rsidR="006E0A95" w:rsidRPr="00567E40">
        <w:t>,</w:t>
      </w:r>
      <w:r>
        <w:t xml:space="preserve"> для которого будет действовать данный шаблон</w:t>
      </w:r>
      <w:r w:rsidR="00066F7F">
        <w:t>;</w:t>
      </w:r>
    </w:p>
    <w:p w14:paraId="61A01BF7" w14:textId="77777777" w:rsidR="00066F7F" w:rsidRDefault="00066F7F" w:rsidP="006277DB">
      <w:pPr>
        <w:pStyle w:val="goststreamlistmark2"/>
        <w:spacing w:line="276" w:lineRule="auto"/>
      </w:pPr>
      <w:r>
        <w:t>Горячие клавиши для вставки шаблона ответа.</w:t>
      </w:r>
    </w:p>
    <w:p w14:paraId="1E55C31F" w14:textId="77777777" w:rsidR="008D48A0" w:rsidRDefault="00A65D26" w:rsidP="00A65D26">
      <w:pPr>
        <w:pStyle w:val="goststreammain"/>
        <w:spacing w:line="276" w:lineRule="auto"/>
      </w:pPr>
      <w:r>
        <w:t xml:space="preserve">Также в </w:t>
      </w:r>
      <w:r w:rsidR="00872898">
        <w:t>панели</w:t>
      </w:r>
      <w:r>
        <w:t xml:space="preserve"> содержится </w:t>
      </w:r>
      <w:r w:rsidR="002E7DEA">
        <w:t>выпадающее меню</w:t>
      </w:r>
      <w:r>
        <w:t xml:space="preserve"> «</w:t>
      </w:r>
      <w:r w:rsidR="002E7DEA">
        <w:t>Действия шаблона</w:t>
      </w:r>
      <w:r>
        <w:t xml:space="preserve">». </w:t>
      </w:r>
      <w:proofErr w:type="spellStart"/>
      <w:r w:rsidR="008D48A0">
        <w:t>Вданном</w:t>
      </w:r>
      <w:proofErr w:type="spellEnd"/>
      <w:r w:rsidR="008D48A0">
        <w:t xml:space="preserve"> меню можно выбрать следующие действия:</w:t>
      </w:r>
    </w:p>
    <w:p w14:paraId="565DCD89" w14:textId="7A1FBDFF" w:rsidR="00A65D26" w:rsidRDefault="008D48A0" w:rsidP="00947897">
      <w:pPr>
        <w:pStyle w:val="goststreammain"/>
        <w:numPr>
          <w:ilvl w:val="0"/>
          <w:numId w:val="49"/>
        </w:numPr>
        <w:spacing w:line="276" w:lineRule="auto"/>
      </w:pPr>
      <w:r>
        <w:t>Без действия – данное значение стоит по умолчанию</w:t>
      </w:r>
      <w:r w:rsidR="00A65D26">
        <w:t>.</w:t>
      </w:r>
      <w:r>
        <w:t xml:space="preserve"> При применении такого шаблона никаких дополнительных действий с шаблоном не происходит.</w:t>
      </w:r>
    </w:p>
    <w:p w14:paraId="19A8C1CE" w14:textId="230C6984" w:rsidR="008D48A0" w:rsidRDefault="00947897" w:rsidP="00947897">
      <w:pPr>
        <w:pStyle w:val="goststreammain"/>
        <w:numPr>
          <w:ilvl w:val="0"/>
          <w:numId w:val="49"/>
        </w:numPr>
        <w:spacing w:line="276" w:lineRule="auto"/>
      </w:pPr>
      <w:r w:rsidRPr="00947897">
        <w:t xml:space="preserve">Ставить обращение на </w:t>
      </w:r>
      <w:r>
        <w:t>удержание</w:t>
      </w:r>
      <w:r w:rsidRPr="00947897">
        <w:t xml:space="preserve"> – при </w:t>
      </w:r>
      <w:r>
        <w:t>применении позволит оператору в процессе общения с клиентом ставить обращение на удержание, в случаях, когда оператору требуется дополнительное время для поиска информации, в течение которого обращение не уйдет в ожидание.</w:t>
      </w:r>
    </w:p>
    <w:p w14:paraId="5E6D52C0" w14:textId="44C628CE" w:rsidR="00947897" w:rsidRPr="00947897" w:rsidRDefault="00947897" w:rsidP="00947897">
      <w:pPr>
        <w:pStyle w:val="goststreammain"/>
        <w:numPr>
          <w:ilvl w:val="0"/>
          <w:numId w:val="49"/>
        </w:numPr>
        <w:spacing w:line="276" w:lineRule="auto"/>
      </w:pPr>
      <w:r>
        <w:t>Отправлять обращение в ожидание – при применении оператором в процессе общения с клиентом отправляет обращение в состояние «ожидания», в случаях, когда оператору требуется освободить слот под новое обращение.</w:t>
      </w:r>
    </w:p>
    <w:p w14:paraId="67A2F5CE" w14:textId="6C68820B" w:rsidR="006E0A95" w:rsidRDefault="00C2786F" w:rsidP="006277DB">
      <w:pPr>
        <w:pStyle w:val="goststreammain"/>
        <w:spacing w:line="276" w:lineRule="auto"/>
      </w:pPr>
      <w:r>
        <w:t xml:space="preserve">После ввода данных </w:t>
      </w:r>
      <w:r w:rsidR="003523FF">
        <w:t>нажать кнопку</w:t>
      </w:r>
      <w:r w:rsidR="00872898">
        <w:t xml:space="preserve"> </w:t>
      </w:r>
      <w:r w:rsidR="00872898">
        <w:rPr>
          <w:noProof/>
          <w:lang w:eastAsia="ru-RU"/>
        </w:rPr>
        <w:drawing>
          <wp:inline distT="0" distB="0" distL="0" distR="0" wp14:anchorId="4E95561C" wp14:editId="78A95774">
            <wp:extent cx="972743" cy="345685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Untitled(131).png"/>
                    <pic:cNvPicPr/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1100" cy="369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0A95" w:rsidRPr="00567E40">
        <w:t xml:space="preserve"> </w:t>
      </w:r>
      <w:r w:rsidR="00872898">
        <w:rPr>
          <w:rStyle w:val="goststreammainexpressed0"/>
        </w:rPr>
        <w:t xml:space="preserve">/ </w:t>
      </w:r>
      <w:r w:rsidR="00872898">
        <w:rPr>
          <w:noProof/>
          <w:lang w:eastAsia="ru-RU"/>
        </w:rPr>
        <w:drawing>
          <wp:inline distT="0" distB="0" distL="0" distR="0" wp14:anchorId="0051C0F5" wp14:editId="7C9ED01D">
            <wp:extent cx="841473" cy="334955"/>
            <wp:effectExtent l="0" t="0" r="0" b="825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Untitled(132).png"/>
                    <pic:cNvPicPr/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014" cy="344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0A95" w:rsidRPr="00567E40">
        <w:t>.</w:t>
      </w:r>
    </w:p>
    <w:p w14:paraId="71BCD565" w14:textId="77777777" w:rsidR="003523FF" w:rsidRDefault="009B4042" w:rsidP="006277DB">
      <w:pPr>
        <w:pStyle w:val="goststreammain"/>
        <w:spacing w:line="276" w:lineRule="auto"/>
      </w:pPr>
      <w:r>
        <w:t>При сохранении производится проверка на наличие заданной комбинации горячих клавиш в других шаблонах или зарезервированных операционной системой. Если такие будут найдены, то Система предложит изменить комбинацию.</w:t>
      </w:r>
    </w:p>
    <w:p w14:paraId="3766BC93" w14:textId="77777777" w:rsidR="00947897" w:rsidRDefault="00947897" w:rsidP="006277DB">
      <w:pPr>
        <w:spacing w:line="276" w:lineRule="auto"/>
        <w:jc w:val="center"/>
        <w:rPr>
          <w:noProof/>
          <w:lang w:eastAsia="ru-RU"/>
        </w:rPr>
      </w:pPr>
    </w:p>
    <w:p w14:paraId="745383AB" w14:textId="4D80490A" w:rsidR="00C73DBD" w:rsidRPr="00C73DBD" w:rsidRDefault="00647EA8" w:rsidP="006277DB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D7EE956" wp14:editId="1DE3AD09">
            <wp:extent cx="2905735" cy="5982783"/>
            <wp:effectExtent l="57150" t="76200" r="66675" b="75565"/>
            <wp:docPr id="761" name="Рисунок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Untitled(23).pn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6377" cy="60458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2EF1A40" w14:textId="2BD4B9C3" w:rsidR="006E0A95" w:rsidRPr="00567E40" w:rsidRDefault="000F05AA" w:rsidP="003E0264">
      <w:pPr>
        <w:pStyle w:val="a1"/>
        <w:ind w:firstLine="0"/>
      </w:pPr>
      <w:r>
        <w:t>Боковая панель</w:t>
      </w:r>
      <w:r w:rsidR="003523FF" w:rsidRPr="00567E40">
        <w:t xml:space="preserve"> Создание нового шаблона ответа</w:t>
      </w:r>
    </w:p>
    <w:p w14:paraId="69CEEF13" w14:textId="77777777" w:rsidR="006E0A95" w:rsidRPr="00567E40" w:rsidRDefault="003523FF" w:rsidP="006277DB">
      <w:pPr>
        <w:pStyle w:val="goststreammain"/>
        <w:spacing w:line="276" w:lineRule="auto"/>
      </w:pPr>
      <w:r>
        <w:t>В</w:t>
      </w:r>
      <w:r w:rsidR="006E0A95" w:rsidRPr="00567E40">
        <w:t xml:space="preserve"> текст шаблона</w:t>
      </w:r>
      <w:r>
        <w:t xml:space="preserve"> можно вставить</w:t>
      </w:r>
      <w:r w:rsidR="006E0A95" w:rsidRPr="00567E40">
        <w:t xml:space="preserve"> имя (псевдоним, если </w:t>
      </w:r>
      <w:r>
        <w:t>есть) агента и/или имя клиента</w:t>
      </w:r>
      <w:r w:rsidR="006E0A95" w:rsidRPr="00567E40">
        <w:t>. При отправке сообщения агентом, место вставки будет автоматически заменено соответствующим именем.</w:t>
      </w:r>
    </w:p>
    <w:p w14:paraId="42B6A656" w14:textId="6AF9275B" w:rsidR="003523FF" w:rsidRDefault="00774FF6" w:rsidP="006277DB">
      <w:pPr>
        <w:pStyle w:val="gostpicture"/>
        <w:spacing w:line="276" w:lineRule="auto"/>
      </w:pPr>
      <w:r>
        <w:rPr>
          <w:noProof/>
          <w:lang w:eastAsia="ru-RU"/>
        </w:rPr>
        <w:drawing>
          <wp:inline distT="0" distB="0" distL="0" distR="0" wp14:anchorId="7367BBFA" wp14:editId="1B20A2CF">
            <wp:extent cx="2827639" cy="1028233"/>
            <wp:effectExtent l="57150" t="76200" r="49530" b="7683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Untitled(8).pn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6452" cy="10568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4180370" w14:textId="5EB24CB6" w:rsidR="006E0A95" w:rsidRPr="00567E40" w:rsidRDefault="00872898" w:rsidP="00306625">
      <w:pPr>
        <w:pStyle w:val="a1"/>
        <w:ind w:firstLine="0"/>
      </w:pPr>
      <w:r>
        <w:t>Вставки в шаблон ответа</w:t>
      </w:r>
    </w:p>
    <w:p w14:paraId="4271F9FA" w14:textId="1CF4BE48" w:rsidR="00647EA8" w:rsidRPr="009C47D4" w:rsidRDefault="00157FA5" w:rsidP="006277DB">
      <w:pPr>
        <w:pStyle w:val="goststreammain"/>
        <w:spacing w:line="276" w:lineRule="auto"/>
      </w:pPr>
      <w:r>
        <w:lastRenderedPageBreak/>
        <w:t xml:space="preserve">Также в текст шаблона можно вставить </w:t>
      </w:r>
      <w:r w:rsidR="0082694B">
        <w:t xml:space="preserve">гиперссылки, </w:t>
      </w:r>
      <w:r>
        <w:t>файл</w:t>
      </w:r>
      <w:r w:rsidR="0082694B">
        <w:t>ы</w:t>
      </w:r>
      <w:r w:rsidR="00774FF6">
        <w:t>,</w:t>
      </w:r>
      <w:r>
        <w:t xml:space="preserve"> </w:t>
      </w:r>
      <w:proofErr w:type="spellStart"/>
      <w:r>
        <w:t>смайл</w:t>
      </w:r>
      <w:r w:rsidR="00F3625E">
        <w:t>ы</w:t>
      </w:r>
      <w:proofErr w:type="spellEnd"/>
      <w:r w:rsidR="00774FF6">
        <w:t xml:space="preserve"> и применить стили к тексту</w:t>
      </w:r>
      <w:r w:rsidR="0082694B">
        <w:t xml:space="preserve">. </w:t>
      </w:r>
      <w:r w:rsidR="009C47D4">
        <w:t xml:space="preserve">Под текстовым полем шаблона находится кнопка </w:t>
      </w:r>
      <w:r w:rsidR="009C47D4" w:rsidRPr="009C47D4">
        <w:t>[</w:t>
      </w:r>
      <w:r w:rsidR="009C47D4">
        <w:t xml:space="preserve">Добавить </w:t>
      </w:r>
      <w:proofErr w:type="spellStart"/>
      <w:r w:rsidR="009C47D4">
        <w:t>стикер</w:t>
      </w:r>
      <w:proofErr w:type="spellEnd"/>
      <w:r w:rsidR="009C47D4" w:rsidRPr="009C47D4">
        <w:t>]</w:t>
      </w:r>
      <w:r w:rsidR="009C47D4">
        <w:t xml:space="preserve">, с помощью которой можно выбрать и прикрепить к шаблону </w:t>
      </w:r>
      <w:proofErr w:type="spellStart"/>
      <w:r w:rsidR="009C47D4">
        <w:t>стикер</w:t>
      </w:r>
      <w:proofErr w:type="spellEnd"/>
      <w:r w:rsidR="009C47D4">
        <w:t xml:space="preserve">. </w:t>
      </w:r>
      <w:proofErr w:type="spellStart"/>
      <w:r w:rsidR="009C47D4">
        <w:t>Стикер</w:t>
      </w:r>
      <w:proofErr w:type="spellEnd"/>
      <w:r w:rsidR="009C47D4">
        <w:t xml:space="preserve"> можно увеличить при удержании курсора ЛКМ на нем.</w:t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9C47D4" w14:paraId="5E15FD01" w14:textId="77777777" w:rsidTr="009C258D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745EAB1E" w14:textId="77777777" w:rsidR="009C47D4" w:rsidRPr="00173C88" w:rsidRDefault="009C47D4" w:rsidP="009C258D">
            <w:pPr>
              <w:pStyle w:val="gostinsertnotice"/>
              <w:spacing w:before="41" w:after="41" w:line="276" w:lineRule="auto"/>
            </w:pPr>
            <w:r>
              <w:t>ВАЖНО</w:t>
            </w:r>
          </w:p>
        </w:tc>
        <w:tc>
          <w:tcPr>
            <w:tcW w:w="3846" w:type="pct"/>
            <w:shd w:val="clear" w:color="auto" w:fill="BDD6EE" w:themeFill="accent1" w:themeFillTint="66"/>
          </w:tcPr>
          <w:p w14:paraId="6ED78BAA" w14:textId="1496B843" w:rsidR="009C47D4" w:rsidRPr="009C47D4" w:rsidRDefault="009C47D4" w:rsidP="009C47D4">
            <w:pPr>
              <w:pStyle w:val="gostinserttext"/>
              <w:spacing w:before="41" w:after="41" w:line="276" w:lineRule="auto"/>
            </w:pPr>
            <w:r>
              <w:t xml:space="preserve">Можно создать шаблон без текста, состоящий только из </w:t>
            </w:r>
            <w:proofErr w:type="spellStart"/>
            <w:r>
              <w:t>стикера</w:t>
            </w:r>
            <w:proofErr w:type="spellEnd"/>
            <w:r>
              <w:t xml:space="preserve">. При включении чек-бокса «Только </w:t>
            </w:r>
            <w:proofErr w:type="spellStart"/>
            <w:r>
              <w:t>стикер</w:t>
            </w:r>
            <w:proofErr w:type="spellEnd"/>
            <w:r>
              <w:t xml:space="preserve">» поле с текстом шаблона пропадает и остается кнопка </w:t>
            </w:r>
            <w:r w:rsidRPr="009C47D4">
              <w:t>[</w:t>
            </w:r>
            <w:r>
              <w:t xml:space="preserve">Добавить </w:t>
            </w:r>
            <w:proofErr w:type="spellStart"/>
            <w:r>
              <w:t>стикер</w:t>
            </w:r>
            <w:proofErr w:type="spellEnd"/>
            <w:r w:rsidRPr="009C47D4">
              <w:t>]</w:t>
            </w:r>
            <w:r>
              <w:t>. По умолчанию чек-бок выключен.</w:t>
            </w:r>
          </w:p>
        </w:tc>
      </w:tr>
    </w:tbl>
    <w:p w14:paraId="0AA4A152" w14:textId="47716574" w:rsidR="00647EA8" w:rsidRDefault="009C47D4" w:rsidP="009C47D4">
      <w:pPr>
        <w:pStyle w:val="goststreammain"/>
        <w:spacing w:line="276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44DFF43" wp14:editId="7F736219">
            <wp:extent cx="4163006" cy="3172268"/>
            <wp:effectExtent l="57150" t="76200" r="66675" b="85725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Untitled(24).png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3006" cy="31722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8FC493C" w14:textId="6867F73B" w:rsidR="009C47D4" w:rsidRDefault="009C47D4" w:rsidP="009C47D4">
      <w:pPr>
        <w:pStyle w:val="affe"/>
      </w:pPr>
      <w:r>
        <w:t>Добавление стикера в шаблон</w:t>
      </w:r>
    </w:p>
    <w:p w14:paraId="5848C37E" w14:textId="298FBF24" w:rsidR="00F3625E" w:rsidRDefault="0082694B" w:rsidP="006277DB">
      <w:pPr>
        <w:pStyle w:val="goststreammain"/>
        <w:spacing w:line="276" w:lineRule="auto"/>
      </w:pPr>
      <w:r>
        <w:t>Необходимо</w:t>
      </w:r>
      <w:r w:rsidR="00F3625E">
        <w:t xml:space="preserve"> привязать шаблон к категории. В графе «Регионы» представлена возможность указать один или несколько регионов, для которых будет доступен данный шаблон. Если регион не указан, шаблон будет доступен для всех. </w:t>
      </w:r>
    </w:p>
    <w:p w14:paraId="7A809083" w14:textId="77777777" w:rsidR="00157FA5" w:rsidRDefault="00F3625E" w:rsidP="006277DB">
      <w:pPr>
        <w:pStyle w:val="goststreammain"/>
        <w:spacing w:line="276" w:lineRule="auto"/>
      </w:pPr>
      <w:r>
        <w:t xml:space="preserve">Если поставить курсор в графе «Горячие клавиши», представлена возможность зажать сочетание клавиш, которое будет являться комбинацией для быстрой вставки данного шаблона при диалогах оператора с клиентом. </w:t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157D23" w14:paraId="044EBABC" w14:textId="77777777" w:rsidTr="00D60C60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3134E654" w14:textId="77777777" w:rsidR="00157D23" w:rsidRPr="00173C88" w:rsidRDefault="00157D23" w:rsidP="006277DB">
            <w:pPr>
              <w:pStyle w:val="gostinsertnotice"/>
              <w:spacing w:before="41" w:after="41" w:line="276" w:lineRule="auto"/>
            </w:pPr>
            <w:r>
              <w:t>ВАЖНО</w:t>
            </w:r>
          </w:p>
        </w:tc>
        <w:tc>
          <w:tcPr>
            <w:tcW w:w="3846" w:type="pct"/>
            <w:shd w:val="clear" w:color="auto" w:fill="BDD6EE" w:themeFill="accent1" w:themeFillTint="66"/>
          </w:tcPr>
          <w:p w14:paraId="5574FE5B" w14:textId="77777777" w:rsidR="00157D23" w:rsidRPr="00157D23" w:rsidRDefault="00157D23" w:rsidP="006277DB">
            <w:pPr>
              <w:pStyle w:val="gostinserttext"/>
              <w:spacing w:before="41" w:after="41" w:line="276" w:lineRule="auto"/>
            </w:pPr>
            <w:r>
              <w:t>Исключением является «</w:t>
            </w:r>
            <w:r>
              <w:rPr>
                <w:lang w:val="en-US"/>
              </w:rPr>
              <w:t>Shift</w:t>
            </w:r>
            <w:r w:rsidRPr="00157D23">
              <w:t xml:space="preserve"> +</w:t>
            </w:r>
            <w:r>
              <w:t xml:space="preserve"> буква», так как задавать данную комбинацию в качестве горячих клавиш запрещено системой.</w:t>
            </w:r>
          </w:p>
        </w:tc>
      </w:tr>
    </w:tbl>
    <w:p w14:paraId="14EF11D6" w14:textId="77777777" w:rsidR="00774FF6" w:rsidRDefault="00774FF6" w:rsidP="006277DB">
      <w:pPr>
        <w:spacing w:line="276" w:lineRule="auto"/>
        <w:jc w:val="center"/>
        <w:rPr>
          <w:noProof/>
          <w:lang w:eastAsia="ru-RU"/>
        </w:rPr>
      </w:pPr>
    </w:p>
    <w:p w14:paraId="512E4B60" w14:textId="14E6AD32" w:rsidR="00DF09EC" w:rsidRPr="00DF09EC" w:rsidRDefault="009C47D4" w:rsidP="006277DB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08F077D" wp14:editId="6FE2DCD2">
            <wp:extent cx="2894686" cy="6048300"/>
            <wp:effectExtent l="57150" t="76200" r="58420" b="6731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Untitled(25).png"/>
                    <pic:cNvPicPr/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530" cy="60709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82694B" w:rsidRPr="0082694B">
        <w:rPr>
          <w:noProof/>
          <w:lang w:eastAsia="ru-RU"/>
        </w:rPr>
        <w:t xml:space="preserve"> </w:t>
      </w:r>
    </w:p>
    <w:p w14:paraId="780E93FD" w14:textId="0D628DBA" w:rsidR="00AA2EC8" w:rsidRPr="00C70646" w:rsidRDefault="00872898" w:rsidP="003E0264">
      <w:pPr>
        <w:pStyle w:val="a1"/>
        <w:ind w:firstLine="0"/>
      </w:pPr>
      <w:r>
        <w:t>Панель «Создание шаблона» с заполненными полями</w:t>
      </w:r>
    </w:p>
    <w:p w14:paraId="62504340" w14:textId="62DBC473" w:rsidR="006E0A95" w:rsidRPr="00567E40" w:rsidRDefault="006E0A95" w:rsidP="006277DB">
      <w:pPr>
        <w:pStyle w:val="goststreammain"/>
        <w:spacing w:line="276" w:lineRule="auto"/>
      </w:pPr>
      <w:r w:rsidRPr="00567E40">
        <w:t xml:space="preserve">В верхней правой части </w:t>
      </w:r>
      <w:r w:rsidR="00306625">
        <w:t>страницы</w:t>
      </w:r>
      <w:r w:rsidRPr="00567E40">
        <w:t xml:space="preserve"> Шаблоны </w:t>
      </w:r>
      <w:r w:rsidR="003523FF">
        <w:t xml:space="preserve">находится название категории, которая открыта </w:t>
      </w:r>
      <w:r w:rsidRPr="00567E40">
        <w:t>в данны</w:t>
      </w:r>
      <w:r w:rsidR="003523FF">
        <w:t>й</w:t>
      </w:r>
      <w:r w:rsidRPr="00567E40">
        <w:t xml:space="preserve"> момент, поиск и </w:t>
      </w:r>
      <w:r w:rsidR="00306625">
        <w:t>вид сортировки шаблонов</w:t>
      </w:r>
      <w:r w:rsidRPr="00567E40">
        <w:t>.</w:t>
      </w:r>
      <w:r w:rsidR="00306625">
        <w:t xml:space="preserve"> В нижней части, под списком шаблонов, находятся основные экранные кнопки для управления шаблонами.</w:t>
      </w:r>
    </w:p>
    <w:p w14:paraId="3C30CF48" w14:textId="77777777" w:rsidR="003523FF" w:rsidRDefault="006E0A95" w:rsidP="006277DB">
      <w:pPr>
        <w:pStyle w:val="gostpicture"/>
        <w:spacing w:line="276" w:lineRule="auto"/>
      </w:pPr>
      <w:r w:rsidRPr="00567E40">
        <w:rPr>
          <w:noProof/>
          <w:lang w:eastAsia="ru-RU"/>
        </w:rPr>
        <w:lastRenderedPageBreak/>
        <w:drawing>
          <wp:inline distT="0" distB="0" distL="0" distR="0" wp14:anchorId="00776199" wp14:editId="54B6C3BC">
            <wp:extent cx="6402447" cy="3087014"/>
            <wp:effectExtent l="57150" t="76200" r="55880" b="7556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митрий\YandexDisk\Скриншоты\2018-08-08_10-59-35.png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6568" cy="3089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78CDF9D" w14:textId="77777777" w:rsidR="006E0A95" w:rsidRPr="00567E40" w:rsidRDefault="003523FF" w:rsidP="003E0264">
      <w:pPr>
        <w:pStyle w:val="a1"/>
        <w:ind w:firstLine="0"/>
      </w:pPr>
      <w:r w:rsidRPr="00567E40">
        <w:t>Панель управления шаблонами ответов</w:t>
      </w:r>
    </w:p>
    <w:p w14:paraId="326B5770" w14:textId="77777777" w:rsidR="006E0A95" w:rsidRPr="00567E40" w:rsidRDefault="0016643F" w:rsidP="006277DB">
      <w:pPr>
        <w:pStyle w:val="goststreammain"/>
        <w:spacing w:line="276" w:lineRule="auto"/>
      </w:pPr>
      <w:r>
        <w:t>Необходимо выбрать</w:t>
      </w:r>
      <w:r w:rsidR="006E0A95" w:rsidRPr="00567E40">
        <w:t xml:space="preserve"> шаблон, нажав на</w:t>
      </w:r>
      <w:r>
        <w:t xml:space="preserve"> него левой кнопкой мыши. Слева, в чек-бокс, установится флажок</w:t>
      </w:r>
      <w:r w:rsidR="006E0A95" w:rsidRPr="00567E40">
        <w:t>.</w:t>
      </w:r>
    </w:p>
    <w:p w14:paraId="5B062F83" w14:textId="77777777" w:rsidR="0016643F" w:rsidRDefault="006E0A95" w:rsidP="006277DB">
      <w:pPr>
        <w:pStyle w:val="gostpicture"/>
        <w:spacing w:line="276" w:lineRule="auto"/>
      </w:pPr>
      <w:r w:rsidRPr="00567E40">
        <w:rPr>
          <w:noProof/>
          <w:lang w:eastAsia="ru-RU"/>
        </w:rPr>
        <w:drawing>
          <wp:inline distT="0" distB="0" distL="0" distR="0" wp14:anchorId="1D4AB923" wp14:editId="2B2E9453">
            <wp:extent cx="6426569" cy="526695"/>
            <wp:effectExtent l="0" t="0" r="0" b="6985"/>
            <wp:docPr id="179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0667" cy="542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9ADE7" w14:textId="77777777" w:rsidR="006E0A95" w:rsidRPr="00567E40" w:rsidRDefault="0016643F" w:rsidP="003E0264">
      <w:pPr>
        <w:pStyle w:val="a1"/>
        <w:ind w:firstLine="0"/>
      </w:pPr>
      <w:r w:rsidRPr="00567E40">
        <w:t>Выбранный шаблон ответа</w:t>
      </w:r>
    </w:p>
    <w:p w14:paraId="66712D50" w14:textId="04A5A6E3" w:rsidR="006E0A95" w:rsidRPr="0016643F" w:rsidRDefault="0016643F" w:rsidP="006277DB">
      <w:pPr>
        <w:pStyle w:val="goststreammain"/>
        <w:spacing w:line="276" w:lineRule="auto"/>
      </w:pPr>
      <w:r>
        <w:t xml:space="preserve">Необходимо нажать </w:t>
      </w:r>
      <w:r w:rsidR="006E0A95" w:rsidRPr="0016643F">
        <w:t xml:space="preserve">на экранную кнопку </w:t>
      </w:r>
      <w:r w:rsidR="00306625">
        <w:rPr>
          <w:noProof/>
          <w:lang w:eastAsia="ru-RU"/>
        </w:rPr>
        <w:drawing>
          <wp:inline distT="0" distB="0" distL="0" distR="0" wp14:anchorId="0D1752BE" wp14:editId="4557C7B8">
            <wp:extent cx="1538375" cy="331773"/>
            <wp:effectExtent l="0" t="0" r="508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Untitled(138).png"/>
                    <pic:cNvPicPr/>
                  </pic:nvPicPr>
                  <pic:blipFill rotWithShape="1"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6" t="8727" r="2882" b="3942"/>
                    <a:stretch/>
                  </pic:blipFill>
                  <pic:spPr bwMode="auto">
                    <a:xfrm>
                      <a:off x="0" y="0"/>
                      <a:ext cx="1566365" cy="337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E0A95" w:rsidRPr="0016643F">
        <w:t>, далее в открывше</w:t>
      </w:r>
      <w:r w:rsidR="00306625">
        <w:t>й</w:t>
      </w:r>
      <w:r w:rsidR="006E0A95" w:rsidRPr="0016643F">
        <w:t xml:space="preserve">ся </w:t>
      </w:r>
      <w:r w:rsidR="00306625">
        <w:t>боковой панели</w:t>
      </w:r>
      <w:r w:rsidR="006E0A95" w:rsidRPr="0016643F">
        <w:t xml:space="preserve"> </w:t>
      </w:r>
      <w:r>
        <w:t>выбрать</w:t>
      </w:r>
      <w:r w:rsidR="006E0A95" w:rsidRPr="0016643F">
        <w:t xml:space="preserve"> категорию, в котор</w:t>
      </w:r>
      <w:r w:rsidR="00306625">
        <w:t>у</w:t>
      </w:r>
      <w:r w:rsidR="006E0A95" w:rsidRPr="0016643F">
        <w:t xml:space="preserve">ю необходимо </w:t>
      </w:r>
      <w:r>
        <w:t>перенести</w:t>
      </w:r>
      <w:r w:rsidR="006E0A95" w:rsidRPr="0016643F">
        <w:t xml:space="preserve"> шаблон, нажав на </w:t>
      </w:r>
      <w:r>
        <w:t>нужное</w:t>
      </w:r>
      <w:r w:rsidR="006E0A95" w:rsidRPr="0016643F">
        <w:t xml:space="preserve"> название</w:t>
      </w:r>
      <w:r>
        <w:t xml:space="preserve"> категории.</w:t>
      </w:r>
      <w:r w:rsidRPr="0016643F">
        <w:t xml:space="preserve"> Для</w:t>
      </w:r>
      <w:r w:rsidR="006E0A95" w:rsidRPr="0016643F">
        <w:t xml:space="preserve"> сохранения </w:t>
      </w:r>
      <w:r>
        <w:t xml:space="preserve">нажать кнопку </w:t>
      </w:r>
      <w:r w:rsidR="00306625">
        <w:rPr>
          <w:noProof/>
          <w:lang w:eastAsia="ru-RU"/>
        </w:rPr>
        <w:drawing>
          <wp:inline distT="0" distB="0" distL="0" distR="0" wp14:anchorId="7849A706" wp14:editId="21859FEF">
            <wp:extent cx="1065627" cy="320180"/>
            <wp:effectExtent l="0" t="0" r="1270" b="381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Untitled(139).png"/>
                    <pic:cNvPicPr/>
                  </pic:nvPicPr>
                  <pic:blipFill rotWithShape="1"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45" r="-721" b="6993"/>
                    <a:stretch/>
                  </pic:blipFill>
                  <pic:spPr bwMode="auto">
                    <a:xfrm>
                      <a:off x="0" y="0"/>
                      <a:ext cx="1086717" cy="326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E0A95" w:rsidRPr="0016643F">
        <w:t>, для отмены</w:t>
      </w:r>
      <w:r>
        <w:t xml:space="preserve"> нажать кнопку</w:t>
      </w:r>
      <w:r w:rsidR="006E0A95" w:rsidRPr="0016643F">
        <w:t xml:space="preserve"> </w:t>
      </w:r>
      <w:r w:rsidR="00306625">
        <w:rPr>
          <w:noProof/>
          <w:lang w:eastAsia="ru-RU"/>
        </w:rPr>
        <w:drawing>
          <wp:inline distT="0" distB="0" distL="0" distR="0" wp14:anchorId="620003D7" wp14:editId="5C598DF3">
            <wp:extent cx="838609" cy="357032"/>
            <wp:effectExtent l="0" t="0" r="0" b="508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Untitled(140).png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4664" cy="35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0A95" w:rsidRPr="0016643F">
        <w:t>.</w:t>
      </w:r>
    </w:p>
    <w:p w14:paraId="1EE45152" w14:textId="77777777" w:rsidR="0016643F" w:rsidRDefault="006E0A95" w:rsidP="006277DB">
      <w:pPr>
        <w:pStyle w:val="gostpicture"/>
        <w:spacing w:line="276" w:lineRule="auto"/>
      </w:pPr>
      <w:r w:rsidRPr="00567E40">
        <w:rPr>
          <w:noProof/>
          <w:lang w:eastAsia="ru-RU"/>
        </w:rPr>
        <w:drawing>
          <wp:inline distT="0" distB="0" distL="0" distR="0" wp14:anchorId="4EE47085" wp14:editId="60C71916">
            <wp:extent cx="3593449" cy="488846"/>
            <wp:effectExtent l="57150" t="76200" r="45720" b="8318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митрий\YandexDisk\Скриншоты\2018-08-08_11-09-43.png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656" cy="50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81088E9" w14:textId="09C4C117" w:rsidR="0016643F" w:rsidRDefault="00306625" w:rsidP="003E0264">
      <w:pPr>
        <w:pStyle w:val="a1"/>
        <w:ind w:firstLine="0"/>
      </w:pPr>
      <w:r>
        <w:t>Экранная кнопка Перенести шаблон</w:t>
      </w:r>
    </w:p>
    <w:p w14:paraId="6D612F7A" w14:textId="4F3234D8" w:rsidR="00DF09EC" w:rsidRPr="00DF09EC" w:rsidRDefault="00A2541B" w:rsidP="006277DB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42222D3" wp14:editId="67DAD3B4">
            <wp:extent cx="2879857" cy="6092260"/>
            <wp:effectExtent l="57150" t="76200" r="53975" b="8001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(29).png"/>
                    <pic:cNvPicPr/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422" cy="61167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675D8C" w14:textId="07C60C50" w:rsidR="006E0A95" w:rsidRPr="00567E40" w:rsidRDefault="00306625" w:rsidP="003E0264">
      <w:pPr>
        <w:pStyle w:val="a1"/>
        <w:ind w:firstLine="0"/>
      </w:pPr>
      <w:r>
        <w:t>Боковая панель «Изменение категории» шаблона</w:t>
      </w:r>
    </w:p>
    <w:p w14:paraId="4C7C9202" w14:textId="22D5008C" w:rsidR="006E0A95" w:rsidRDefault="0016643F" w:rsidP="006277DB">
      <w:pPr>
        <w:pStyle w:val="goststreammain"/>
        <w:spacing w:line="276" w:lineRule="auto"/>
      </w:pPr>
      <w:r>
        <w:t xml:space="preserve">Чтобы </w:t>
      </w:r>
      <w:r w:rsidR="00306625">
        <w:t>удалить шаблон</w:t>
      </w:r>
      <w:r>
        <w:t xml:space="preserve">, необходимо нажать </w:t>
      </w:r>
      <w:r w:rsidR="006E0A95" w:rsidRPr="00567E40">
        <w:t xml:space="preserve">на кнопку </w:t>
      </w:r>
      <w:r w:rsidR="00306625">
        <w:rPr>
          <w:noProof/>
          <w:lang w:eastAsia="ru-RU"/>
        </w:rPr>
        <w:drawing>
          <wp:inline distT="0" distB="0" distL="0" distR="0" wp14:anchorId="4EAF0BAE" wp14:editId="77D13B2C">
            <wp:extent cx="902653" cy="175564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Untitled(143).png"/>
                    <pic:cNvPicPr/>
                  </pic:nvPicPr>
                  <pic:blipFill rotWithShape="1"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187" b="15099"/>
                    <a:stretch/>
                  </pic:blipFill>
                  <pic:spPr bwMode="auto">
                    <a:xfrm>
                      <a:off x="0" y="0"/>
                      <a:ext cx="905001" cy="176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E0A95" w:rsidRPr="00567E40">
        <w:t xml:space="preserve">, </w:t>
      </w:r>
      <w:r w:rsidR="00306625">
        <w:t>на панели управления шаблонами ответов или при редактировании шаблона в нижнем левом углу боковой панели</w:t>
      </w:r>
      <w:r w:rsidR="006E0A95" w:rsidRPr="00567E40">
        <w:t>.</w:t>
      </w:r>
    </w:p>
    <w:p w14:paraId="0360D546" w14:textId="2FD71434" w:rsidR="00D42A85" w:rsidRDefault="0016643F" w:rsidP="006277DB">
      <w:pPr>
        <w:pStyle w:val="goststreammain"/>
        <w:spacing w:line="276" w:lineRule="auto"/>
      </w:pPr>
      <w:r>
        <w:t xml:space="preserve">Чтобы редактировать шаблон, необходимо нажать </w:t>
      </w:r>
      <w:r w:rsidRPr="00567E40">
        <w:t>на</w:t>
      </w:r>
      <w:r>
        <w:t xml:space="preserve"> </w:t>
      </w:r>
      <w:r w:rsidRPr="00567E40">
        <w:t xml:space="preserve">кнопку </w:t>
      </w:r>
      <w:r w:rsidRPr="00567E40">
        <w:rPr>
          <w:noProof/>
          <w:lang w:eastAsia="ru-RU"/>
        </w:rPr>
        <w:drawing>
          <wp:inline distT="0" distB="0" distL="0" distR="0" wp14:anchorId="77CBE16E" wp14:editId="123EA81E">
            <wp:extent cx="199551" cy="206679"/>
            <wp:effectExtent l="0" t="0" r="0" b="3175"/>
            <wp:docPr id="53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teditt.png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551" cy="20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67E40">
        <w:t xml:space="preserve"> в правом верхнем углу шаблона</w:t>
      </w:r>
      <w:r>
        <w:t>.</w:t>
      </w:r>
      <w:r w:rsidR="00D42A85" w:rsidRPr="00D42A85">
        <w:t xml:space="preserve"> </w:t>
      </w:r>
      <w:r w:rsidR="00D42A85">
        <w:t xml:space="preserve">Можно изменить </w:t>
      </w:r>
      <w:r w:rsidR="00D42A85" w:rsidRPr="00567E40">
        <w:t>категорию, название</w:t>
      </w:r>
      <w:r w:rsidR="00D42A85">
        <w:t>,</w:t>
      </w:r>
      <w:r w:rsidR="00D42A85" w:rsidRPr="00567E40">
        <w:t xml:space="preserve"> текст шаблона</w:t>
      </w:r>
      <w:r w:rsidR="00D42A85">
        <w:t xml:space="preserve"> и/или регион, а также установить сочетание клавиш для быстрого выбора шаблона при диалоге с клиентом, затем</w:t>
      </w:r>
      <w:r w:rsidR="00D42A85" w:rsidRPr="00567E40">
        <w:t xml:space="preserve"> </w:t>
      </w:r>
      <w:r w:rsidR="00D42A85">
        <w:t xml:space="preserve">нажать кнопку </w:t>
      </w:r>
      <w:r w:rsidR="00237063">
        <w:rPr>
          <w:noProof/>
          <w:lang w:eastAsia="ru-RU"/>
        </w:rPr>
        <w:drawing>
          <wp:inline distT="0" distB="0" distL="0" distR="0" wp14:anchorId="65FB8DD0" wp14:editId="3F969DD6">
            <wp:extent cx="1111139" cy="336499"/>
            <wp:effectExtent l="0" t="0" r="0" b="698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Untitled(139).png"/>
                    <pic:cNvPicPr/>
                  </pic:nvPicPr>
                  <pic:blipFill rotWithShape="1"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0" t="8930" r="2426" b="8856"/>
                    <a:stretch/>
                  </pic:blipFill>
                  <pic:spPr bwMode="auto">
                    <a:xfrm>
                      <a:off x="0" y="0"/>
                      <a:ext cx="1112051" cy="33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2A85" w:rsidRPr="00567E40">
        <w:t xml:space="preserve"> для сохранения изменений, для отмены редактирования </w:t>
      </w:r>
      <w:r w:rsidR="00D42A85">
        <w:t xml:space="preserve">необходимо нажать </w:t>
      </w:r>
      <w:r w:rsidR="00237063">
        <w:t xml:space="preserve">на кнопку </w:t>
      </w:r>
      <w:r w:rsidR="00237063">
        <w:rPr>
          <w:noProof/>
          <w:lang w:eastAsia="ru-RU"/>
        </w:rPr>
        <w:drawing>
          <wp:inline distT="0" distB="0" distL="0" distR="0" wp14:anchorId="5CBA114B" wp14:editId="0E9FFD75">
            <wp:extent cx="825339" cy="306654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Untitled(140).png"/>
                    <pic:cNvPicPr/>
                  </pic:nvPicPr>
                  <pic:blipFill rotWithShape="1"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5" t="10716" r="3429" b="7000"/>
                    <a:stretch/>
                  </pic:blipFill>
                  <pic:spPr bwMode="auto">
                    <a:xfrm>
                      <a:off x="0" y="0"/>
                      <a:ext cx="855001" cy="317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37063">
        <w:t xml:space="preserve"> или на кнопку </w:t>
      </w:r>
      <w:r w:rsidR="00237063">
        <w:rPr>
          <w:noProof/>
          <w:lang w:eastAsia="ru-RU"/>
        </w:rPr>
        <w:drawing>
          <wp:inline distT="0" distB="0" distL="0" distR="0" wp14:anchorId="692EE4E8" wp14:editId="77D6E4E9">
            <wp:extent cx="314369" cy="266737"/>
            <wp:effectExtent l="0" t="0" r="952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Untitled(145).png"/>
                    <pic:cNvPicPr/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69" cy="266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7063">
        <w:t xml:space="preserve"> в правом верхнем углу боковой панели</w:t>
      </w:r>
      <w:r w:rsidR="00D42A85" w:rsidRPr="00567E40">
        <w:t>.</w:t>
      </w:r>
    </w:p>
    <w:p w14:paraId="45FAD636" w14:textId="28E8111E" w:rsidR="00136729" w:rsidRDefault="00136729" w:rsidP="00136729">
      <w:pPr>
        <w:pStyle w:val="goststreammain"/>
        <w:spacing w:line="276" w:lineRule="auto"/>
      </w:pPr>
      <w:r>
        <w:lastRenderedPageBreak/>
        <w:t>В поле выбора горячих клавиш работает проверка на наличие заданной комбинации в других шаблонах или зарезервированных операционной системой.</w:t>
      </w:r>
    </w:p>
    <w:p w14:paraId="5BC5FA15" w14:textId="6EB18204" w:rsidR="00D42A85" w:rsidRDefault="009C47D4" w:rsidP="006277DB">
      <w:pPr>
        <w:spacing w:line="276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AD5D561" wp14:editId="0AC73644">
            <wp:extent cx="2868321" cy="5987785"/>
            <wp:effectExtent l="57150" t="76200" r="65405" b="70485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Untitled(27).png"/>
                    <pic:cNvPicPr/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554" cy="60091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82694B" w:rsidRPr="0082694B">
        <w:rPr>
          <w:noProof/>
          <w:lang w:eastAsia="ru-RU"/>
        </w:rPr>
        <w:t xml:space="preserve"> </w:t>
      </w:r>
    </w:p>
    <w:p w14:paraId="5517F189" w14:textId="3F167FE7" w:rsidR="006E0A95" w:rsidRDefault="00237063" w:rsidP="003E0264">
      <w:pPr>
        <w:pStyle w:val="a1"/>
        <w:ind w:firstLine="0"/>
      </w:pPr>
      <w:r>
        <w:t>Панель «Редактирование шаблона» ответа</w:t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237063" w14:paraId="42993A41" w14:textId="77777777" w:rsidTr="00D60C60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3517520F" w14:textId="77777777" w:rsidR="00237063" w:rsidRPr="00F64160" w:rsidRDefault="00237063" w:rsidP="00D60C60">
            <w:pPr>
              <w:pStyle w:val="gostinsertnotice"/>
              <w:spacing w:before="41" w:after="41" w:line="276" w:lineRule="auto"/>
            </w:pPr>
            <w:r>
              <w:t>Важно</w:t>
            </w:r>
          </w:p>
        </w:tc>
        <w:tc>
          <w:tcPr>
            <w:tcW w:w="3846" w:type="pct"/>
            <w:shd w:val="clear" w:color="auto" w:fill="BDD6EE" w:themeFill="accent1" w:themeFillTint="66"/>
          </w:tcPr>
          <w:p w14:paraId="5AB3E65C" w14:textId="48900772" w:rsidR="00237063" w:rsidRPr="00EE3565" w:rsidRDefault="00237063" w:rsidP="00237063">
            <w:pPr>
              <w:pStyle w:val="gostinserttext"/>
              <w:spacing w:before="41" w:after="41" w:line="276" w:lineRule="auto"/>
            </w:pPr>
            <w:r w:rsidRPr="00237063">
              <w:t xml:space="preserve">У пользователя с правом только на просмотр страницы имеется возможность просматривать настройки шаблона без возможности их редактировать или удалять. При нажатии на кнопку </w:t>
            </w:r>
            <w:r>
              <w:rPr>
                <w:noProof/>
                <w:lang w:eastAsia="ru-RU"/>
              </w:rPr>
              <w:drawing>
                <wp:inline distT="0" distB="0" distL="0" distR="0" wp14:anchorId="587A730F" wp14:editId="7C97D8B8">
                  <wp:extent cx="218998" cy="197511"/>
                  <wp:effectExtent l="0" t="0" r="0" b="0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Untitled(147).png"/>
                          <pic:cNvPicPr/>
                        </pic:nvPicPr>
                        <pic:blipFill rotWithShape="1"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7" t="17344" r="18682" b="15650"/>
                          <a:stretch/>
                        </pic:blipFill>
                        <pic:spPr bwMode="auto">
                          <a:xfrm>
                            <a:off x="0" y="0"/>
                            <a:ext cx="219410" cy="197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37063">
              <w:t xml:space="preserve"> откроется боковая панель с просмотром настроек шаблона.</w:t>
            </w:r>
          </w:p>
        </w:tc>
      </w:tr>
    </w:tbl>
    <w:p w14:paraId="6198919E" w14:textId="11A55BD6" w:rsidR="00237063" w:rsidRDefault="00237063" w:rsidP="00237063">
      <w:pPr>
        <w:pStyle w:val="a1"/>
        <w:numPr>
          <w:ilvl w:val="0"/>
          <w:numId w:val="0"/>
        </w:numPr>
      </w:pPr>
      <w:r>
        <w:rPr>
          <w:lang w:eastAsia="ru-RU"/>
        </w:rPr>
        <w:lastRenderedPageBreak/>
        <w:drawing>
          <wp:inline distT="0" distB="0" distL="0" distR="0" wp14:anchorId="0FC0CCF4" wp14:editId="347D4CDF">
            <wp:extent cx="2943869" cy="3191985"/>
            <wp:effectExtent l="57150" t="76200" r="66040" b="8509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Untitled(148).png"/>
                    <pic:cNvPicPr/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6364" cy="3205533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2327D9F" w14:textId="1339E7C8" w:rsidR="00237063" w:rsidRDefault="00237063" w:rsidP="001D466B">
      <w:pPr>
        <w:pStyle w:val="a1"/>
        <w:ind w:firstLine="0"/>
      </w:pPr>
      <w:r>
        <w:t>Панель “Просмотр” шаблона</w:t>
      </w:r>
    </w:p>
    <w:p w14:paraId="19A1DEE9" w14:textId="3522C16F" w:rsidR="00237063" w:rsidRDefault="00237063" w:rsidP="00237063">
      <w:pPr>
        <w:pStyle w:val="gostheadernum3"/>
        <w:spacing w:line="276" w:lineRule="auto"/>
      </w:pPr>
      <w:bookmarkStart w:id="328" w:name="_Toc173165275"/>
      <w:r>
        <w:t>Избранные шаблоны</w:t>
      </w:r>
      <w:bookmarkEnd w:id="328"/>
    </w:p>
    <w:p w14:paraId="2C241879" w14:textId="68029CFB" w:rsidR="00237063" w:rsidRDefault="00237063" w:rsidP="00237063">
      <w:pPr>
        <w:pStyle w:val="goststreammain"/>
        <w:spacing w:line="276" w:lineRule="auto"/>
      </w:pPr>
      <w:r>
        <w:t xml:space="preserve">У пользователя есть возможность добавить шаблоны в “избранные” при нажатии на кнопку </w:t>
      </w:r>
      <w:r>
        <w:rPr>
          <w:noProof/>
          <w:lang w:eastAsia="ru-RU"/>
        </w:rPr>
        <w:drawing>
          <wp:inline distT="0" distB="0" distL="0" distR="0" wp14:anchorId="474D31B5" wp14:editId="0F19A03C">
            <wp:extent cx="196981" cy="182880"/>
            <wp:effectExtent l="0" t="0" r="0" b="762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Untitled(149).png"/>
                    <pic:cNvPicPr/>
                  </pic:nvPicPr>
                  <pic:blipFill rotWithShape="1"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98" t="21944" r="23199" b="23091"/>
                    <a:stretch/>
                  </pic:blipFill>
                  <pic:spPr bwMode="auto">
                    <a:xfrm>
                      <a:off x="0" y="0"/>
                      <a:ext cx="197394" cy="183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в верхнем правом углу шаблона в списке шаблонов.</w:t>
      </w:r>
    </w:p>
    <w:p w14:paraId="3DD89899" w14:textId="5BB9BEBC" w:rsidR="00237063" w:rsidRDefault="00237063" w:rsidP="00237063">
      <w:pPr>
        <w:pStyle w:val="goststreammain"/>
        <w:spacing w:line="276" w:lineRule="auto"/>
      </w:pPr>
      <w:r>
        <w:t>При добавлении шаблона в “избранное” он будет отображаться во вкладке “Избранные” в настройках шаблонов и в чате пользователя в одноименной вкладке “Избранные” шаблоны.</w:t>
      </w:r>
    </w:p>
    <w:p w14:paraId="6524D46B" w14:textId="0704EA3F" w:rsidR="00237063" w:rsidRDefault="00237063" w:rsidP="00237063">
      <w:pPr>
        <w:pStyle w:val="goststreammain"/>
        <w:spacing w:line="276" w:lineRule="auto"/>
        <w:ind w:firstLine="0"/>
      </w:pPr>
      <w:r>
        <w:rPr>
          <w:noProof/>
          <w:lang w:eastAsia="ru-RU"/>
        </w:rPr>
        <w:drawing>
          <wp:inline distT="0" distB="0" distL="0" distR="0" wp14:anchorId="629B2A7B" wp14:editId="2AF37535">
            <wp:extent cx="6467015" cy="489739"/>
            <wp:effectExtent l="0" t="0" r="0" b="5715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Untitled(150).png"/>
                    <pic:cNvPicPr/>
                  </pic:nvPicPr>
                  <pic:blipFill rotWithShape="1"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12" r="203"/>
                    <a:stretch/>
                  </pic:blipFill>
                  <pic:spPr bwMode="auto">
                    <a:xfrm>
                      <a:off x="0" y="0"/>
                      <a:ext cx="6467015" cy="4897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D88DD5" w14:textId="5693759A" w:rsidR="00237063" w:rsidRDefault="00237063" w:rsidP="001D466B">
      <w:pPr>
        <w:pStyle w:val="a1"/>
        <w:ind w:firstLine="0"/>
      </w:pPr>
      <w:r>
        <w:t>Добавить шаблон в избранное</w:t>
      </w:r>
    </w:p>
    <w:p w14:paraId="38B41457" w14:textId="072714D6" w:rsidR="001D466B" w:rsidRDefault="001D466B" w:rsidP="001D466B">
      <w:pPr>
        <w:pStyle w:val="goststreammain"/>
        <w:spacing w:line="276" w:lineRule="auto"/>
      </w:pPr>
      <w:r>
        <w:t xml:space="preserve">Для удаления шаблона из “избранные” необходимо нажать на кнопку </w:t>
      </w:r>
      <w:r>
        <w:rPr>
          <w:noProof/>
          <w:lang w:eastAsia="ru-RU"/>
        </w:rPr>
        <w:drawing>
          <wp:inline distT="0" distB="0" distL="0" distR="0" wp14:anchorId="01571523" wp14:editId="7955FBDD">
            <wp:extent cx="167764" cy="182880"/>
            <wp:effectExtent l="0" t="0" r="3810" b="762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Untitled(151).png"/>
                    <pic:cNvPicPr/>
                  </pic:nvPicPr>
                  <pic:blipFill rotWithShape="1"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5" t="21943" r="16800" b="9309"/>
                    <a:stretch/>
                  </pic:blipFill>
                  <pic:spPr bwMode="auto">
                    <a:xfrm>
                      <a:off x="0" y="0"/>
                      <a:ext cx="168218" cy="183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в верхнем правом углу шаблона в списке шаблонов.</w:t>
      </w:r>
    </w:p>
    <w:p w14:paraId="641793CC" w14:textId="52ABC198" w:rsidR="001D466B" w:rsidRDefault="001D466B" w:rsidP="001D466B">
      <w:pPr>
        <w:pStyle w:val="goststreammain"/>
        <w:spacing w:line="276" w:lineRule="auto"/>
      </w:pPr>
      <w:r>
        <w:t>При удалении шаблона из “избранные” он перестает отображаться в данной вкладке и будет находиться только во вкладке “Все шаблоны” в настройках шаблонов и в чате пользователя в одноименной вкладке.</w:t>
      </w:r>
    </w:p>
    <w:p w14:paraId="72AC3F53" w14:textId="6FBCBC2C" w:rsidR="001D466B" w:rsidRDefault="001D466B" w:rsidP="001D466B">
      <w:pPr>
        <w:pStyle w:val="goststreammain"/>
        <w:spacing w:line="276" w:lineRule="auto"/>
        <w:ind w:firstLine="0"/>
      </w:pPr>
      <w:r>
        <w:rPr>
          <w:noProof/>
          <w:lang w:eastAsia="ru-RU"/>
        </w:rPr>
        <w:drawing>
          <wp:inline distT="0" distB="0" distL="0" distR="0" wp14:anchorId="368BD906" wp14:editId="3A543063">
            <wp:extent cx="6480175" cy="523875"/>
            <wp:effectExtent l="0" t="0" r="0" b="9525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Untitled(152).png"/>
                    <pic:cNvPicPr/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11311" w14:textId="1FFA4599" w:rsidR="001D466B" w:rsidRDefault="001D466B" w:rsidP="001D466B">
      <w:pPr>
        <w:pStyle w:val="a1"/>
        <w:ind w:firstLine="142"/>
      </w:pPr>
      <w:r>
        <w:t>Убрать шаблон из избранного</w:t>
      </w:r>
    </w:p>
    <w:p w14:paraId="4B45429A" w14:textId="5BABF238" w:rsidR="001D466B" w:rsidRDefault="001D466B" w:rsidP="001D466B">
      <w:pPr>
        <w:pStyle w:val="gostheadernum3"/>
        <w:spacing w:line="276" w:lineRule="auto"/>
      </w:pPr>
      <w:bookmarkStart w:id="329" w:name="_Toc173165276"/>
      <w:r>
        <w:t>Вкладки “Избранное” и “Все шаблоны”</w:t>
      </w:r>
      <w:bookmarkEnd w:id="329"/>
    </w:p>
    <w:p w14:paraId="226CF3AC" w14:textId="04AB400C" w:rsidR="001D466B" w:rsidRDefault="001D466B" w:rsidP="001D466B">
      <w:pPr>
        <w:pStyle w:val="goststreammain"/>
      </w:pPr>
      <w:r>
        <w:t>Находятся в правой части раздела над списком шаблонов.</w:t>
      </w:r>
    </w:p>
    <w:p w14:paraId="38C4CF45" w14:textId="35435F60" w:rsidR="001D466B" w:rsidRDefault="001D466B" w:rsidP="001D466B">
      <w:pPr>
        <w:pStyle w:val="goststreammain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4AEB49F" wp14:editId="7FB496EF">
            <wp:extent cx="2333951" cy="666843"/>
            <wp:effectExtent l="57150" t="76200" r="66675" b="7620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Untitled(153).png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951" cy="666843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F8DADAB" w14:textId="6EEF4E79" w:rsidR="001D466B" w:rsidRDefault="001D466B" w:rsidP="001D466B">
      <w:pPr>
        <w:pStyle w:val="a1"/>
        <w:ind w:firstLine="0"/>
      </w:pPr>
      <w:r>
        <w:lastRenderedPageBreak/>
        <w:t>Вкладки “Избранное” и “Все шаблоны”</w:t>
      </w:r>
    </w:p>
    <w:p w14:paraId="4E0F4369" w14:textId="2A971EE7" w:rsidR="001D466B" w:rsidRDefault="001D466B" w:rsidP="001D466B">
      <w:pPr>
        <w:pStyle w:val="goststreammain"/>
        <w:spacing w:line="276" w:lineRule="auto"/>
      </w:pPr>
      <w:r>
        <w:t>Во вкладке “Все шаблоны” отображаются все шаблоны, которые помечены как “Избранные” и без данной отметки.</w:t>
      </w:r>
    </w:p>
    <w:p w14:paraId="19FF75C3" w14:textId="00976ADE" w:rsidR="001D466B" w:rsidRDefault="001D466B" w:rsidP="001D466B">
      <w:pPr>
        <w:pStyle w:val="goststreammain"/>
        <w:spacing w:line="276" w:lineRule="auto"/>
        <w:ind w:firstLine="0"/>
      </w:pPr>
      <w:r>
        <w:rPr>
          <w:noProof/>
          <w:lang w:eastAsia="ru-RU"/>
        </w:rPr>
        <w:drawing>
          <wp:inline distT="0" distB="0" distL="0" distR="0" wp14:anchorId="4BEB85D0" wp14:editId="14478017">
            <wp:extent cx="6480175" cy="3526790"/>
            <wp:effectExtent l="57150" t="76200" r="53975" b="7366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Untitled(154).pn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52679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FCE69A9" w14:textId="3CAD221F" w:rsidR="001D466B" w:rsidRDefault="001D466B" w:rsidP="001D466B">
      <w:pPr>
        <w:pStyle w:val="a1"/>
        <w:ind w:firstLine="0"/>
      </w:pPr>
      <w:r>
        <w:t>Вкладка “Все шаблоны”</w:t>
      </w:r>
    </w:p>
    <w:p w14:paraId="531B0D48" w14:textId="3AF41C22" w:rsidR="001D466B" w:rsidRDefault="001D466B" w:rsidP="001D466B">
      <w:pPr>
        <w:pStyle w:val="goststreammain"/>
        <w:spacing w:line="276" w:lineRule="auto"/>
      </w:pPr>
      <w:r>
        <w:t>Во вкладке “Избранные” отображаются только те шаблоны, которые были помечены как “Избранные”.</w:t>
      </w:r>
    </w:p>
    <w:p w14:paraId="41E804DD" w14:textId="55F59F4D" w:rsidR="001D466B" w:rsidRDefault="001D466B" w:rsidP="001D466B">
      <w:pPr>
        <w:pStyle w:val="a1"/>
        <w:numPr>
          <w:ilvl w:val="0"/>
          <w:numId w:val="0"/>
        </w:numPr>
        <w:jc w:val="left"/>
      </w:pPr>
      <w:r>
        <w:rPr>
          <w:lang w:eastAsia="ru-RU"/>
        </w:rPr>
        <w:drawing>
          <wp:inline distT="0" distB="0" distL="0" distR="0" wp14:anchorId="4AED3619" wp14:editId="43AD9097">
            <wp:extent cx="6480175" cy="1795780"/>
            <wp:effectExtent l="57150" t="76200" r="53975" b="7112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Untitled(155).png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79578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490D64E" w14:textId="53A0DA97" w:rsidR="001D466B" w:rsidRPr="001D466B" w:rsidRDefault="001D466B" w:rsidP="001D466B">
      <w:pPr>
        <w:pStyle w:val="a1"/>
        <w:ind w:firstLine="0"/>
      </w:pPr>
      <w:r>
        <w:t>Вкладка “Избранные”</w:t>
      </w:r>
    </w:p>
    <w:p w14:paraId="74BF17E1" w14:textId="71C4A9FB" w:rsidR="006E0A95" w:rsidRPr="00567E40" w:rsidRDefault="006E0A95" w:rsidP="006277DB">
      <w:pPr>
        <w:pStyle w:val="gostheadernum2"/>
        <w:spacing w:line="276" w:lineRule="auto"/>
      </w:pPr>
      <w:bookmarkStart w:id="330" w:name="_Toc31905520"/>
      <w:bookmarkStart w:id="331" w:name="_Toc173165277"/>
      <w:r w:rsidRPr="00567E40">
        <w:t>Сотрудники</w:t>
      </w:r>
      <w:bookmarkEnd w:id="330"/>
      <w:bookmarkEnd w:id="331"/>
    </w:p>
    <w:p w14:paraId="6204036E" w14:textId="314FD67D" w:rsidR="00173C88" w:rsidRDefault="00173C88" w:rsidP="00E90319">
      <w:pPr>
        <w:pStyle w:val="goststreammain"/>
        <w:spacing w:line="276" w:lineRule="auto"/>
      </w:pPr>
      <w:r w:rsidRPr="00173C88">
        <w:t xml:space="preserve">Чтобы перейти в пункт </w:t>
      </w:r>
      <w:r w:rsidR="00164DA7">
        <w:rPr>
          <w:rStyle w:val="goststreammainexpressed0"/>
        </w:rPr>
        <w:t>«</w:t>
      </w:r>
      <w:r w:rsidRPr="00173C88">
        <w:rPr>
          <w:rStyle w:val="goststreammainexpressed0"/>
        </w:rPr>
        <w:t>Сотрудники</w:t>
      </w:r>
      <w:r w:rsidR="00164DA7">
        <w:rPr>
          <w:rStyle w:val="goststreammainexpressed0"/>
        </w:rPr>
        <w:t>»</w:t>
      </w:r>
      <w:r w:rsidRPr="00173C88">
        <w:t xml:space="preserve"> раздела </w:t>
      </w:r>
      <w:r w:rsidR="00164DA7">
        <w:rPr>
          <w:rStyle w:val="goststreammainexpressed0"/>
        </w:rPr>
        <w:t>«</w:t>
      </w:r>
      <w:r w:rsidRPr="00173C88">
        <w:rPr>
          <w:rStyle w:val="goststreammainexpressed0"/>
        </w:rPr>
        <w:t>Настройки</w:t>
      </w:r>
      <w:r w:rsidR="00164DA7">
        <w:rPr>
          <w:rStyle w:val="goststreammainexpressed0"/>
        </w:rPr>
        <w:t>»</w:t>
      </w:r>
      <w:r w:rsidRPr="00173C88">
        <w:t xml:space="preserve">, необходимо выбрать раздел </w:t>
      </w:r>
      <w:r w:rsidR="00164DA7">
        <w:rPr>
          <w:rStyle w:val="goststreammainexpressed0"/>
        </w:rPr>
        <w:t>«</w:t>
      </w:r>
      <w:r w:rsidRPr="00173C88">
        <w:rPr>
          <w:rStyle w:val="goststreammainexpressed0"/>
        </w:rPr>
        <w:t>Настройки</w:t>
      </w:r>
      <w:r w:rsidR="00164DA7">
        <w:rPr>
          <w:rStyle w:val="goststreammainexpressed0"/>
        </w:rPr>
        <w:t>»</w:t>
      </w:r>
      <w:r w:rsidRPr="00173C88">
        <w:t xml:space="preserve"> в основном меню, а затем выбрать </w:t>
      </w:r>
      <w:r w:rsidR="003339CC">
        <w:t>страницу</w:t>
      </w:r>
      <w:r w:rsidRPr="00173C88">
        <w:t xml:space="preserve"> </w:t>
      </w:r>
      <w:r w:rsidR="00164DA7">
        <w:rPr>
          <w:rStyle w:val="goststreammainexpressed0"/>
        </w:rPr>
        <w:t>«</w:t>
      </w:r>
      <w:r w:rsidRPr="00173C88">
        <w:rPr>
          <w:rStyle w:val="goststreammainexpressed0"/>
        </w:rPr>
        <w:t>Сотрудники</w:t>
      </w:r>
      <w:r w:rsidR="00164DA7">
        <w:rPr>
          <w:rStyle w:val="goststreammainexpressed0"/>
        </w:rPr>
        <w:t>»</w:t>
      </w:r>
      <w:r w:rsidRPr="00173C88">
        <w:t xml:space="preserve"> в меню настроек.</w:t>
      </w:r>
    </w:p>
    <w:p w14:paraId="4F0473FE" w14:textId="4A264E69" w:rsidR="00E90319" w:rsidRPr="00E90319" w:rsidRDefault="00A2541B" w:rsidP="00E9031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A9ADE7F" wp14:editId="2850B43F">
            <wp:extent cx="6480175" cy="3210457"/>
            <wp:effectExtent l="57150" t="76200" r="53975" b="85725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(30).png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10457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8E2B9BA" w14:textId="774C5C13" w:rsidR="006E0A95" w:rsidRPr="00567E40" w:rsidRDefault="00173C88" w:rsidP="003E0264">
      <w:pPr>
        <w:pStyle w:val="a1"/>
        <w:ind w:firstLine="0"/>
      </w:pPr>
      <w:r>
        <w:t xml:space="preserve">Раздел </w:t>
      </w:r>
      <w:r w:rsidR="00164DA7">
        <w:t>«</w:t>
      </w:r>
      <w:r>
        <w:t>Настройки</w:t>
      </w:r>
      <w:r w:rsidR="00164DA7">
        <w:t>»</w:t>
      </w:r>
      <w:r>
        <w:t xml:space="preserve"> </w:t>
      </w:r>
      <w:r w:rsidR="003339CC">
        <w:t>страница</w:t>
      </w:r>
      <w:r>
        <w:t xml:space="preserve"> </w:t>
      </w:r>
      <w:r w:rsidR="00164DA7">
        <w:t>«</w:t>
      </w:r>
      <w:r>
        <w:t>Сотрудники</w:t>
      </w:r>
      <w:r w:rsidR="00164DA7">
        <w:t>»</w:t>
      </w:r>
    </w:p>
    <w:p w14:paraId="2CFC0856" w14:textId="50CC51DD" w:rsidR="006156C2" w:rsidRDefault="006156C2" w:rsidP="006277DB">
      <w:pPr>
        <w:pStyle w:val="gostheadernum3"/>
        <w:spacing w:line="276" w:lineRule="auto"/>
      </w:pPr>
      <w:bookmarkStart w:id="332" w:name="_Ref62569622"/>
      <w:bookmarkStart w:id="333" w:name="_Ref62569624"/>
      <w:bookmarkStart w:id="334" w:name="_Toc173165278"/>
      <w:r>
        <w:t>Группы</w:t>
      </w:r>
      <w:bookmarkEnd w:id="332"/>
      <w:bookmarkEnd w:id="333"/>
      <w:bookmarkEnd w:id="334"/>
    </w:p>
    <w:p w14:paraId="5BD89725" w14:textId="77777777" w:rsidR="006E0A95" w:rsidRPr="00567E40" w:rsidRDefault="006156C2" w:rsidP="006277DB">
      <w:pPr>
        <w:pStyle w:val="goststreammain"/>
        <w:spacing w:line="276" w:lineRule="auto"/>
      </w:pPr>
      <w:bookmarkStart w:id="335" w:name="_Hlk97301285"/>
      <w:r>
        <w:t>Раздел</w:t>
      </w:r>
      <w:r w:rsidR="006E0A95" w:rsidRPr="00567E40">
        <w:t xml:space="preserve"> </w:t>
      </w:r>
      <w:r w:rsidR="00164DA7">
        <w:rPr>
          <w:rStyle w:val="goststreammainexpressed0"/>
        </w:rPr>
        <w:t>«</w:t>
      </w:r>
      <w:r w:rsidR="006E0A95" w:rsidRPr="00EB0225">
        <w:rPr>
          <w:rStyle w:val="goststreammainexpressed0"/>
        </w:rPr>
        <w:t>Группы</w:t>
      </w:r>
      <w:r w:rsidR="00164DA7">
        <w:rPr>
          <w:rStyle w:val="goststreammainexpressed0"/>
        </w:rPr>
        <w:t>»</w:t>
      </w:r>
      <w:r w:rsidR="006E0A95" w:rsidRPr="00567E40">
        <w:t xml:space="preserve"> предназначен для управления сотрудниками, их профилем, ролью в системе, а также для соз</w:t>
      </w:r>
      <w:r w:rsidR="00173C88">
        <w:t xml:space="preserve">дания и управления </w:t>
      </w:r>
      <w:proofErr w:type="spellStart"/>
      <w:r w:rsidR="00173C88">
        <w:t>скилл</w:t>
      </w:r>
      <w:proofErr w:type="spellEnd"/>
      <w:r w:rsidR="00173C88">
        <w:t>-групп</w:t>
      </w:r>
      <w:r w:rsidR="005D5BCF">
        <w:t>ами</w:t>
      </w:r>
      <w:r w:rsidR="006E0A95" w:rsidRPr="00567E40">
        <w:t>.</w:t>
      </w:r>
    </w:p>
    <w:p w14:paraId="1F2B405C" w14:textId="1B7382C7" w:rsidR="003F6DE5" w:rsidRDefault="00A2541B" w:rsidP="003A316C">
      <w:pPr>
        <w:pStyle w:val="goststreammain"/>
        <w:spacing w:line="276" w:lineRule="auto"/>
      </w:pPr>
      <w:r>
        <w:t>Для создания группы н</w:t>
      </w:r>
      <w:r w:rsidR="00173C88">
        <w:t xml:space="preserve">еобходимо нажать </w:t>
      </w:r>
      <w:r w:rsidR="006E0A95" w:rsidRPr="00567E40">
        <w:t xml:space="preserve">на кнопку </w:t>
      </w:r>
      <w:r w:rsidR="003339CC" w:rsidRPr="003339CC">
        <w:rPr>
          <w:rStyle w:val="goststreammainexpressed0"/>
          <w:noProof/>
          <w:lang w:eastAsia="ru-RU"/>
        </w:rPr>
        <w:drawing>
          <wp:inline distT="0" distB="0" distL="0" distR="0" wp14:anchorId="6588FB88" wp14:editId="7B2929F5">
            <wp:extent cx="1287475" cy="170044"/>
            <wp:effectExtent l="0" t="0" r="0" b="1905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1424405" cy="188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761A">
        <w:t>. В открывше</w:t>
      </w:r>
      <w:r w:rsidR="003339CC">
        <w:t>й</w:t>
      </w:r>
      <w:r w:rsidR="00B9761A">
        <w:t xml:space="preserve">ся </w:t>
      </w:r>
      <w:r w:rsidR="003339CC">
        <w:t>боковой панели</w:t>
      </w:r>
      <w:r w:rsidR="006E0A95" w:rsidRPr="00567E40">
        <w:t xml:space="preserve"> </w:t>
      </w:r>
      <w:r w:rsidR="00B9761A">
        <w:t>ввести</w:t>
      </w:r>
      <w:r w:rsidR="006E0A95" w:rsidRPr="00567E40">
        <w:t xml:space="preserve"> название </w:t>
      </w:r>
      <w:proofErr w:type="spellStart"/>
      <w:r w:rsidR="006E0A95" w:rsidRPr="00567E40">
        <w:t>скилл</w:t>
      </w:r>
      <w:proofErr w:type="spellEnd"/>
      <w:r w:rsidR="006E0A95" w:rsidRPr="00567E40">
        <w:t xml:space="preserve">-группы, </w:t>
      </w:r>
      <w:r w:rsidR="00B9761A">
        <w:t>ввести</w:t>
      </w:r>
      <w:r w:rsidR="006E0A95" w:rsidRPr="00567E40">
        <w:t xml:space="preserve"> текст сообщения, которое будет отправлено клиенту в случае, если все агенты группы находятся в режиме </w:t>
      </w:r>
      <w:r w:rsidR="001629A9">
        <w:t>офлайн</w:t>
      </w:r>
      <w:r w:rsidR="00F8493E">
        <w:t>.</w:t>
      </w:r>
    </w:p>
    <w:p w14:paraId="5950BBB3" w14:textId="2C5136BC" w:rsidR="0097316C" w:rsidRDefault="00F8493E" w:rsidP="0097316C">
      <w:pPr>
        <w:pStyle w:val="goststreammain"/>
        <w:spacing w:line="276" w:lineRule="auto"/>
      </w:pPr>
      <w:r>
        <w:t xml:space="preserve">В поле </w:t>
      </w:r>
      <w:r w:rsidRPr="00A1775E">
        <w:rPr>
          <w:b/>
          <w:bCs/>
        </w:rPr>
        <w:t>«Приветствие в очереди»</w:t>
      </w:r>
      <w:r w:rsidRPr="00F8493E">
        <w:t xml:space="preserve"> </w:t>
      </w:r>
      <w:r w:rsidR="0047210C">
        <w:t>необходимо</w:t>
      </w:r>
      <w:r>
        <w:t xml:space="preserve"> указать текст сообщения, которое будет о</w:t>
      </w:r>
      <w:r w:rsidR="00A2541B">
        <w:t>т</w:t>
      </w:r>
      <w:r>
        <w:t>правлено клиенту, обращение которого попало в очередь.</w:t>
      </w:r>
      <w:r w:rsidR="0097316C">
        <w:t xml:space="preserve"> </w:t>
      </w:r>
      <w:r w:rsidR="004F02EC">
        <w:t>Также п</w:t>
      </w:r>
      <w:r w:rsidR="0097316C">
        <w:t xml:space="preserve">ри переводе на другую </w:t>
      </w:r>
      <w:proofErr w:type="spellStart"/>
      <w:r w:rsidR="0097316C">
        <w:t>скилл</w:t>
      </w:r>
      <w:proofErr w:type="spellEnd"/>
      <w:r w:rsidR="0097316C">
        <w:t xml:space="preserve">-группу ботом или оператором отображается приветствие данной очереди. </w:t>
      </w:r>
    </w:p>
    <w:p w14:paraId="093D974D" w14:textId="77777777" w:rsidR="00BE2BD0" w:rsidRDefault="00BE2BD0" w:rsidP="0097316C">
      <w:pPr>
        <w:pStyle w:val="goststreammain"/>
        <w:spacing w:line="276" w:lineRule="auto"/>
      </w:pP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97316C" w14:paraId="1E264165" w14:textId="77777777" w:rsidTr="00D60C60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1AE20D36" w14:textId="77777777" w:rsidR="0097316C" w:rsidRPr="00173C88" w:rsidRDefault="0097316C" w:rsidP="00A02E20">
            <w:pPr>
              <w:pStyle w:val="gostinsertnotice"/>
              <w:spacing w:before="41" w:after="41" w:line="276" w:lineRule="auto"/>
            </w:pPr>
            <w:r>
              <w:t>ВАЖНО</w:t>
            </w:r>
          </w:p>
        </w:tc>
        <w:tc>
          <w:tcPr>
            <w:tcW w:w="3846" w:type="pct"/>
            <w:shd w:val="clear" w:color="auto" w:fill="BDD6EE" w:themeFill="accent1" w:themeFillTint="66"/>
          </w:tcPr>
          <w:p w14:paraId="6D2198D8" w14:textId="77777777" w:rsidR="0097316C" w:rsidRDefault="0097316C" w:rsidP="0097316C">
            <w:pPr>
              <w:pStyle w:val="goststreammain"/>
              <w:spacing w:line="276" w:lineRule="auto"/>
              <w:ind w:firstLine="0"/>
            </w:pPr>
            <w:r>
              <w:t>Приветствие НЕ отправляется:</w:t>
            </w:r>
          </w:p>
          <w:p w14:paraId="3CF19A91" w14:textId="77777777" w:rsidR="0097316C" w:rsidRDefault="0097316C" w:rsidP="00541A4A">
            <w:pPr>
              <w:pStyle w:val="goststreammain"/>
              <w:numPr>
                <w:ilvl w:val="0"/>
                <w:numId w:val="29"/>
              </w:numPr>
              <w:spacing w:line="276" w:lineRule="auto"/>
              <w:ind w:left="1083" w:hanging="248"/>
            </w:pPr>
            <w:r>
              <w:t>при возвращении обращения из ожидания в очередь</w:t>
            </w:r>
          </w:p>
          <w:p w14:paraId="1BC38F82" w14:textId="77777777" w:rsidR="0097316C" w:rsidRDefault="0097316C" w:rsidP="00541A4A">
            <w:pPr>
              <w:pStyle w:val="goststreammain"/>
              <w:numPr>
                <w:ilvl w:val="0"/>
                <w:numId w:val="29"/>
              </w:numPr>
              <w:spacing w:line="276" w:lineRule="auto"/>
              <w:ind w:left="1083" w:hanging="248"/>
            </w:pPr>
            <w:r>
              <w:t>при переводе с бота на оператора</w:t>
            </w:r>
          </w:p>
          <w:p w14:paraId="3865381B" w14:textId="77777777" w:rsidR="0097316C" w:rsidRPr="00157D23" w:rsidRDefault="00BE2BD0" w:rsidP="00541A4A">
            <w:pPr>
              <w:pStyle w:val="goststreammain"/>
              <w:numPr>
                <w:ilvl w:val="0"/>
                <w:numId w:val="29"/>
              </w:numPr>
              <w:spacing w:line="276" w:lineRule="auto"/>
              <w:ind w:left="1083" w:hanging="248"/>
            </w:pPr>
            <w:r>
              <w:t>при</w:t>
            </w:r>
            <w:r w:rsidR="0097316C">
              <w:t xml:space="preserve"> возвраще</w:t>
            </w:r>
            <w:r>
              <w:t>нии обращений</w:t>
            </w:r>
            <w:r w:rsidR="0097316C">
              <w:t xml:space="preserve"> в очередь оператором (при уходе на обед/перерыв/окончание смены)</w:t>
            </w:r>
          </w:p>
        </w:tc>
      </w:tr>
    </w:tbl>
    <w:p w14:paraId="3CA79483" w14:textId="77777777" w:rsidR="0097316C" w:rsidRDefault="0097316C" w:rsidP="0097316C">
      <w:pPr>
        <w:pStyle w:val="goststreammain"/>
        <w:spacing w:line="276" w:lineRule="auto"/>
      </w:pPr>
    </w:p>
    <w:p w14:paraId="2F00E8D4" w14:textId="77068AC2" w:rsidR="00216A57" w:rsidRDefault="00216A57" w:rsidP="0097316C">
      <w:pPr>
        <w:pStyle w:val="goststreammain"/>
        <w:spacing w:line="276" w:lineRule="auto"/>
      </w:pPr>
      <w:r>
        <w:t>В блоке “</w:t>
      </w:r>
      <w:proofErr w:type="spellStart"/>
      <w:r>
        <w:t>Автопрощание</w:t>
      </w:r>
      <w:proofErr w:type="spellEnd"/>
      <w:r>
        <w:t xml:space="preserve">” можно настроить автоматическую отправку завершающего сообщения и/или </w:t>
      </w:r>
      <w:proofErr w:type="spellStart"/>
      <w:r>
        <w:t>стикера</w:t>
      </w:r>
      <w:proofErr w:type="spellEnd"/>
      <w:r>
        <w:t xml:space="preserve"> при закрытии обращения. По умолчанию текстовое поле с </w:t>
      </w:r>
      <w:proofErr w:type="spellStart"/>
      <w:r>
        <w:t>автопрощанием</w:t>
      </w:r>
      <w:proofErr w:type="spellEnd"/>
      <w:r>
        <w:t xml:space="preserve"> не заполнено и </w:t>
      </w:r>
      <w:proofErr w:type="spellStart"/>
      <w:r>
        <w:t>стикер</w:t>
      </w:r>
      <w:proofErr w:type="spellEnd"/>
      <w:r>
        <w:t xml:space="preserve"> не выбран.</w:t>
      </w:r>
    </w:p>
    <w:p w14:paraId="5106331B" w14:textId="3C5D3052" w:rsidR="00216A57" w:rsidRDefault="00216A57" w:rsidP="00216A57">
      <w:pPr>
        <w:pStyle w:val="goststreammain"/>
        <w:spacing w:line="276" w:lineRule="auto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E138AC9" wp14:editId="6843D86D">
            <wp:extent cx="3187700" cy="2243734"/>
            <wp:effectExtent l="57150" t="76200" r="50800" b="80645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Untitled(11).png"/>
                    <pic:cNvPicPr/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281" cy="2252589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5E36BBF" w14:textId="1E0EC60F" w:rsidR="00216A57" w:rsidRDefault="00216A57" w:rsidP="00216A57">
      <w:pPr>
        <w:pStyle w:val="affe"/>
      </w:pPr>
      <w:r>
        <w:t>Блок “Автопрощание” при создании/редактировании группы</w:t>
      </w:r>
    </w:p>
    <w:p w14:paraId="37D0E280" w14:textId="7744F361" w:rsidR="00216A57" w:rsidRDefault="00216A57" w:rsidP="0097316C">
      <w:pPr>
        <w:pStyle w:val="goststreammain"/>
        <w:spacing w:line="276" w:lineRule="auto"/>
      </w:pPr>
      <w:proofErr w:type="spellStart"/>
      <w:r>
        <w:t>Автопрощание</w:t>
      </w:r>
      <w:proofErr w:type="spellEnd"/>
      <w:r>
        <w:t xml:space="preserve"> считается включенным на </w:t>
      </w:r>
      <w:proofErr w:type="spellStart"/>
      <w:r>
        <w:t>скилл</w:t>
      </w:r>
      <w:proofErr w:type="spellEnd"/>
      <w:r>
        <w:t xml:space="preserve">-группе после того, как в текстовом поле будет введен текст и/или выбран </w:t>
      </w:r>
      <w:proofErr w:type="spellStart"/>
      <w:r>
        <w:t>стикер</w:t>
      </w:r>
      <w:proofErr w:type="spellEnd"/>
      <w:r>
        <w:t>.</w:t>
      </w:r>
    </w:p>
    <w:p w14:paraId="61DDB755" w14:textId="7EB0D8FF" w:rsidR="00216A57" w:rsidRPr="00216A57" w:rsidRDefault="00216A57" w:rsidP="00216A57">
      <w:pPr>
        <w:pStyle w:val="goststreammain"/>
        <w:spacing w:line="276" w:lineRule="auto"/>
        <w:ind w:firstLine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181BD39" wp14:editId="37B5283A">
            <wp:extent cx="3219450" cy="2628724"/>
            <wp:effectExtent l="57150" t="76200" r="57150" b="76835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Untitled(12).png"/>
                    <pic:cNvPicPr/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4010" cy="2640612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A7C40A" w14:textId="609F7F26" w:rsidR="00216A57" w:rsidRDefault="00216A57" w:rsidP="00216A57">
      <w:pPr>
        <w:pStyle w:val="affe"/>
      </w:pPr>
      <w:r>
        <w:t>Блок “Автопрощание” с заполненным текстовым полем и выбранным стикером</w:t>
      </w:r>
    </w:p>
    <w:p w14:paraId="2B39CAF9" w14:textId="107E3A65" w:rsidR="00216A57" w:rsidRDefault="00216A57" w:rsidP="0097316C">
      <w:pPr>
        <w:pStyle w:val="goststreammain"/>
        <w:spacing w:line="276" w:lineRule="auto"/>
      </w:pPr>
      <w:proofErr w:type="spellStart"/>
      <w:r>
        <w:t>Стикер</w:t>
      </w:r>
      <w:proofErr w:type="spellEnd"/>
      <w:r>
        <w:t xml:space="preserve"> можно увеличить при длительном удержании левой кнопки мыши на нем во время выбора или уже выбранный </w:t>
      </w:r>
      <w:proofErr w:type="spellStart"/>
      <w:r>
        <w:t>стикер</w:t>
      </w:r>
      <w:proofErr w:type="spellEnd"/>
      <w:r>
        <w:t xml:space="preserve"> для </w:t>
      </w:r>
      <w:proofErr w:type="spellStart"/>
      <w:r>
        <w:t>автопрощания</w:t>
      </w:r>
      <w:proofErr w:type="spellEnd"/>
      <w:r>
        <w:t>.</w:t>
      </w:r>
    </w:p>
    <w:p w14:paraId="3BD516F5" w14:textId="212C61CE" w:rsidR="00216A57" w:rsidRDefault="00216A57" w:rsidP="00216A57">
      <w:pPr>
        <w:pStyle w:val="goststreammain"/>
        <w:spacing w:line="276" w:lineRule="auto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EB0E710" wp14:editId="4CBFC769">
            <wp:extent cx="6291431" cy="3873500"/>
            <wp:effectExtent l="57150" t="76200" r="52705" b="6985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Untitled(13).png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2952" cy="390522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8DE7F54" w14:textId="0CFFFCF4" w:rsidR="00216A57" w:rsidRDefault="00216A57" w:rsidP="00216A57">
      <w:pPr>
        <w:pStyle w:val="affe"/>
      </w:pPr>
      <w:r>
        <w:t>Увеличение стикера в настройках группы</w:t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216A57" w14:paraId="10507EF2" w14:textId="77777777" w:rsidTr="00D60C60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08E53930" w14:textId="77777777" w:rsidR="00216A57" w:rsidRPr="00173C88" w:rsidRDefault="00216A57" w:rsidP="00C62141">
            <w:pPr>
              <w:pStyle w:val="gostinsertnotice"/>
              <w:spacing w:before="41" w:after="41" w:line="276" w:lineRule="auto"/>
            </w:pPr>
            <w:r>
              <w:t>ВАЖНО</w:t>
            </w:r>
          </w:p>
        </w:tc>
        <w:tc>
          <w:tcPr>
            <w:tcW w:w="3846" w:type="pct"/>
            <w:shd w:val="clear" w:color="auto" w:fill="BDD6EE" w:themeFill="accent1" w:themeFillTint="66"/>
          </w:tcPr>
          <w:p w14:paraId="63346D2B" w14:textId="60714A2F" w:rsidR="00216A57" w:rsidRDefault="00216A57" w:rsidP="00216A57">
            <w:pPr>
              <w:pStyle w:val="goststreammain"/>
              <w:spacing w:line="276" w:lineRule="auto"/>
              <w:ind w:firstLine="0"/>
            </w:pPr>
            <w:r>
              <w:t xml:space="preserve">Текстовое поле </w:t>
            </w:r>
            <w:proofErr w:type="spellStart"/>
            <w:r>
              <w:t>автопрощания</w:t>
            </w:r>
            <w:proofErr w:type="spellEnd"/>
            <w:r>
              <w:t xml:space="preserve"> и выбор </w:t>
            </w:r>
            <w:proofErr w:type="spellStart"/>
            <w:r>
              <w:t>стикера</w:t>
            </w:r>
            <w:proofErr w:type="spellEnd"/>
            <w:r>
              <w:t xml:space="preserve"> не являются обязательными. Можно настроить так, чтобы клиенту в </w:t>
            </w:r>
            <w:proofErr w:type="spellStart"/>
            <w:r>
              <w:t>авопрощании</w:t>
            </w:r>
            <w:proofErr w:type="spellEnd"/>
            <w:r>
              <w:t xml:space="preserve"> приходил только текст, только </w:t>
            </w:r>
            <w:proofErr w:type="spellStart"/>
            <w:r>
              <w:t>стикер</w:t>
            </w:r>
            <w:proofErr w:type="spellEnd"/>
            <w:r>
              <w:t xml:space="preserve"> или текст и </w:t>
            </w:r>
            <w:proofErr w:type="spellStart"/>
            <w:r>
              <w:t>стикер</w:t>
            </w:r>
            <w:proofErr w:type="spellEnd"/>
            <w:r>
              <w:t>.</w:t>
            </w:r>
          </w:p>
          <w:p w14:paraId="68369073" w14:textId="6D4CF28B" w:rsidR="00216A57" w:rsidRPr="00157D23" w:rsidRDefault="00216A57" w:rsidP="00216A57">
            <w:pPr>
              <w:pStyle w:val="goststreammain"/>
              <w:spacing w:line="276" w:lineRule="auto"/>
              <w:ind w:firstLine="0"/>
            </w:pPr>
            <w:r>
              <w:t xml:space="preserve">Если оставить поле с </w:t>
            </w:r>
            <w:proofErr w:type="spellStart"/>
            <w:r>
              <w:t>автопрощанием</w:t>
            </w:r>
            <w:proofErr w:type="spellEnd"/>
            <w:r>
              <w:t xml:space="preserve"> пустым и не выбирать </w:t>
            </w:r>
            <w:proofErr w:type="spellStart"/>
            <w:r>
              <w:t>стикер</w:t>
            </w:r>
            <w:proofErr w:type="spellEnd"/>
            <w:r>
              <w:t xml:space="preserve">, то </w:t>
            </w:r>
            <w:proofErr w:type="spellStart"/>
            <w:r>
              <w:t>автопрощание</w:t>
            </w:r>
            <w:proofErr w:type="spellEnd"/>
            <w:r>
              <w:t xml:space="preserve"> считается выключенным и при закрытии обращения будет открываться стандартное модальное окно “Закрытие обращения”.</w:t>
            </w:r>
          </w:p>
        </w:tc>
      </w:tr>
    </w:tbl>
    <w:p w14:paraId="25052EA0" w14:textId="77777777" w:rsidR="00216A57" w:rsidRDefault="00216A57" w:rsidP="0097316C">
      <w:pPr>
        <w:pStyle w:val="goststreammain"/>
        <w:spacing w:line="276" w:lineRule="auto"/>
      </w:pPr>
    </w:p>
    <w:p w14:paraId="03F930BF" w14:textId="396CC038" w:rsidR="00A736F4" w:rsidRDefault="00A736F4" w:rsidP="00A1775E">
      <w:pPr>
        <w:pStyle w:val="goststreammain"/>
        <w:spacing w:line="276" w:lineRule="auto"/>
      </w:pPr>
      <w:r>
        <w:t xml:space="preserve">В поле </w:t>
      </w:r>
      <w:r w:rsidRPr="00A736F4">
        <w:rPr>
          <w:b/>
          <w:bCs/>
        </w:rPr>
        <w:t>«При недоступности»</w:t>
      </w:r>
      <w:r>
        <w:t xml:space="preserve"> есть возможность настроить </w:t>
      </w:r>
      <w:r w:rsidR="0023720D">
        <w:t xml:space="preserve">сообщение, отправляемое системой клиенту, который обращается к операторам конкретной группы в случае, когда все операторы этой группы </w:t>
      </w:r>
      <w:proofErr w:type="spellStart"/>
      <w:r w:rsidR="0023720D">
        <w:t>оффлайн</w:t>
      </w:r>
      <w:proofErr w:type="spellEnd"/>
      <w:r w:rsidR="0023720D">
        <w:t>.</w:t>
      </w:r>
    </w:p>
    <w:p w14:paraId="09CFC9FC" w14:textId="7643E459" w:rsidR="00BE56B8" w:rsidRDefault="00355FEB" w:rsidP="00ED2655">
      <w:pPr>
        <w:pStyle w:val="goststreammain"/>
        <w:spacing w:line="276" w:lineRule="auto"/>
      </w:pPr>
      <w:r>
        <w:t xml:space="preserve">Есть возможность настроить </w:t>
      </w:r>
      <w:r w:rsidRPr="00A736F4">
        <w:rPr>
          <w:b/>
          <w:bCs/>
        </w:rPr>
        <w:t>сообщение о времени ожидания ответа оператора</w:t>
      </w:r>
      <w:r>
        <w:t>, отправляемое клиенту после приветственного сообщения. По умолчанию в этом поле содержится текст: «Приблизительное время ожидания ответа специалиста:», поле доступно для редактирования. При удалении текста из данного поля</w:t>
      </w:r>
      <w:r w:rsidR="009050B7">
        <w:t xml:space="preserve"> сообщение о времени ожидания ответа оператора не будет отправляться клиентам сотрудников данной </w:t>
      </w:r>
      <w:proofErr w:type="spellStart"/>
      <w:r w:rsidR="009050B7">
        <w:t>скилл</w:t>
      </w:r>
      <w:proofErr w:type="spellEnd"/>
      <w:r w:rsidR="009050B7">
        <w:t>-группы.</w:t>
      </w:r>
      <w:r w:rsidR="00A1775E">
        <w:t xml:space="preserve"> </w:t>
      </w:r>
      <w:r>
        <w:t xml:space="preserve">Если </w:t>
      </w:r>
      <w:r w:rsidR="009050B7">
        <w:t xml:space="preserve">клиенту поступил ответ от оператора в течение минуты, </w:t>
      </w:r>
      <w:r>
        <w:t>сообщение не отправляется</w:t>
      </w:r>
      <w:r w:rsidR="009050B7">
        <w:t>.</w:t>
      </w:r>
      <w:r w:rsidR="00A1775E">
        <w:t xml:space="preserve"> </w:t>
      </w:r>
      <w:r w:rsidR="00FA5618">
        <w:t xml:space="preserve">Время, указанное в сообщении, которое получает клиент, автоматически рассчитывается системой </w:t>
      </w:r>
      <w:r w:rsidR="004C1046">
        <w:t xml:space="preserve">по формуле: (a + b)/2, где «a» </w:t>
      </w:r>
      <w:r w:rsidR="00694E96">
        <w:t>—</w:t>
      </w:r>
      <w:r w:rsidR="004C1046">
        <w:t xml:space="preserve"> текущее среднее время ожидания ответа конкретной </w:t>
      </w:r>
      <w:proofErr w:type="spellStart"/>
      <w:r w:rsidR="004C1046">
        <w:t>скилл</w:t>
      </w:r>
      <w:proofErr w:type="spellEnd"/>
      <w:r w:rsidR="004C1046">
        <w:t xml:space="preserve">-группы, хранящееся в памяти; «b» </w:t>
      </w:r>
      <w:r w:rsidR="00694E96">
        <w:t>—</w:t>
      </w:r>
      <w:r w:rsidR="004C1046">
        <w:t xml:space="preserve"> время нахождения обращения в очереди до момента распределения на оператора. После чего получаемое значение сохраняется вместо «a».</w:t>
      </w:r>
      <w:r w:rsidR="00ED2655" w:rsidRPr="00ED2655">
        <w:t xml:space="preserve"> Если время </w:t>
      </w:r>
      <w:r w:rsidR="00803C39">
        <w:t>ожидания</w:t>
      </w:r>
      <w:r w:rsidR="00ED2655" w:rsidRPr="00ED2655">
        <w:t xml:space="preserve"> </w:t>
      </w:r>
      <w:r w:rsidR="00803C39">
        <w:t>не превышает</w:t>
      </w:r>
      <w:r w:rsidR="00ED2655" w:rsidRPr="00ED2655">
        <w:t xml:space="preserve"> 120 секунд, то </w:t>
      </w:r>
      <w:r w:rsidR="00803C39">
        <w:t>сообщение</w:t>
      </w:r>
      <w:r w:rsidR="00ED2655" w:rsidRPr="00ED2655">
        <w:t xml:space="preserve"> не выводится. Если </w:t>
      </w:r>
      <w:r w:rsidR="003E06AF">
        <w:t xml:space="preserve">расчетное </w:t>
      </w:r>
      <w:r w:rsidR="00ED2655" w:rsidRPr="00ED2655">
        <w:t xml:space="preserve">время ожидания </w:t>
      </w:r>
      <w:r w:rsidR="003E06AF">
        <w:t>более часа</w:t>
      </w:r>
      <w:r w:rsidR="00ED2655" w:rsidRPr="00ED2655">
        <w:t xml:space="preserve">, то клиенту </w:t>
      </w:r>
      <w:r w:rsidR="00803C39">
        <w:t>отображается время</w:t>
      </w:r>
      <w:r w:rsidR="00ED2655" w:rsidRPr="00ED2655">
        <w:t xml:space="preserve"> в целых часах</w:t>
      </w:r>
      <w:r w:rsidR="00803C39">
        <w:t xml:space="preserve">, округленных </w:t>
      </w:r>
      <w:r w:rsidR="00ED2655" w:rsidRPr="00ED2655">
        <w:t>в меньшую сторону</w:t>
      </w:r>
      <w:r w:rsidR="003E06AF">
        <w:t>.</w:t>
      </w:r>
    </w:p>
    <w:p w14:paraId="2AE0F581" w14:textId="3DD31ABC" w:rsidR="00803C39" w:rsidRDefault="00803C39" w:rsidP="00ED2655">
      <w:pPr>
        <w:pStyle w:val="goststreammain"/>
        <w:spacing w:line="276" w:lineRule="auto"/>
      </w:pPr>
      <w:r>
        <w:lastRenderedPageBreak/>
        <w:t>Логика округления отображаемого времени в минутах:</w:t>
      </w:r>
    </w:p>
    <w:p w14:paraId="0780542A" w14:textId="76465879" w:rsidR="00803C39" w:rsidRDefault="00803C39" w:rsidP="00E85BFC">
      <w:pPr>
        <w:pStyle w:val="goststreammain"/>
        <w:numPr>
          <w:ilvl w:val="0"/>
          <w:numId w:val="43"/>
        </w:numPr>
        <w:spacing w:line="276" w:lineRule="auto"/>
      </w:pPr>
      <w:r>
        <w:t>3-5 минут – время ожидания не более 5 минут</w:t>
      </w:r>
    </w:p>
    <w:p w14:paraId="612990F8" w14:textId="77777777" w:rsidR="00803C39" w:rsidRDefault="00803C39" w:rsidP="00E85BFC">
      <w:pPr>
        <w:pStyle w:val="goststreammain"/>
        <w:numPr>
          <w:ilvl w:val="0"/>
          <w:numId w:val="43"/>
        </w:numPr>
        <w:spacing w:line="276" w:lineRule="auto"/>
      </w:pPr>
      <w:r>
        <w:t>6-10 минут – время ожидания не более 10 минут</w:t>
      </w:r>
    </w:p>
    <w:p w14:paraId="12AB5F66" w14:textId="77777777" w:rsidR="00803C39" w:rsidRDefault="00803C39" w:rsidP="00E85BFC">
      <w:pPr>
        <w:pStyle w:val="goststreammain"/>
        <w:numPr>
          <w:ilvl w:val="0"/>
          <w:numId w:val="43"/>
        </w:numPr>
        <w:spacing w:line="276" w:lineRule="auto"/>
      </w:pPr>
      <w:r>
        <w:t>11-15 минут – время ожидания не более 15 минут</w:t>
      </w:r>
    </w:p>
    <w:p w14:paraId="537795B5" w14:textId="77777777" w:rsidR="00803C39" w:rsidRDefault="00803C39" w:rsidP="00E85BFC">
      <w:pPr>
        <w:pStyle w:val="goststreammain"/>
        <w:numPr>
          <w:ilvl w:val="0"/>
          <w:numId w:val="43"/>
        </w:numPr>
        <w:spacing w:line="276" w:lineRule="auto"/>
      </w:pPr>
      <w:r>
        <w:t>16-20 минут – время ожидания не более 20 минут</w:t>
      </w:r>
    </w:p>
    <w:p w14:paraId="2DB72FCD" w14:textId="77777777" w:rsidR="00803C39" w:rsidRDefault="00803C39" w:rsidP="00E85BFC">
      <w:pPr>
        <w:pStyle w:val="goststreammain"/>
        <w:numPr>
          <w:ilvl w:val="0"/>
          <w:numId w:val="43"/>
        </w:numPr>
        <w:spacing w:line="276" w:lineRule="auto"/>
      </w:pPr>
      <w:r>
        <w:t>21-25 минут – время ожидания не более 25 минут</w:t>
      </w:r>
    </w:p>
    <w:p w14:paraId="67B1864A" w14:textId="77777777" w:rsidR="00803C39" w:rsidRDefault="00803C39" w:rsidP="00E85BFC">
      <w:pPr>
        <w:pStyle w:val="goststreammain"/>
        <w:numPr>
          <w:ilvl w:val="0"/>
          <w:numId w:val="43"/>
        </w:numPr>
        <w:spacing w:line="276" w:lineRule="auto"/>
      </w:pPr>
      <w:r>
        <w:t>26-30 минут – время ожидания не более 30 минут</w:t>
      </w:r>
    </w:p>
    <w:p w14:paraId="2079B547" w14:textId="77777777" w:rsidR="00803C39" w:rsidRDefault="00803C39" w:rsidP="00E85BFC">
      <w:pPr>
        <w:pStyle w:val="goststreammain"/>
        <w:numPr>
          <w:ilvl w:val="0"/>
          <w:numId w:val="43"/>
        </w:numPr>
        <w:spacing w:line="276" w:lineRule="auto"/>
      </w:pPr>
      <w:r>
        <w:t>31-40 минут – время ожидания не более 40 минут</w:t>
      </w:r>
    </w:p>
    <w:p w14:paraId="4820C5DB" w14:textId="782C29F3" w:rsidR="00803C39" w:rsidRPr="00ED2655" w:rsidRDefault="00803C39" w:rsidP="00E85BFC">
      <w:pPr>
        <w:pStyle w:val="goststreammain"/>
        <w:numPr>
          <w:ilvl w:val="0"/>
          <w:numId w:val="43"/>
        </w:numPr>
        <w:spacing w:line="276" w:lineRule="auto"/>
      </w:pPr>
      <w:r>
        <w:t>41-60 минут – время ожидания не более 1 часа</w:t>
      </w:r>
    </w:p>
    <w:p w14:paraId="5ED004CD" w14:textId="395B9476" w:rsidR="00ED2655" w:rsidRDefault="00ED2655" w:rsidP="00ED2655">
      <w:pPr>
        <w:pStyle w:val="goststreammain"/>
        <w:spacing w:line="276" w:lineRule="auto"/>
      </w:pPr>
      <w:r w:rsidRPr="00ED2655">
        <w:t>Мож</w:t>
      </w:r>
      <w:r>
        <w:t>но использовать</w:t>
      </w:r>
      <w:r w:rsidRPr="00ED2655">
        <w:t xml:space="preserve"> параметр </w:t>
      </w:r>
      <w:proofErr w:type="gramStart"/>
      <w:r w:rsidRPr="00ED2655">
        <w:t>“:</w:t>
      </w:r>
      <w:proofErr w:type="spellStart"/>
      <w:r w:rsidRPr="00ED2655">
        <w:t>time</w:t>
      </w:r>
      <w:proofErr w:type="spellEnd"/>
      <w:proofErr w:type="gramEnd"/>
      <w:r w:rsidRPr="00ED2655">
        <w:t xml:space="preserve">”, который равен подходящему интервалу для отображения клиенту и указывается </w:t>
      </w:r>
      <w:r w:rsidR="006773F9">
        <w:t>внутри текста сообщения</w:t>
      </w:r>
      <w:r w:rsidRPr="00ED2655">
        <w:t xml:space="preserve"> о вр</w:t>
      </w:r>
      <w:r w:rsidR="006773F9">
        <w:t>емени ожидания ответа оператора</w:t>
      </w:r>
      <w:r w:rsidRPr="00ED2655">
        <w:t xml:space="preserve">. Время для отображения выводится полностью с правильным склонением часов или минут. Если в строке с текстом об ожидании нет параметра </w:t>
      </w:r>
      <w:proofErr w:type="gramStart"/>
      <w:r w:rsidRPr="00ED2655">
        <w:t>“:</w:t>
      </w:r>
      <w:proofErr w:type="spellStart"/>
      <w:r w:rsidRPr="00ED2655">
        <w:t>time</w:t>
      </w:r>
      <w:proofErr w:type="spellEnd"/>
      <w:proofErr w:type="gramEnd"/>
      <w:r w:rsidRPr="00ED2655">
        <w:t>”, то время выводится в конец фразы (актуально для уже созданных групп и новых, где не указан параметр :</w:t>
      </w:r>
      <w:proofErr w:type="spellStart"/>
      <w:r w:rsidRPr="00ED2655">
        <w:t>time</w:t>
      </w:r>
      <w:proofErr w:type="spellEnd"/>
      <w:r w:rsidRPr="00ED2655">
        <w:t>).</w:t>
      </w:r>
    </w:p>
    <w:p w14:paraId="52085A43" w14:textId="4D0DEBF0" w:rsidR="00ED2655" w:rsidRDefault="00ED2655" w:rsidP="00ED2655">
      <w:pPr>
        <w:pStyle w:val="goststreammain"/>
        <w:spacing w:line="276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A213DD1" wp14:editId="7DB9249B">
            <wp:extent cx="4225256" cy="1123299"/>
            <wp:effectExtent l="57150" t="76200" r="61595" b="774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ntitled.png"/>
                    <pic:cNvPicPr/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5256" cy="1123299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DB2EC47" w14:textId="67FE1A25" w:rsidR="00ED2655" w:rsidRPr="00ED2655" w:rsidRDefault="00ED2655" w:rsidP="00803C39">
      <w:pPr>
        <w:pStyle w:val="a1"/>
        <w:ind w:firstLine="0"/>
      </w:pPr>
      <w:r>
        <w:t xml:space="preserve">Пример использования параметра </w:t>
      </w:r>
      <w:r w:rsidRPr="00ED2655">
        <w:t>:</w:t>
      </w:r>
      <w:r>
        <w:rPr>
          <w:lang w:val="en-US"/>
        </w:rPr>
        <w:t>time</w:t>
      </w:r>
      <w:r w:rsidRPr="00ED2655">
        <w:t xml:space="preserve"> </w:t>
      </w:r>
      <w:r>
        <w:t>в тексте сообщения</w:t>
      </w:r>
    </w:p>
    <w:p w14:paraId="03847DAD" w14:textId="77777777" w:rsidR="00BE56B8" w:rsidRDefault="00BE56B8" w:rsidP="00ED2655">
      <w:pPr>
        <w:ind w:firstLine="851"/>
        <w:jc w:val="both"/>
      </w:pPr>
      <w:r>
        <w:t xml:space="preserve">Также администратор имеет возможность настроить </w:t>
      </w:r>
      <w:r w:rsidRPr="00A736F4">
        <w:rPr>
          <w:b/>
          <w:bCs/>
        </w:rPr>
        <w:t>«Перевод в ожидание»</w:t>
      </w:r>
      <w:r w:rsidR="00782F26">
        <w:t xml:space="preserve"> — </w:t>
      </w:r>
      <w:r w:rsidRPr="00BE56B8">
        <w:t>сообщение, которое отправляется клиенту при длительном отсутствии ответа клиента на сообщение оператора</w:t>
      </w:r>
      <w:r>
        <w:t xml:space="preserve"> в рамках этой </w:t>
      </w:r>
      <w:proofErr w:type="spellStart"/>
      <w:r>
        <w:t>скилл</w:t>
      </w:r>
      <w:proofErr w:type="spellEnd"/>
      <w:r>
        <w:t>-группы</w:t>
      </w:r>
      <w:r w:rsidRPr="00BE56B8">
        <w:t>. Направляется клиенту каждый раз при переходе в ожидание.</w:t>
      </w:r>
      <w:r>
        <w:t xml:space="preserve"> По умолчанию </w:t>
      </w:r>
      <w:r w:rsidR="00E0185A">
        <w:t xml:space="preserve">при создании группы </w:t>
      </w:r>
      <w:r>
        <w:t>поле заполнено текстом: «Обращение в чате приостановлено из-за длительного ожидания ответа. Если у вас остались вопросы</w:t>
      </w:r>
      <w:r w:rsidR="00782F26">
        <w:t xml:space="preserve"> — </w:t>
      </w:r>
      <w:r w:rsidR="00E0185A">
        <w:t>напишите сооб</w:t>
      </w:r>
      <w:r w:rsidR="00D855B6">
        <w:t>щение, и диалог продолжится</w:t>
      </w:r>
      <w:r w:rsidR="00E0185A">
        <w:t xml:space="preserve">». В случае, если поле остается пустым, </w:t>
      </w:r>
      <w:r w:rsidR="00E0185A" w:rsidRPr="00E0185A">
        <w:t>сообщение об уходе в ожидание</w:t>
      </w:r>
      <w:r w:rsidR="00E0185A">
        <w:t xml:space="preserve"> </w:t>
      </w:r>
      <w:r w:rsidR="00E0185A" w:rsidRPr="00E0185A">
        <w:t xml:space="preserve">клиенту не отправляется. В </w:t>
      </w:r>
      <w:r w:rsidR="00E0185A">
        <w:t>чате оператора</w:t>
      </w:r>
      <w:r w:rsidR="00E0185A" w:rsidRPr="00E0185A">
        <w:t xml:space="preserve"> отображается только системное уведомление о том</w:t>
      </w:r>
      <w:r w:rsidR="00E0185A">
        <w:t>,</w:t>
      </w:r>
      <w:r w:rsidR="00E0185A" w:rsidRPr="00E0185A">
        <w:t xml:space="preserve"> что обращение ожидает ответа</w:t>
      </w:r>
      <w:r w:rsidR="00D660AB">
        <w:t>.</w:t>
      </w:r>
    </w:p>
    <w:bookmarkEnd w:id="335"/>
    <w:p w14:paraId="0CD60103" w14:textId="77777777" w:rsidR="00A1775E" w:rsidRPr="00FA5618" w:rsidRDefault="00A1775E" w:rsidP="00BE56B8">
      <w:pPr>
        <w:ind w:firstLine="709"/>
        <w:jc w:val="both"/>
      </w:pPr>
    </w:p>
    <w:p w14:paraId="08F1752F" w14:textId="4F073C96" w:rsidR="00203888" w:rsidRDefault="00D25233" w:rsidP="00203888">
      <w:pPr>
        <w:pStyle w:val="goststreammain"/>
        <w:keepNext/>
        <w:spacing w:line="276" w:lineRule="auto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3AC2B0B" wp14:editId="54CE2442">
            <wp:extent cx="2946624" cy="7600950"/>
            <wp:effectExtent l="57150" t="76200" r="63500" b="7620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Untitled(14).png"/>
                    <pic:cNvPicPr/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8145" cy="7656463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2293C2E" w14:textId="53CB68D2" w:rsidR="00203888" w:rsidRDefault="000F05AA" w:rsidP="003E0264">
      <w:pPr>
        <w:pStyle w:val="a1"/>
        <w:ind w:firstLine="0"/>
      </w:pPr>
      <w:r>
        <w:t>Боковая панель</w:t>
      </w:r>
      <w:r w:rsidR="00203888" w:rsidRPr="00203888">
        <w:t xml:space="preserve"> создания группы (часть 1)</w:t>
      </w:r>
    </w:p>
    <w:p w14:paraId="72F67BB6" w14:textId="77777777" w:rsidR="00A1775E" w:rsidRDefault="00A1775E" w:rsidP="00A1775E">
      <w:pPr>
        <w:pStyle w:val="goststreammain"/>
        <w:spacing w:line="276" w:lineRule="auto"/>
        <w:ind w:firstLine="709"/>
      </w:pPr>
      <w:r>
        <w:tab/>
      </w:r>
      <w:bookmarkStart w:id="336" w:name="_Hlk97301345"/>
      <w:r>
        <w:t xml:space="preserve">Максимальная длина текста, вводимого в поля, описанные выше, равна 150 символам. При превышении допустимого количества символов значение не сохраняется, после нажатия кнопки «Сохранить» окно создания </w:t>
      </w:r>
      <w:proofErr w:type="spellStart"/>
      <w:r>
        <w:t>скилл</w:t>
      </w:r>
      <w:proofErr w:type="spellEnd"/>
      <w:r>
        <w:t>-группы не закрывается, отображается системное сообщение о превышении максимального количества символов.</w:t>
      </w:r>
      <w:bookmarkEnd w:id="336"/>
    </w:p>
    <w:p w14:paraId="74F4EE80" w14:textId="77777777" w:rsidR="00A1775E" w:rsidRDefault="00A1775E" w:rsidP="00410B56">
      <w:pPr>
        <w:pStyle w:val="goststreammain"/>
        <w:keepNext/>
        <w:spacing w:line="276" w:lineRule="auto"/>
        <w:ind w:firstLine="0"/>
        <w:jc w:val="center"/>
      </w:pPr>
      <w:r w:rsidRPr="00FA5618">
        <w:rPr>
          <w:noProof/>
          <w:lang w:eastAsia="ru-RU"/>
        </w:rPr>
        <w:lastRenderedPageBreak/>
        <w:drawing>
          <wp:inline distT="0" distB="0" distL="0" distR="0" wp14:anchorId="65D8AD7D" wp14:editId="19971D5E">
            <wp:extent cx="4326111" cy="195654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383" cy="233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6E883A" w14:textId="77777777" w:rsidR="00A1775E" w:rsidRDefault="00A1775E" w:rsidP="003E0264">
      <w:pPr>
        <w:pStyle w:val="a1"/>
        <w:ind w:firstLine="0"/>
      </w:pPr>
      <w:r w:rsidRPr="001B227B">
        <w:t>Системное сообщение о превышении максимального количества символов</w:t>
      </w:r>
    </w:p>
    <w:p w14:paraId="5D1673B2" w14:textId="055EAE5B" w:rsidR="00203888" w:rsidRDefault="00410B56" w:rsidP="00A1775E">
      <w:pPr>
        <w:pStyle w:val="goststreammain"/>
        <w:spacing w:line="276" w:lineRule="auto"/>
        <w:ind w:firstLine="709"/>
      </w:pPr>
      <w:bookmarkStart w:id="337" w:name="_Hlk97301455"/>
      <w:r>
        <w:t>Также</w:t>
      </w:r>
      <w:r w:rsidR="009050B7">
        <w:t xml:space="preserve"> представлена возможность</w:t>
      </w:r>
      <w:r w:rsidR="006E0A95" w:rsidRPr="00567E40">
        <w:t xml:space="preserve"> </w:t>
      </w:r>
      <w:r w:rsidR="00B9761A">
        <w:t>выбрать</w:t>
      </w:r>
      <w:r w:rsidR="006E0A95" w:rsidRPr="00567E40">
        <w:t xml:space="preserve"> нужные параметры из раздела маршрутизации обращений, из которых будут поступать обращения в </w:t>
      </w:r>
      <w:proofErr w:type="spellStart"/>
      <w:r w:rsidR="006E0A95" w:rsidRPr="00567E40">
        <w:t>скилл</w:t>
      </w:r>
      <w:proofErr w:type="spellEnd"/>
      <w:r w:rsidR="006E0A95" w:rsidRPr="00567E40">
        <w:t xml:space="preserve">-группу. </w:t>
      </w:r>
      <w:r w:rsidR="00FE79F3">
        <w:t xml:space="preserve">Если выбрать отдельный МРФ, то в поле </w:t>
      </w:r>
      <w:r w:rsidR="00FE79F3" w:rsidRPr="00FE79F3">
        <w:rPr>
          <w:rStyle w:val="goststreammainexpressed0"/>
        </w:rPr>
        <w:t>«Регионы»</w:t>
      </w:r>
      <w:r w:rsidR="00FE79F3">
        <w:t xml:space="preserve"> возможно указать </w:t>
      </w:r>
      <w:r w:rsidR="0004783A">
        <w:t>только регионы,</w:t>
      </w:r>
      <w:r w:rsidR="00FE79F3">
        <w:t xml:space="preserve"> связанные с выбранным МРФ. </w:t>
      </w:r>
      <w:r w:rsidR="00B9761A">
        <w:t>Нажать</w:t>
      </w:r>
      <w:r w:rsidR="006E0A95" w:rsidRPr="00567E40">
        <w:t xml:space="preserve"> </w:t>
      </w:r>
      <w:r>
        <w:rPr>
          <w:noProof/>
          <w:lang w:eastAsia="ru-RU"/>
        </w:rPr>
        <w:drawing>
          <wp:inline distT="0" distB="0" distL="0" distR="0" wp14:anchorId="1C5389B1" wp14:editId="192B922B">
            <wp:extent cx="1103555" cy="358089"/>
            <wp:effectExtent l="0" t="0" r="1905" b="4445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Untitled(139).png"/>
                    <pic:cNvPicPr/>
                  </pic:nvPicPr>
                  <pic:blipFill rotWithShape="1"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0" t="7150" r="2425" b="5339"/>
                    <a:stretch/>
                  </pic:blipFill>
                  <pic:spPr bwMode="auto">
                    <a:xfrm>
                      <a:off x="0" y="0"/>
                      <a:ext cx="1104723" cy="358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E0A95" w:rsidRPr="00567E40">
        <w:t>.</w:t>
      </w:r>
    </w:p>
    <w:bookmarkEnd w:id="337"/>
    <w:p w14:paraId="41614FE7" w14:textId="3B603084" w:rsidR="002E1EF0" w:rsidRPr="002E4B55" w:rsidRDefault="00D25233" w:rsidP="002E4B55">
      <w:pPr>
        <w:pStyle w:val="goststreammain"/>
        <w:spacing w:line="276" w:lineRule="auto"/>
        <w:ind w:firstLine="0"/>
        <w:jc w:val="center"/>
        <w:rPr>
          <w:b/>
          <w:bCs/>
          <w:noProof/>
        </w:rPr>
      </w:pPr>
      <w:r>
        <w:rPr>
          <w:b/>
          <w:bCs/>
          <w:noProof/>
          <w:lang w:eastAsia="ru-RU"/>
        </w:rPr>
        <w:drawing>
          <wp:inline distT="0" distB="0" distL="0" distR="0" wp14:anchorId="74321862" wp14:editId="21CFFBD4">
            <wp:extent cx="2899884" cy="6707366"/>
            <wp:effectExtent l="57150" t="76200" r="53340" b="7493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Untitled(15).png"/>
                    <pic:cNvPicPr/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886" cy="6765195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D431B65" w14:textId="36F30878" w:rsidR="00B9761A" w:rsidRDefault="000F05AA" w:rsidP="003E0264">
      <w:pPr>
        <w:pStyle w:val="a1"/>
        <w:ind w:firstLine="0"/>
      </w:pPr>
      <w:r>
        <w:t>Боковая панель</w:t>
      </w:r>
      <w:r w:rsidR="0099121C" w:rsidRPr="00567E40">
        <w:t xml:space="preserve"> </w:t>
      </w:r>
      <w:r w:rsidR="00EF6804">
        <w:t>создания</w:t>
      </w:r>
      <w:r w:rsidR="0099121C" w:rsidRPr="00567E40">
        <w:t xml:space="preserve"> групп</w:t>
      </w:r>
      <w:r w:rsidR="00EF6804">
        <w:t>ы</w:t>
      </w:r>
      <w:r w:rsidR="002E4B55">
        <w:t xml:space="preserve"> (часть 2)</w:t>
      </w:r>
    </w:p>
    <w:p w14:paraId="227EE0AA" w14:textId="77777777" w:rsidR="006E0A95" w:rsidRPr="00567E40" w:rsidRDefault="0099121C" w:rsidP="006277DB">
      <w:pPr>
        <w:pStyle w:val="goststreammain"/>
        <w:spacing w:line="276" w:lineRule="auto"/>
      </w:pPr>
      <w:r w:rsidRPr="00567E40">
        <w:lastRenderedPageBreak/>
        <w:t>Чтобы увидеть всех участников</w:t>
      </w:r>
      <w:r>
        <w:t xml:space="preserve">, необходимо нажать </w:t>
      </w:r>
      <w:r w:rsidR="006E0A95" w:rsidRPr="00567E40">
        <w:t>на название группы в списке</w:t>
      </w:r>
      <w:r w:rsidRPr="00567E40">
        <w:t>.</w:t>
      </w:r>
      <w:r>
        <w:t xml:space="preserve"> </w:t>
      </w:r>
      <w:r w:rsidRPr="00567E40">
        <w:t>Чтобы приступить к редактированию уже существующ</w:t>
      </w:r>
      <w:r>
        <w:t>ей</w:t>
      </w:r>
      <w:r w:rsidRPr="00567E40">
        <w:t xml:space="preserve"> групп</w:t>
      </w:r>
      <w:r>
        <w:t>ы,</w:t>
      </w:r>
      <w:r w:rsidR="006E0A95" w:rsidRPr="00567E40">
        <w:t xml:space="preserve"> </w:t>
      </w:r>
      <w:r>
        <w:t xml:space="preserve">необходимо нажать </w:t>
      </w:r>
      <w:r w:rsidR="006E0A95" w:rsidRPr="00567E40">
        <w:t xml:space="preserve">на кнопку </w:t>
      </w:r>
      <w:r w:rsidR="006E0A95" w:rsidRPr="00567E40">
        <w:rPr>
          <w:noProof/>
          <w:lang w:eastAsia="ru-RU"/>
        </w:rPr>
        <w:drawing>
          <wp:inline distT="0" distB="0" distL="0" distR="0" wp14:anchorId="1017137B" wp14:editId="1387D514">
            <wp:extent cx="173792" cy="180000"/>
            <wp:effectExtent l="0" t="0" r="0" b="0"/>
            <wp:docPr id="280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teditt.png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792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0A95" w:rsidRPr="00567E40">
        <w:t>.</w:t>
      </w:r>
    </w:p>
    <w:p w14:paraId="787D8D9B" w14:textId="77777777" w:rsidR="0099121C" w:rsidRDefault="006E0A95" w:rsidP="006277DB">
      <w:pPr>
        <w:pStyle w:val="gostpicture"/>
        <w:spacing w:line="276" w:lineRule="auto"/>
      </w:pPr>
      <w:r w:rsidRPr="00567E40">
        <w:rPr>
          <w:noProof/>
          <w:lang w:eastAsia="ru-RU"/>
        </w:rPr>
        <w:drawing>
          <wp:inline distT="0" distB="0" distL="0" distR="0" wp14:anchorId="6D2E7495" wp14:editId="6A49CDF6">
            <wp:extent cx="2908406" cy="380390"/>
            <wp:effectExtent l="0" t="0" r="6350" b="635"/>
            <wp:docPr id="281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f.png"/>
                    <pic:cNvPicPr/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2452" cy="388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E67D3" w14:textId="77777777" w:rsidR="00EF6804" w:rsidRPr="00EF6804" w:rsidRDefault="0099121C" w:rsidP="003E0264">
      <w:pPr>
        <w:pStyle w:val="a1"/>
        <w:ind w:firstLine="0"/>
      </w:pPr>
      <w:r w:rsidRPr="00567E40">
        <w:t>Группа в списке</w:t>
      </w:r>
    </w:p>
    <w:p w14:paraId="54D1CE83" w14:textId="7D22A08E" w:rsidR="00F93293" w:rsidRDefault="00A736F4" w:rsidP="006277DB">
      <w:pPr>
        <w:pStyle w:val="goststreammain"/>
        <w:spacing w:line="276" w:lineRule="auto"/>
      </w:pPr>
      <w:r>
        <w:t>Далее е</w:t>
      </w:r>
      <w:r w:rsidR="00F43074">
        <w:t xml:space="preserve">сть возможность </w:t>
      </w:r>
      <w:r w:rsidR="00F93293">
        <w:t>подключить</w:t>
      </w:r>
      <w:r w:rsidR="006E0A95" w:rsidRPr="00567E40">
        <w:t xml:space="preserve"> или </w:t>
      </w:r>
      <w:r w:rsidR="00F93293">
        <w:t>отключить</w:t>
      </w:r>
      <w:r w:rsidR="006E0A95" w:rsidRPr="00567E40">
        <w:t xml:space="preserve"> </w:t>
      </w:r>
      <w:r w:rsidR="005B71BA">
        <w:t>функциональность</w:t>
      </w:r>
      <w:r w:rsidR="005B71BA" w:rsidRPr="00567E40">
        <w:t xml:space="preserve"> </w:t>
      </w:r>
      <w:r w:rsidR="006E0A95" w:rsidRPr="00567E40">
        <w:t>чат-бота</w:t>
      </w:r>
      <w:r w:rsidR="00F43074">
        <w:t>,</w:t>
      </w:r>
      <w:r w:rsidR="006E0A95" w:rsidRPr="00567E40">
        <w:t xml:space="preserve"> выбрать </w:t>
      </w:r>
      <w:r w:rsidR="00F43074">
        <w:t>ч</w:t>
      </w:r>
      <w:r w:rsidR="006E0A95" w:rsidRPr="00567E40">
        <w:t>ат-бот</w:t>
      </w:r>
      <w:r w:rsidR="00A2541B">
        <w:t>а</w:t>
      </w:r>
      <w:r w:rsidR="006E0A95" w:rsidRPr="00567E40">
        <w:t xml:space="preserve"> и установить процент от общего количеств</w:t>
      </w:r>
      <w:r w:rsidR="00A2541B">
        <w:t>а</w:t>
      </w:r>
      <w:r w:rsidR="006E0A95" w:rsidRPr="00567E40">
        <w:t xml:space="preserve"> обращений, который должен поступать именно чат-боту, а не операторам, </w:t>
      </w:r>
      <w:r w:rsidR="00F43074">
        <w:t xml:space="preserve">установить количество </w:t>
      </w:r>
      <w:r w:rsidR="006E0A95" w:rsidRPr="00567E40">
        <w:t>часов</w:t>
      </w:r>
      <w:r w:rsidR="00F43074">
        <w:t>, которое чат-бот</w:t>
      </w:r>
      <w:r w:rsidR="006E0A95" w:rsidRPr="00567E40">
        <w:t xml:space="preserve"> будет игнорировать повторное сообщени</w:t>
      </w:r>
      <w:r w:rsidR="00410B56">
        <w:t>е</w:t>
      </w:r>
      <w:r w:rsidR="006E0A95" w:rsidRPr="00567E40">
        <w:t>.</w:t>
      </w:r>
    </w:p>
    <w:p w14:paraId="0FEC4EA9" w14:textId="77777777" w:rsidR="00C2277B" w:rsidRPr="00C2277B" w:rsidRDefault="00C2277B" w:rsidP="006277DB">
      <w:pPr>
        <w:spacing w:line="276" w:lineRule="auto"/>
        <w:jc w:val="center"/>
      </w:pPr>
      <w:r w:rsidRPr="00C2277B">
        <w:rPr>
          <w:noProof/>
          <w:lang w:eastAsia="ru-RU"/>
        </w:rPr>
        <w:drawing>
          <wp:inline distT="0" distB="0" distL="0" distR="0" wp14:anchorId="41D85C6D" wp14:editId="7F8D508E">
            <wp:extent cx="3212207" cy="1694269"/>
            <wp:effectExtent l="57150" t="76200" r="64770" b="77470"/>
            <wp:docPr id="783" name="Рисунок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2370" cy="1715453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7925F6A" w14:textId="77777777" w:rsidR="00F93293" w:rsidRDefault="00F93293" w:rsidP="003E0264">
      <w:pPr>
        <w:pStyle w:val="a1"/>
        <w:ind w:firstLine="0"/>
      </w:pPr>
      <w:r w:rsidRPr="00567E40">
        <w:t>Чат-Бот</w:t>
      </w:r>
    </w:p>
    <w:p w14:paraId="45636449" w14:textId="7F061602" w:rsidR="006156C2" w:rsidRDefault="00F43074" w:rsidP="006277DB">
      <w:pPr>
        <w:pStyle w:val="goststreammain"/>
        <w:spacing w:line="276" w:lineRule="auto"/>
      </w:pPr>
      <w:r>
        <w:t xml:space="preserve">Чтобы настроить </w:t>
      </w:r>
      <w:proofErr w:type="spellStart"/>
      <w:r>
        <w:t>автосмену</w:t>
      </w:r>
      <w:proofErr w:type="spellEnd"/>
      <w:r>
        <w:t xml:space="preserve"> статуса обращения, необходимо у</w:t>
      </w:r>
      <w:r w:rsidR="00F93293">
        <w:t>становить флаг автоматической</w:t>
      </w:r>
      <w:r w:rsidR="006E0A95" w:rsidRPr="00567E40">
        <w:t xml:space="preserve"> смены статуса обращения и </w:t>
      </w:r>
      <w:r w:rsidR="00F93293">
        <w:t>указать</w:t>
      </w:r>
      <w:r w:rsidR="006E0A95" w:rsidRPr="00567E40">
        <w:t xml:space="preserve"> время (</w:t>
      </w:r>
      <w:proofErr w:type="spellStart"/>
      <w:proofErr w:type="gramStart"/>
      <w:r w:rsidR="006E0A95" w:rsidRPr="00567E40">
        <w:t>чч:мм</w:t>
      </w:r>
      <w:proofErr w:type="spellEnd"/>
      <w:proofErr w:type="gramEnd"/>
      <w:r w:rsidR="006E0A95" w:rsidRPr="00567E40">
        <w:t>)</w:t>
      </w:r>
      <w:r w:rsidR="00F93293">
        <w:t>,</w:t>
      </w:r>
      <w:r w:rsidR="006E0A95" w:rsidRPr="00567E40">
        <w:t xml:space="preserve"> </w:t>
      </w:r>
      <w:r w:rsidR="00F93293">
        <w:t>через которое он будет изменен.</w:t>
      </w:r>
      <w:r w:rsidR="009C55F0">
        <w:t xml:space="preserve"> Если переключатель установлен в </w:t>
      </w:r>
      <w:r w:rsidR="00A2541B">
        <w:t>положение</w:t>
      </w:r>
      <w:r w:rsidR="009C55F0">
        <w:t xml:space="preserve"> «Включено», обращение автоматически сменит статус на «В ожидании» при бездействии клиента в течение установленного времени. В этом случае при приближении времени ухода обращения в ожидание оператор будет проинформирован значком </w:t>
      </w:r>
      <w:r w:rsidR="00410B56">
        <w:t>кроватка</w:t>
      </w:r>
      <w:r w:rsidR="009C55F0">
        <w:t xml:space="preserve"> в плашке обращения. Клиент, в свою очередь, получит автоматическое сообщение об уходе обращения в ожидание по причине его бездействия.  </w:t>
      </w:r>
    </w:p>
    <w:p w14:paraId="110B2B40" w14:textId="77777777" w:rsidR="00C2277B" w:rsidRPr="00C2277B" w:rsidRDefault="00C2277B" w:rsidP="006277DB">
      <w:pPr>
        <w:spacing w:line="276" w:lineRule="auto"/>
        <w:jc w:val="center"/>
      </w:pPr>
      <w:r w:rsidRPr="00C2277B">
        <w:rPr>
          <w:noProof/>
          <w:lang w:eastAsia="ru-RU"/>
        </w:rPr>
        <w:drawing>
          <wp:inline distT="0" distB="0" distL="0" distR="0" wp14:anchorId="5BAC12CC" wp14:editId="00561D21">
            <wp:extent cx="3206957" cy="1033771"/>
            <wp:effectExtent l="57150" t="76200" r="50800" b="71755"/>
            <wp:docPr id="784" name="Рисунок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625" cy="10497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86EAD9" w14:textId="77777777" w:rsidR="006E0A95" w:rsidRPr="00567E40" w:rsidRDefault="006156C2" w:rsidP="003E0264">
      <w:pPr>
        <w:pStyle w:val="a1"/>
        <w:ind w:firstLine="0"/>
      </w:pPr>
      <w:r w:rsidRPr="00567E40">
        <w:t>Автоматическая смена обращения</w:t>
      </w:r>
    </w:p>
    <w:p w14:paraId="76EC744D" w14:textId="77777777" w:rsidR="006156C2" w:rsidRDefault="006156C2" w:rsidP="006277DB">
      <w:pPr>
        <w:pStyle w:val="goststreammain"/>
        <w:spacing w:line="276" w:lineRule="auto"/>
      </w:pPr>
      <w:r>
        <w:t>Установить</w:t>
      </w:r>
      <w:r w:rsidR="006E0A95" w:rsidRPr="00567E40">
        <w:t xml:space="preserve"> значение </w:t>
      </w:r>
      <w:r w:rsidR="00164DA7">
        <w:rPr>
          <w:rStyle w:val="goststreammainexpressed0"/>
        </w:rPr>
        <w:t>«</w:t>
      </w:r>
      <w:r w:rsidR="006E0A95" w:rsidRPr="006156C2">
        <w:rPr>
          <w:rStyle w:val="goststreammainexpressed0"/>
        </w:rPr>
        <w:t>Включено</w:t>
      </w:r>
      <w:r w:rsidR="00164DA7">
        <w:rPr>
          <w:rStyle w:val="goststreammainexpressed0"/>
        </w:rPr>
        <w:t>»</w:t>
      </w:r>
      <w:r w:rsidR="006E0A95" w:rsidRPr="00567E40">
        <w:t xml:space="preserve"> в поле информирование агента о бездействии и установит</w:t>
      </w:r>
      <w:r>
        <w:t>ь время (сек.)</w:t>
      </w:r>
      <w:r w:rsidR="006E0A95" w:rsidRPr="00567E40">
        <w:t>, через которое Агент получит уведомление о том, что он бездействует.</w:t>
      </w:r>
    </w:p>
    <w:p w14:paraId="68369658" w14:textId="77777777" w:rsidR="00C2277B" w:rsidRPr="00C2277B" w:rsidRDefault="00C2277B" w:rsidP="006277DB">
      <w:pPr>
        <w:spacing w:line="276" w:lineRule="auto"/>
        <w:jc w:val="center"/>
      </w:pPr>
      <w:r w:rsidRPr="00C2277B">
        <w:rPr>
          <w:noProof/>
          <w:lang w:eastAsia="ru-RU"/>
        </w:rPr>
        <w:lastRenderedPageBreak/>
        <w:drawing>
          <wp:inline distT="0" distB="0" distL="0" distR="0" wp14:anchorId="6202E5FC" wp14:editId="0B17A937">
            <wp:extent cx="3796309" cy="1777909"/>
            <wp:effectExtent l="57150" t="76200" r="52070" b="70485"/>
            <wp:docPr id="785" name="Рисунок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9088" cy="1783894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132AF39" w14:textId="77777777" w:rsidR="006E0A95" w:rsidRDefault="006156C2" w:rsidP="003E0264">
      <w:pPr>
        <w:pStyle w:val="a1"/>
        <w:ind w:firstLine="0"/>
      </w:pPr>
      <w:r w:rsidRPr="00567E40">
        <w:t>Управление временем работы с обращением</w:t>
      </w:r>
    </w:p>
    <w:p w14:paraId="6078DDD8" w14:textId="11DCA547" w:rsidR="00C2277B" w:rsidRPr="00C2277B" w:rsidRDefault="00C2277B" w:rsidP="006277DB">
      <w:pPr>
        <w:pStyle w:val="goststreammain"/>
        <w:spacing w:line="276" w:lineRule="auto"/>
        <w:ind w:firstLine="0"/>
      </w:pPr>
      <w:r>
        <w:tab/>
      </w:r>
      <w:r w:rsidR="00410B56">
        <w:t>Панель</w:t>
      </w:r>
      <w:r w:rsidR="00A736F4">
        <w:t xml:space="preserve"> редактирования </w:t>
      </w:r>
      <w:proofErr w:type="spellStart"/>
      <w:r w:rsidR="00A736F4">
        <w:t>скилл</w:t>
      </w:r>
      <w:proofErr w:type="spellEnd"/>
      <w:r w:rsidR="00A736F4">
        <w:t xml:space="preserve">-группы по </w:t>
      </w:r>
      <w:r w:rsidR="005B71BA">
        <w:t xml:space="preserve">функциональности </w:t>
      </w:r>
      <w:r w:rsidR="00A736F4">
        <w:t xml:space="preserve">аналогично окну создания. </w:t>
      </w:r>
      <w:r>
        <w:t>Для сохранения изменений при</w:t>
      </w:r>
      <w:r w:rsidR="00A736F4">
        <w:t xml:space="preserve"> </w:t>
      </w:r>
      <w:r>
        <w:t xml:space="preserve">редактировании </w:t>
      </w:r>
      <w:proofErr w:type="spellStart"/>
      <w:r w:rsidR="009F42F9">
        <w:t>скилл</w:t>
      </w:r>
      <w:proofErr w:type="spellEnd"/>
      <w:r w:rsidR="009F42F9">
        <w:t>-</w:t>
      </w:r>
      <w:r>
        <w:t xml:space="preserve">группы </w:t>
      </w:r>
      <w:r w:rsidR="009F42F9">
        <w:t xml:space="preserve">необходимо </w:t>
      </w:r>
      <w:r>
        <w:t xml:space="preserve">нажать кнопку </w:t>
      </w:r>
      <w:r w:rsidRPr="00C2277B">
        <w:rPr>
          <w:noProof/>
          <w:lang w:eastAsia="ru-RU"/>
        </w:rPr>
        <w:drawing>
          <wp:inline distT="0" distB="0" distL="0" distR="0" wp14:anchorId="7411E764" wp14:editId="2528C0DF">
            <wp:extent cx="942241" cy="334846"/>
            <wp:effectExtent l="0" t="0" r="0" b="8255"/>
            <wp:docPr id="786" name="Рисунок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2241" cy="334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 w:rsidR="001C38E2">
        <w:t>Чтобы удалить группу</w:t>
      </w:r>
      <w:r w:rsidR="00782F26">
        <w:t xml:space="preserve"> — </w:t>
      </w:r>
      <w:r w:rsidR="001C38E2">
        <w:t xml:space="preserve">нажать </w:t>
      </w:r>
      <w:r w:rsidR="001C38E2" w:rsidRPr="001C38E2">
        <w:rPr>
          <w:noProof/>
          <w:lang w:eastAsia="ru-RU"/>
        </w:rPr>
        <w:drawing>
          <wp:inline distT="0" distB="0" distL="0" distR="0" wp14:anchorId="4B7E7E7C" wp14:editId="4481D97A">
            <wp:extent cx="724205" cy="292764"/>
            <wp:effectExtent l="0" t="0" r="0" b="0"/>
            <wp:docPr id="787" name="Рисунок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114" cy="297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38E2">
        <w:t xml:space="preserve">. Чтобы закрыть </w:t>
      </w:r>
      <w:r w:rsidR="00410B56">
        <w:t>боковую панель</w:t>
      </w:r>
      <w:r w:rsidR="001C38E2">
        <w:t xml:space="preserve"> без сохранения изменений</w:t>
      </w:r>
      <w:r w:rsidR="009F42F9">
        <w:t xml:space="preserve"> </w:t>
      </w:r>
      <w:r w:rsidR="00D855B6">
        <w:t>—</w:t>
      </w:r>
      <w:r w:rsidR="009F42F9">
        <w:t xml:space="preserve"> </w:t>
      </w:r>
      <w:r w:rsidR="001C38E2">
        <w:t xml:space="preserve">нажать </w:t>
      </w:r>
      <w:r w:rsidR="001C38E2" w:rsidRPr="001C38E2">
        <w:rPr>
          <w:noProof/>
          <w:lang w:eastAsia="ru-RU"/>
        </w:rPr>
        <w:drawing>
          <wp:inline distT="0" distB="0" distL="0" distR="0" wp14:anchorId="4B6CF853" wp14:editId="031E3D71">
            <wp:extent cx="760781" cy="323895"/>
            <wp:effectExtent l="0" t="0" r="1270" b="0"/>
            <wp:docPr id="788" name="Рисунок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1447" cy="349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0B56">
        <w:t xml:space="preserve"> или</w:t>
      </w:r>
      <w:r w:rsidR="00410B56">
        <w:rPr>
          <w:noProof/>
          <w:lang w:eastAsia="ru-RU"/>
        </w:rPr>
        <w:drawing>
          <wp:inline distT="0" distB="0" distL="0" distR="0" wp14:anchorId="239564C3" wp14:editId="35902E29">
            <wp:extent cx="285292" cy="246740"/>
            <wp:effectExtent l="0" t="0" r="635" b="127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Untitled(165).png"/>
                    <pic:cNvPicPr/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31" cy="251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38E2">
        <w:t>.</w:t>
      </w:r>
    </w:p>
    <w:p w14:paraId="17E393E5" w14:textId="466E1094" w:rsidR="006156C2" w:rsidRDefault="006156C2" w:rsidP="006277DB">
      <w:pPr>
        <w:pStyle w:val="gostheadernum3"/>
        <w:spacing w:line="276" w:lineRule="auto"/>
      </w:pPr>
      <w:bookmarkStart w:id="338" w:name="_Ref62571650"/>
      <w:bookmarkStart w:id="339" w:name="_Ref62571653"/>
      <w:bookmarkStart w:id="340" w:name="_Toc173165279"/>
      <w:r>
        <w:t>Сотрудники</w:t>
      </w:r>
      <w:bookmarkEnd w:id="338"/>
      <w:bookmarkEnd w:id="339"/>
      <w:bookmarkEnd w:id="340"/>
    </w:p>
    <w:p w14:paraId="4F484CB4" w14:textId="77777777" w:rsidR="002C166E" w:rsidRPr="002C166E" w:rsidRDefault="004003E7" w:rsidP="006277DB">
      <w:pPr>
        <w:pStyle w:val="goststreammain"/>
        <w:spacing w:line="276" w:lineRule="auto"/>
      </w:pPr>
      <w:r>
        <w:t xml:space="preserve">В таблице </w:t>
      </w:r>
      <w:r w:rsidR="001374C0">
        <w:fldChar w:fldCharType="begin"/>
      </w:r>
      <w:r w:rsidR="001374C0">
        <w:instrText xml:space="preserve"> REF _Ref49122497 \p \h  \* MERGEFORMAT </w:instrText>
      </w:r>
      <w:r w:rsidR="001374C0">
        <w:fldChar w:fldCharType="separate"/>
      </w:r>
      <w:r w:rsidR="00F93DB5">
        <w:t>ниже</w:t>
      </w:r>
      <w:r w:rsidR="001374C0">
        <w:fldChar w:fldCharType="end"/>
      </w:r>
      <w:r>
        <w:t xml:space="preserve"> приведена ролевая матрица доступа к управлению профилями сотрудников.</w:t>
      </w:r>
    </w:p>
    <w:p w14:paraId="23B37FF1" w14:textId="77777777" w:rsidR="002C166E" w:rsidRPr="00567E40" w:rsidRDefault="002C166E" w:rsidP="006277DB">
      <w:pPr>
        <w:pStyle w:val="goststreammain"/>
        <w:spacing w:line="276" w:lineRule="auto"/>
        <w:rPr>
          <w:lang w:eastAsia="ru-RU"/>
        </w:rPr>
      </w:pPr>
      <w:r w:rsidRPr="00567E40">
        <w:rPr>
          <w:lang w:eastAsia="ru-RU"/>
        </w:rPr>
        <w:t>*</w:t>
      </w:r>
      <w:r w:rsidR="00782F26">
        <w:rPr>
          <w:lang w:eastAsia="ru-RU"/>
        </w:rPr>
        <w:t xml:space="preserve"> — </w:t>
      </w:r>
      <w:r w:rsidRPr="00567E40">
        <w:rPr>
          <w:lang w:eastAsia="ru-RU"/>
        </w:rPr>
        <w:t>означает</w:t>
      </w:r>
      <w:r w:rsidR="004003E7">
        <w:rPr>
          <w:lang w:eastAsia="ru-RU"/>
        </w:rPr>
        <w:t xml:space="preserve"> ограниченный доступ</w:t>
      </w:r>
      <w:r w:rsidRPr="00567E40">
        <w:rPr>
          <w:lang w:eastAsia="ru-RU"/>
        </w:rPr>
        <w:t xml:space="preserve">, </w:t>
      </w:r>
      <w:r w:rsidR="004003E7">
        <w:rPr>
          <w:lang w:eastAsia="ru-RU"/>
        </w:rPr>
        <w:t>т.е.</w:t>
      </w:r>
      <w:r w:rsidRPr="00567E40">
        <w:rPr>
          <w:lang w:eastAsia="ru-RU"/>
        </w:rPr>
        <w:t xml:space="preserve"> супервайзер может добавлять/управлять профилем другого супервайзера/агента в рамках </w:t>
      </w:r>
      <w:proofErr w:type="spellStart"/>
      <w:r w:rsidRPr="00567E40">
        <w:rPr>
          <w:lang w:eastAsia="ru-RU"/>
        </w:rPr>
        <w:t>скилл</w:t>
      </w:r>
      <w:proofErr w:type="spellEnd"/>
      <w:r w:rsidRPr="00567E40">
        <w:rPr>
          <w:lang w:eastAsia="ru-RU"/>
        </w:rPr>
        <w:t>-групп, в которых он состоит.</w:t>
      </w:r>
    </w:p>
    <w:p w14:paraId="383FFF44" w14:textId="77777777" w:rsidR="008862F6" w:rsidRPr="008862F6" w:rsidRDefault="002C166E" w:rsidP="006277DB">
      <w:pPr>
        <w:pStyle w:val="goststreammain"/>
        <w:spacing w:line="276" w:lineRule="auto"/>
      </w:pPr>
      <w:r w:rsidRPr="00567E40">
        <w:rPr>
          <w:lang w:eastAsia="ru-RU"/>
        </w:rPr>
        <w:t xml:space="preserve">Например, в системе заведено три группы: Продажи, </w:t>
      </w:r>
      <w:proofErr w:type="spellStart"/>
      <w:r w:rsidRPr="00567E40">
        <w:rPr>
          <w:lang w:eastAsia="ru-RU"/>
        </w:rPr>
        <w:t>Тех.поддержка</w:t>
      </w:r>
      <w:proofErr w:type="spellEnd"/>
      <w:r w:rsidRPr="00567E40">
        <w:rPr>
          <w:lang w:eastAsia="ru-RU"/>
        </w:rPr>
        <w:t xml:space="preserve">, Первая линия. Супервайзер Николай состоит в </w:t>
      </w:r>
      <w:proofErr w:type="spellStart"/>
      <w:r w:rsidRPr="00567E40">
        <w:rPr>
          <w:lang w:eastAsia="ru-RU"/>
        </w:rPr>
        <w:t>скилл</w:t>
      </w:r>
      <w:proofErr w:type="spellEnd"/>
      <w:r w:rsidRPr="00567E40">
        <w:rPr>
          <w:lang w:eastAsia="ru-RU"/>
        </w:rPr>
        <w:t xml:space="preserve">-группах Продажи и </w:t>
      </w:r>
      <w:proofErr w:type="spellStart"/>
      <w:r w:rsidRPr="00567E40">
        <w:rPr>
          <w:lang w:eastAsia="ru-RU"/>
        </w:rPr>
        <w:t>Тех.поддержка</w:t>
      </w:r>
      <w:proofErr w:type="spellEnd"/>
      <w:r w:rsidRPr="00567E40">
        <w:rPr>
          <w:lang w:eastAsia="ru-RU"/>
        </w:rPr>
        <w:t xml:space="preserve">. Николай может добавить другого супервайзера в одну или сразу в две группы, но только не в </w:t>
      </w:r>
      <w:proofErr w:type="spellStart"/>
      <w:r w:rsidRPr="00567E40">
        <w:rPr>
          <w:lang w:eastAsia="ru-RU"/>
        </w:rPr>
        <w:t>скилл</w:t>
      </w:r>
      <w:proofErr w:type="spellEnd"/>
      <w:r w:rsidRPr="00567E40">
        <w:rPr>
          <w:lang w:eastAsia="ru-RU"/>
        </w:rPr>
        <w:t>-группу Первая линия.</w:t>
      </w:r>
    </w:p>
    <w:p w14:paraId="0A30AED2" w14:textId="57D21110" w:rsidR="006156C2" w:rsidRDefault="006156C2" w:rsidP="006277DB">
      <w:pPr>
        <w:pStyle w:val="gosttablename"/>
        <w:spacing w:line="276" w:lineRule="auto"/>
      </w:pPr>
      <w:bookmarkStart w:id="341" w:name="_Ref49122497"/>
      <w:r>
        <w:t xml:space="preserve">Таблица </w:t>
      </w:r>
      <w:r w:rsidR="00C313C5">
        <w:rPr>
          <w:noProof/>
        </w:rPr>
        <w:fldChar w:fldCharType="begin"/>
      </w:r>
      <w:r w:rsidR="00A02E20">
        <w:rPr>
          <w:noProof/>
        </w:rPr>
        <w:instrText xml:space="preserve"> SEQ Таблица \* ARABIC </w:instrText>
      </w:r>
      <w:r w:rsidR="00C313C5">
        <w:rPr>
          <w:noProof/>
        </w:rPr>
        <w:fldChar w:fldCharType="separate"/>
      </w:r>
      <w:r w:rsidR="00F93DB5">
        <w:rPr>
          <w:noProof/>
        </w:rPr>
        <w:t>6</w:t>
      </w:r>
      <w:r w:rsidR="00C313C5">
        <w:rPr>
          <w:noProof/>
        </w:rPr>
        <w:fldChar w:fldCharType="end"/>
      </w:r>
      <w:r w:rsidR="00782F26">
        <w:t xml:space="preserve"> — </w:t>
      </w:r>
      <w:r w:rsidR="008862F6" w:rsidRPr="00567E40">
        <w:t>Ограничения управления профил</w:t>
      </w:r>
      <w:r w:rsidR="008862F6">
        <w:t>ем</w:t>
      </w:r>
      <w:r w:rsidR="008862F6" w:rsidRPr="00567E40">
        <w:t xml:space="preserve"> другого сотрудника</w:t>
      </w:r>
      <w:bookmarkEnd w:id="341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9"/>
        <w:gridCol w:w="569"/>
        <w:gridCol w:w="3019"/>
        <w:gridCol w:w="3019"/>
        <w:gridCol w:w="3019"/>
      </w:tblGrid>
      <w:tr w:rsidR="006156C2" w14:paraId="56578AC3" w14:textId="77777777" w:rsidTr="00293821">
        <w:trPr>
          <w:cantSplit/>
          <w:trHeight w:hRule="exact" w:val="567"/>
        </w:trPr>
        <w:tc>
          <w:tcPr>
            <w:tcW w:w="567" w:type="dxa"/>
            <w:textDirection w:val="btLr"/>
            <w:vAlign w:val="center"/>
          </w:tcPr>
          <w:p w14:paraId="08AF5CF9" w14:textId="77777777" w:rsidR="006156C2" w:rsidRPr="00EB0225" w:rsidRDefault="006156C2" w:rsidP="006277DB">
            <w:pPr>
              <w:pStyle w:val="gosttabletextcenter"/>
              <w:spacing w:before="41" w:after="41" w:line="276" w:lineRule="auto"/>
              <w:rPr>
                <w:lang w:val="ru-RU"/>
              </w:rPr>
            </w:pPr>
          </w:p>
        </w:tc>
        <w:tc>
          <w:tcPr>
            <w:tcW w:w="3005" w:type="dxa"/>
            <w:gridSpan w:val="4"/>
            <w:vAlign w:val="center"/>
          </w:tcPr>
          <w:p w14:paraId="4A8E7627" w14:textId="77777777" w:rsidR="006156C2" w:rsidRDefault="006156C2" w:rsidP="006277DB">
            <w:pPr>
              <w:pStyle w:val="gosttabletop"/>
              <w:spacing w:line="276" w:lineRule="auto"/>
            </w:pPr>
            <w:r>
              <w:t>Роль сотрудника</w:t>
            </w:r>
          </w:p>
        </w:tc>
      </w:tr>
      <w:tr w:rsidR="006156C2" w14:paraId="040B7DD6" w14:textId="77777777" w:rsidTr="00293821">
        <w:trPr>
          <w:cantSplit/>
          <w:trHeight w:val="567"/>
        </w:trPr>
        <w:tc>
          <w:tcPr>
            <w:tcW w:w="567" w:type="dxa"/>
            <w:vMerge w:val="restart"/>
            <w:textDirection w:val="btLr"/>
            <w:vAlign w:val="center"/>
          </w:tcPr>
          <w:p w14:paraId="77733773" w14:textId="77777777" w:rsidR="006156C2" w:rsidRDefault="006156C2" w:rsidP="006277DB">
            <w:pPr>
              <w:pStyle w:val="gosttabletop"/>
              <w:spacing w:line="276" w:lineRule="auto"/>
            </w:pPr>
            <w:r>
              <w:t>Роль инициатора</w:t>
            </w:r>
          </w:p>
        </w:tc>
        <w:tc>
          <w:tcPr>
            <w:tcW w:w="567" w:type="dxa"/>
            <w:vAlign w:val="center"/>
          </w:tcPr>
          <w:p w14:paraId="1A23241A" w14:textId="77777777" w:rsidR="006156C2" w:rsidRDefault="006156C2" w:rsidP="006277DB">
            <w:pPr>
              <w:pStyle w:val="gosttabletop"/>
              <w:spacing w:line="276" w:lineRule="auto"/>
            </w:pPr>
          </w:p>
        </w:tc>
        <w:tc>
          <w:tcPr>
            <w:tcW w:w="3005" w:type="dxa"/>
            <w:vAlign w:val="center"/>
          </w:tcPr>
          <w:p w14:paraId="512CAD85" w14:textId="77777777" w:rsidR="006156C2" w:rsidRDefault="006156C2" w:rsidP="006277DB">
            <w:pPr>
              <w:pStyle w:val="gosttabletop"/>
              <w:spacing w:line="276" w:lineRule="auto"/>
            </w:pPr>
            <w:r>
              <w:t>Администратор</w:t>
            </w:r>
          </w:p>
        </w:tc>
        <w:tc>
          <w:tcPr>
            <w:tcW w:w="3005" w:type="dxa"/>
            <w:vAlign w:val="center"/>
          </w:tcPr>
          <w:p w14:paraId="3A09AA5F" w14:textId="77777777" w:rsidR="006156C2" w:rsidRDefault="006156C2" w:rsidP="006277DB">
            <w:pPr>
              <w:pStyle w:val="gosttabletop"/>
              <w:spacing w:line="276" w:lineRule="auto"/>
            </w:pPr>
            <w:r>
              <w:t>Супервайзер</w:t>
            </w:r>
          </w:p>
        </w:tc>
        <w:tc>
          <w:tcPr>
            <w:tcW w:w="3005" w:type="dxa"/>
            <w:vAlign w:val="center"/>
          </w:tcPr>
          <w:p w14:paraId="1FD9DD4C" w14:textId="77777777" w:rsidR="006156C2" w:rsidRDefault="006156C2" w:rsidP="006277DB">
            <w:pPr>
              <w:pStyle w:val="gosttabletop"/>
              <w:spacing w:line="276" w:lineRule="auto"/>
            </w:pPr>
            <w:r>
              <w:t>Агент</w:t>
            </w:r>
          </w:p>
        </w:tc>
      </w:tr>
      <w:tr w:rsidR="006156C2" w14:paraId="1DA40ED7" w14:textId="77777777" w:rsidTr="00BB1866">
        <w:trPr>
          <w:cantSplit/>
          <w:trHeight w:val="2017"/>
        </w:trPr>
        <w:tc>
          <w:tcPr>
            <w:tcW w:w="567" w:type="dxa"/>
            <w:vMerge/>
            <w:vAlign w:val="center"/>
          </w:tcPr>
          <w:p w14:paraId="47E72A52" w14:textId="77777777" w:rsidR="006156C2" w:rsidRDefault="006156C2" w:rsidP="006277DB">
            <w:pPr>
              <w:pStyle w:val="goststreammain"/>
              <w:spacing w:line="276" w:lineRule="auto"/>
              <w:ind w:firstLine="0"/>
              <w:jc w:val="center"/>
            </w:pPr>
          </w:p>
        </w:tc>
        <w:tc>
          <w:tcPr>
            <w:tcW w:w="567" w:type="dxa"/>
            <w:textDirection w:val="btLr"/>
            <w:vAlign w:val="center"/>
          </w:tcPr>
          <w:p w14:paraId="0A4F72BE" w14:textId="77777777" w:rsidR="006156C2" w:rsidRDefault="006156C2" w:rsidP="006277DB">
            <w:pPr>
              <w:pStyle w:val="gosttabletop"/>
              <w:spacing w:line="276" w:lineRule="auto"/>
              <w:ind w:left="77" w:right="77"/>
            </w:pPr>
            <w:r>
              <w:t>Администратор</w:t>
            </w:r>
          </w:p>
        </w:tc>
        <w:tc>
          <w:tcPr>
            <w:tcW w:w="3005" w:type="dxa"/>
            <w:vAlign w:val="center"/>
          </w:tcPr>
          <w:p w14:paraId="24F1AC88" w14:textId="77777777" w:rsidR="006156C2" w:rsidRDefault="006156C2" w:rsidP="006277DB">
            <w:pPr>
              <w:pStyle w:val="gosttabletextcenter"/>
              <w:spacing w:before="41" w:after="41" w:line="276" w:lineRule="auto"/>
            </w:pPr>
            <w:proofErr w:type="spellStart"/>
            <w:r>
              <w:t>Добавление</w:t>
            </w:r>
            <w:proofErr w:type="spellEnd"/>
          </w:p>
          <w:p w14:paraId="66749826" w14:textId="77777777" w:rsidR="006156C2" w:rsidRDefault="006156C2" w:rsidP="006277DB">
            <w:pPr>
              <w:pStyle w:val="gosttabletextcenter"/>
              <w:spacing w:before="41" w:after="41" w:line="276" w:lineRule="auto"/>
            </w:pPr>
            <w:proofErr w:type="spellStart"/>
            <w:r>
              <w:t>Редактирование</w:t>
            </w:r>
            <w:proofErr w:type="spellEnd"/>
          </w:p>
          <w:p w14:paraId="21FDD33B" w14:textId="77777777" w:rsidR="008862F6" w:rsidRPr="008862F6" w:rsidRDefault="008862F6" w:rsidP="006277DB">
            <w:pPr>
              <w:pStyle w:val="gosttabletextcenter"/>
              <w:spacing w:before="41" w:after="41" w:line="276" w:lineRule="auto"/>
            </w:pPr>
            <w:proofErr w:type="spellStart"/>
            <w:r>
              <w:t>Просмотр</w:t>
            </w:r>
            <w:proofErr w:type="spellEnd"/>
          </w:p>
        </w:tc>
        <w:tc>
          <w:tcPr>
            <w:tcW w:w="3005" w:type="dxa"/>
            <w:vAlign w:val="center"/>
          </w:tcPr>
          <w:p w14:paraId="219D47B7" w14:textId="77777777" w:rsidR="006156C2" w:rsidRDefault="008862F6" w:rsidP="006277DB">
            <w:pPr>
              <w:pStyle w:val="gosttabletextcenter"/>
              <w:spacing w:before="41" w:after="41" w:line="276" w:lineRule="auto"/>
            </w:pPr>
            <w:proofErr w:type="spellStart"/>
            <w:r>
              <w:t>Добавление</w:t>
            </w:r>
            <w:proofErr w:type="spellEnd"/>
          </w:p>
          <w:p w14:paraId="29D503AF" w14:textId="77777777" w:rsidR="006156C2" w:rsidRDefault="006156C2" w:rsidP="006277DB">
            <w:pPr>
              <w:pStyle w:val="gosttabletextcenter"/>
              <w:spacing w:before="41" w:after="41" w:line="276" w:lineRule="auto"/>
            </w:pPr>
            <w:proofErr w:type="spellStart"/>
            <w:r>
              <w:t>Редактирование</w:t>
            </w:r>
            <w:proofErr w:type="spellEnd"/>
          </w:p>
          <w:p w14:paraId="6BFB1FFF" w14:textId="77777777" w:rsidR="008862F6" w:rsidRDefault="008862F6" w:rsidP="006277DB">
            <w:pPr>
              <w:pStyle w:val="gosttabletextcenter"/>
              <w:spacing w:before="41" w:after="41" w:line="276" w:lineRule="auto"/>
            </w:pPr>
            <w:proofErr w:type="spellStart"/>
            <w:r>
              <w:t>Просмотр</w:t>
            </w:r>
            <w:proofErr w:type="spellEnd"/>
          </w:p>
        </w:tc>
        <w:tc>
          <w:tcPr>
            <w:tcW w:w="3005" w:type="dxa"/>
            <w:vAlign w:val="center"/>
          </w:tcPr>
          <w:p w14:paraId="1C076829" w14:textId="77777777" w:rsidR="008862F6" w:rsidRDefault="006156C2" w:rsidP="006277DB">
            <w:pPr>
              <w:pStyle w:val="gosttabletextcenter"/>
              <w:spacing w:before="41" w:after="41" w:line="276" w:lineRule="auto"/>
            </w:pPr>
            <w:proofErr w:type="spellStart"/>
            <w:r>
              <w:t>Добавление</w:t>
            </w:r>
            <w:proofErr w:type="spellEnd"/>
          </w:p>
          <w:p w14:paraId="63339D5F" w14:textId="77777777" w:rsidR="006156C2" w:rsidRDefault="008862F6" w:rsidP="006277DB">
            <w:pPr>
              <w:pStyle w:val="gosttabletextcenter"/>
              <w:spacing w:before="41" w:after="41" w:line="276" w:lineRule="auto"/>
            </w:pPr>
            <w:proofErr w:type="spellStart"/>
            <w:r>
              <w:t>Редактирование</w:t>
            </w:r>
            <w:proofErr w:type="spellEnd"/>
          </w:p>
          <w:p w14:paraId="4E29335B" w14:textId="77777777" w:rsidR="008862F6" w:rsidRDefault="008862F6" w:rsidP="006277DB">
            <w:pPr>
              <w:pStyle w:val="gosttabletextcenter"/>
              <w:spacing w:before="41" w:after="41" w:line="276" w:lineRule="auto"/>
            </w:pPr>
            <w:proofErr w:type="spellStart"/>
            <w:r>
              <w:t>Просмотр</w:t>
            </w:r>
            <w:proofErr w:type="spellEnd"/>
          </w:p>
        </w:tc>
      </w:tr>
      <w:tr w:rsidR="008862F6" w14:paraId="0904BC4A" w14:textId="77777777" w:rsidTr="00293821">
        <w:trPr>
          <w:cantSplit/>
          <w:trHeight w:val="1701"/>
        </w:trPr>
        <w:tc>
          <w:tcPr>
            <w:tcW w:w="567" w:type="dxa"/>
            <w:vMerge/>
            <w:vAlign w:val="center"/>
          </w:tcPr>
          <w:p w14:paraId="39DA0D58" w14:textId="77777777" w:rsidR="008862F6" w:rsidRDefault="008862F6" w:rsidP="006277DB">
            <w:pPr>
              <w:pStyle w:val="goststreammain"/>
              <w:spacing w:line="276" w:lineRule="auto"/>
              <w:ind w:firstLine="0"/>
              <w:jc w:val="center"/>
            </w:pPr>
          </w:p>
        </w:tc>
        <w:tc>
          <w:tcPr>
            <w:tcW w:w="567" w:type="dxa"/>
            <w:textDirection w:val="btLr"/>
            <w:vAlign w:val="center"/>
          </w:tcPr>
          <w:p w14:paraId="7D3ECE7E" w14:textId="77777777" w:rsidR="008862F6" w:rsidRDefault="008862F6" w:rsidP="006277DB">
            <w:pPr>
              <w:pStyle w:val="gosttabletop"/>
              <w:spacing w:line="276" w:lineRule="auto"/>
              <w:ind w:left="77" w:right="77"/>
            </w:pPr>
            <w:r>
              <w:t>Супервайзер</w:t>
            </w:r>
          </w:p>
        </w:tc>
        <w:tc>
          <w:tcPr>
            <w:tcW w:w="3005" w:type="dxa"/>
            <w:vAlign w:val="center"/>
          </w:tcPr>
          <w:p w14:paraId="6D84BCB2" w14:textId="77777777" w:rsidR="008862F6" w:rsidRDefault="008862F6" w:rsidP="006277DB">
            <w:pPr>
              <w:pStyle w:val="gosttabletextcenter"/>
              <w:spacing w:before="41" w:after="41" w:line="276" w:lineRule="auto"/>
            </w:pPr>
            <w:proofErr w:type="spellStart"/>
            <w:r>
              <w:t>Просмотр</w:t>
            </w:r>
            <w:proofErr w:type="spellEnd"/>
          </w:p>
        </w:tc>
        <w:tc>
          <w:tcPr>
            <w:tcW w:w="3005" w:type="dxa"/>
            <w:vAlign w:val="center"/>
          </w:tcPr>
          <w:p w14:paraId="1847DB7F" w14:textId="77777777" w:rsidR="008862F6" w:rsidRDefault="008862F6" w:rsidP="006277DB">
            <w:pPr>
              <w:pStyle w:val="gosttabletextcenter"/>
              <w:spacing w:before="41" w:after="41" w:line="276" w:lineRule="auto"/>
            </w:pPr>
            <w:proofErr w:type="spellStart"/>
            <w:r>
              <w:t>Добавление</w:t>
            </w:r>
            <w:proofErr w:type="spellEnd"/>
            <w:r>
              <w:t>*</w:t>
            </w:r>
          </w:p>
          <w:p w14:paraId="17BC6118" w14:textId="77777777" w:rsidR="008862F6" w:rsidRDefault="008862F6" w:rsidP="006277DB">
            <w:pPr>
              <w:pStyle w:val="gosttabletextcenter"/>
              <w:spacing w:before="41" w:after="41" w:line="276" w:lineRule="auto"/>
            </w:pPr>
            <w:proofErr w:type="spellStart"/>
            <w:r>
              <w:t>Редактирование</w:t>
            </w:r>
            <w:proofErr w:type="spellEnd"/>
            <w:r>
              <w:t>*</w:t>
            </w:r>
          </w:p>
          <w:p w14:paraId="30E593E9" w14:textId="77777777" w:rsidR="008862F6" w:rsidRDefault="008862F6" w:rsidP="006277DB">
            <w:pPr>
              <w:pStyle w:val="gosttabletextcenter"/>
              <w:spacing w:before="41" w:after="41" w:line="276" w:lineRule="auto"/>
            </w:pPr>
            <w:proofErr w:type="spellStart"/>
            <w:r>
              <w:t>Просмотр</w:t>
            </w:r>
            <w:proofErr w:type="spellEnd"/>
          </w:p>
        </w:tc>
        <w:tc>
          <w:tcPr>
            <w:tcW w:w="3005" w:type="dxa"/>
            <w:vAlign w:val="center"/>
          </w:tcPr>
          <w:p w14:paraId="72682257" w14:textId="77777777" w:rsidR="008862F6" w:rsidRDefault="008862F6" w:rsidP="006277DB">
            <w:pPr>
              <w:pStyle w:val="gosttabletextcenter"/>
              <w:spacing w:before="41" w:after="41" w:line="276" w:lineRule="auto"/>
            </w:pPr>
            <w:proofErr w:type="spellStart"/>
            <w:r>
              <w:t>Добавление</w:t>
            </w:r>
            <w:proofErr w:type="spellEnd"/>
            <w:r>
              <w:t>*</w:t>
            </w:r>
          </w:p>
          <w:p w14:paraId="1FFA5580" w14:textId="77777777" w:rsidR="008862F6" w:rsidRDefault="008862F6" w:rsidP="006277DB">
            <w:pPr>
              <w:pStyle w:val="gosttabletextcenter"/>
              <w:spacing w:before="41" w:after="41" w:line="276" w:lineRule="auto"/>
            </w:pPr>
            <w:proofErr w:type="spellStart"/>
            <w:r>
              <w:t>Редактирование</w:t>
            </w:r>
            <w:proofErr w:type="spellEnd"/>
            <w:r>
              <w:t>*</w:t>
            </w:r>
          </w:p>
          <w:p w14:paraId="61AEC692" w14:textId="77777777" w:rsidR="008862F6" w:rsidRDefault="008862F6" w:rsidP="006277DB">
            <w:pPr>
              <w:pStyle w:val="gosttabletextcenter"/>
              <w:spacing w:before="41" w:after="41" w:line="276" w:lineRule="auto"/>
            </w:pPr>
            <w:proofErr w:type="spellStart"/>
            <w:r>
              <w:t>Просмотр</w:t>
            </w:r>
            <w:proofErr w:type="spellEnd"/>
          </w:p>
        </w:tc>
      </w:tr>
      <w:tr w:rsidR="008862F6" w14:paraId="6561BE38" w14:textId="77777777" w:rsidTr="00992775">
        <w:trPr>
          <w:cantSplit/>
          <w:trHeight w:val="1051"/>
        </w:trPr>
        <w:tc>
          <w:tcPr>
            <w:tcW w:w="567" w:type="dxa"/>
            <w:vMerge/>
            <w:vAlign w:val="center"/>
          </w:tcPr>
          <w:p w14:paraId="15B80FEB" w14:textId="77777777" w:rsidR="008862F6" w:rsidRDefault="008862F6" w:rsidP="006277DB">
            <w:pPr>
              <w:pStyle w:val="goststreammain"/>
              <w:spacing w:line="276" w:lineRule="auto"/>
              <w:ind w:firstLine="0"/>
              <w:jc w:val="center"/>
            </w:pPr>
          </w:p>
        </w:tc>
        <w:tc>
          <w:tcPr>
            <w:tcW w:w="567" w:type="dxa"/>
            <w:textDirection w:val="btLr"/>
            <w:vAlign w:val="center"/>
          </w:tcPr>
          <w:p w14:paraId="51476437" w14:textId="77777777" w:rsidR="008862F6" w:rsidRDefault="008862F6" w:rsidP="006277DB">
            <w:pPr>
              <w:pStyle w:val="gosttabletop"/>
              <w:spacing w:line="276" w:lineRule="auto"/>
              <w:ind w:left="77" w:right="77"/>
            </w:pPr>
            <w:r>
              <w:t>Агент</w:t>
            </w:r>
          </w:p>
        </w:tc>
        <w:tc>
          <w:tcPr>
            <w:tcW w:w="3005" w:type="dxa"/>
            <w:vAlign w:val="center"/>
          </w:tcPr>
          <w:p w14:paraId="3ADC7483" w14:textId="77777777" w:rsidR="008862F6" w:rsidRDefault="008862F6" w:rsidP="006277DB">
            <w:pPr>
              <w:pStyle w:val="gosttabletextcenter"/>
              <w:spacing w:before="41" w:after="41" w:line="276" w:lineRule="auto"/>
            </w:pPr>
          </w:p>
        </w:tc>
        <w:tc>
          <w:tcPr>
            <w:tcW w:w="3005" w:type="dxa"/>
            <w:vAlign w:val="center"/>
          </w:tcPr>
          <w:p w14:paraId="366E99F6" w14:textId="77777777" w:rsidR="008862F6" w:rsidRDefault="008862F6" w:rsidP="006277DB">
            <w:pPr>
              <w:pStyle w:val="gosttabletextcenter"/>
              <w:spacing w:before="41" w:after="41" w:line="276" w:lineRule="auto"/>
            </w:pPr>
          </w:p>
        </w:tc>
        <w:tc>
          <w:tcPr>
            <w:tcW w:w="3005" w:type="dxa"/>
            <w:vAlign w:val="center"/>
          </w:tcPr>
          <w:p w14:paraId="4C153A13" w14:textId="77777777" w:rsidR="008862F6" w:rsidRDefault="008862F6" w:rsidP="006277DB">
            <w:pPr>
              <w:pStyle w:val="gosttabletextcenter"/>
              <w:spacing w:before="41" w:after="41" w:line="276" w:lineRule="auto"/>
            </w:pPr>
            <w:proofErr w:type="spellStart"/>
            <w:r>
              <w:t>Просмотр</w:t>
            </w:r>
            <w:proofErr w:type="spellEnd"/>
            <w:r>
              <w:t xml:space="preserve"> </w:t>
            </w:r>
            <w:proofErr w:type="spellStart"/>
            <w:r>
              <w:t>личного</w:t>
            </w:r>
            <w:proofErr w:type="spellEnd"/>
            <w:r>
              <w:t xml:space="preserve"> </w:t>
            </w:r>
            <w:proofErr w:type="spellStart"/>
            <w:r>
              <w:t>профиля</w:t>
            </w:r>
            <w:proofErr w:type="spellEnd"/>
          </w:p>
        </w:tc>
      </w:tr>
    </w:tbl>
    <w:p w14:paraId="71CB69F2" w14:textId="77777777" w:rsidR="006E0A95" w:rsidRPr="00567E40" w:rsidRDefault="006E0A95" w:rsidP="006277DB">
      <w:pPr>
        <w:pStyle w:val="goststreammainafterTable"/>
        <w:spacing w:line="276" w:lineRule="auto"/>
      </w:pPr>
      <w:r w:rsidRPr="00567E40">
        <w:t>Любой роли</w:t>
      </w:r>
      <w:r w:rsidR="00EB0225">
        <w:t xml:space="preserve"> можно назначить группу/группы</w:t>
      </w:r>
      <w:r w:rsidRPr="00567E40">
        <w:t>.</w:t>
      </w:r>
      <w:r w:rsidR="00EB0225">
        <w:t xml:space="preserve"> Для этого</w:t>
      </w:r>
      <w:r w:rsidRPr="00567E40">
        <w:t xml:space="preserve"> </w:t>
      </w:r>
      <w:r w:rsidR="00EB0225">
        <w:t xml:space="preserve">необходимо нажать </w:t>
      </w:r>
      <w:r w:rsidRPr="00567E40">
        <w:t xml:space="preserve">на </w:t>
      </w:r>
      <w:r w:rsidR="00EB0225">
        <w:t>кнопку</w:t>
      </w:r>
      <w:r w:rsidRPr="00567E40">
        <w:t xml:space="preserve"> </w:t>
      </w:r>
      <w:r w:rsidR="00EB0225" w:rsidRPr="00EB0225">
        <w:rPr>
          <w:rStyle w:val="goststreammainexpressed0"/>
        </w:rPr>
        <w:t>[Д</w:t>
      </w:r>
      <w:r w:rsidRPr="00EB0225">
        <w:rPr>
          <w:rStyle w:val="goststreammainexpressed0"/>
        </w:rPr>
        <w:t>обавить группу</w:t>
      </w:r>
      <w:r w:rsidR="00EB0225" w:rsidRPr="00EB0225">
        <w:rPr>
          <w:rStyle w:val="goststreammainexpressed0"/>
        </w:rPr>
        <w:t>]</w:t>
      </w:r>
      <w:r w:rsidRPr="00567E40">
        <w:t xml:space="preserve">, далее </w:t>
      </w:r>
      <w:r w:rsidR="00EB0225">
        <w:t>открыть</w:t>
      </w:r>
      <w:r w:rsidRPr="00567E40">
        <w:t xml:space="preserve"> список групп, нажав на окно </w:t>
      </w:r>
      <w:r w:rsidR="00164DA7">
        <w:rPr>
          <w:rStyle w:val="goststreammainexpressed0"/>
        </w:rPr>
        <w:t>«</w:t>
      </w:r>
      <w:r w:rsidR="00EB0225" w:rsidRPr="00EB0225">
        <w:rPr>
          <w:rStyle w:val="goststreammainexpressed0"/>
        </w:rPr>
        <w:t>Н</w:t>
      </w:r>
      <w:r w:rsidRPr="00EB0225">
        <w:rPr>
          <w:rStyle w:val="goststreammainexpressed0"/>
        </w:rPr>
        <w:t>е выбрана</w:t>
      </w:r>
      <w:r w:rsidR="00164DA7">
        <w:rPr>
          <w:rStyle w:val="goststreammainexpressed0"/>
        </w:rPr>
        <w:t>»</w:t>
      </w:r>
      <w:r w:rsidRPr="00567E40">
        <w:t xml:space="preserve"> и выбрать </w:t>
      </w:r>
      <w:r w:rsidR="00EB0225" w:rsidRPr="00567E40">
        <w:t>нужную</w:t>
      </w:r>
      <w:r w:rsidRPr="00567E40">
        <w:t xml:space="preserve"> группу.</w:t>
      </w:r>
    </w:p>
    <w:p w14:paraId="3E4AB7D3" w14:textId="1087265E" w:rsidR="006E0A95" w:rsidRPr="00567E40" w:rsidRDefault="006E0A95" w:rsidP="006277DB">
      <w:pPr>
        <w:pStyle w:val="goststreammain"/>
        <w:spacing w:line="276" w:lineRule="auto"/>
      </w:pPr>
      <w:r w:rsidRPr="00567E40">
        <w:t xml:space="preserve">В верхней правой части вкладки Группы находится название </w:t>
      </w:r>
      <w:proofErr w:type="spellStart"/>
      <w:r w:rsidRPr="00567E40">
        <w:t>скилл</w:t>
      </w:r>
      <w:proofErr w:type="spellEnd"/>
      <w:r w:rsidRPr="00567E40">
        <w:t xml:space="preserve">-группы, </w:t>
      </w:r>
      <w:r w:rsidR="00EB0225">
        <w:t>которая выбрана</w:t>
      </w:r>
      <w:r w:rsidRPr="00567E40">
        <w:t xml:space="preserve"> в данный момент, </w:t>
      </w:r>
      <w:r w:rsidR="00A0598B">
        <w:t>и поиск сотрудника</w:t>
      </w:r>
      <w:r w:rsidRPr="00567E40">
        <w:t>.</w:t>
      </w:r>
    </w:p>
    <w:p w14:paraId="537AF1C4" w14:textId="77777777" w:rsidR="00EB0225" w:rsidRDefault="006E0A95" w:rsidP="006277DB">
      <w:pPr>
        <w:pStyle w:val="gostpicture"/>
        <w:spacing w:line="276" w:lineRule="auto"/>
      </w:pPr>
      <w:r w:rsidRPr="00567E40">
        <w:rPr>
          <w:noProof/>
          <w:lang w:eastAsia="ru-RU"/>
        </w:rPr>
        <w:drawing>
          <wp:inline distT="0" distB="0" distL="0" distR="0" wp14:anchorId="5DD01E2B" wp14:editId="49D8CEBE">
            <wp:extent cx="6408115" cy="437414"/>
            <wp:effectExtent l="57150" t="76200" r="50165" b="77470"/>
            <wp:docPr id="214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Рисунок 120"/>
                    <pic:cNvPicPr/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9855" cy="445041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99DD6C" w14:textId="09AECBBC" w:rsidR="006E0A95" w:rsidRPr="00567E40" w:rsidRDefault="00A0598B" w:rsidP="003E0264">
      <w:pPr>
        <w:pStyle w:val="a1"/>
        <w:ind w:firstLine="0"/>
      </w:pPr>
      <w:r>
        <w:t>Поле поиска сотрудника</w:t>
      </w:r>
    </w:p>
    <w:p w14:paraId="5FD03D51" w14:textId="59505096" w:rsidR="006E0A95" w:rsidRPr="00567E40" w:rsidRDefault="001E5B2F" w:rsidP="006277DB">
      <w:pPr>
        <w:pStyle w:val="goststreammain"/>
        <w:spacing w:line="276" w:lineRule="auto"/>
      </w:pPr>
      <w:r w:rsidRPr="00567E40">
        <w:t>Чтобы переместить сотрудника в другую группу или удалить его</w:t>
      </w:r>
      <w:r>
        <w:t xml:space="preserve">, необходимо нажать </w:t>
      </w:r>
      <w:r w:rsidR="006E0A95" w:rsidRPr="00567E40">
        <w:t xml:space="preserve">на профиль сотрудника, </w:t>
      </w:r>
      <w:r>
        <w:t>чек-бокс</w:t>
      </w:r>
      <w:r w:rsidR="006E0A95" w:rsidRPr="00567E40">
        <w:t xml:space="preserve"> слева должен стать </w:t>
      </w:r>
      <w:r>
        <w:t>отмеченным</w:t>
      </w:r>
      <w:r w:rsidR="006E0A95" w:rsidRPr="00567E40">
        <w:t>.</w:t>
      </w:r>
    </w:p>
    <w:p w14:paraId="52CD3866" w14:textId="77777777" w:rsidR="001E5B2F" w:rsidRDefault="006E0A95" w:rsidP="006277DB">
      <w:pPr>
        <w:pStyle w:val="gostpicture"/>
        <w:spacing w:line="276" w:lineRule="auto"/>
      </w:pPr>
      <w:r w:rsidRPr="00567E40">
        <w:rPr>
          <w:noProof/>
          <w:lang w:eastAsia="ru-RU"/>
        </w:rPr>
        <w:drawing>
          <wp:inline distT="0" distB="0" distL="0" distR="0" wp14:anchorId="03D8139B" wp14:editId="16D88734">
            <wp:extent cx="6422746" cy="223743"/>
            <wp:effectExtent l="57150" t="76200" r="54610" b="81280"/>
            <wp:docPr id="215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Рисунок 122"/>
                    <pic:cNvPicPr/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3277" cy="237348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5F97114" w14:textId="77777777" w:rsidR="006E0A95" w:rsidRDefault="001E5B2F" w:rsidP="003E0264">
      <w:pPr>
        <w:pStyle w:val="a1"/>
        <w:ind w:firstLine="0"/>
      </w:pPr>
      <w:r w:rsidRPr="00567E40">
        <w:t>Участник группы</w:t>
      </w:r>
    </w:p>
    <w:p w14:paraId="6D73E5CD" w14:textId="29D20B1C" w:rsidR="00532DBD" w:rsidRPr="00A0598B" w:rsidRDefault="00532DBD" w:rsidP="006277DB">
      <w:pPr>
        <w:pStyle w:val="goststreammain"/>
        <w:spacing w:line="276" w:lineRule="auto"/>
      </w:pPr>
      <w:r>
        <w:t xml:space="preserve">Чтобы отредактировать профиль сотрудника, нужно нажать на кнопку </w:t>
      </w:r>
      <w:r>
        <w:rPr>
          <w:noProof/>
          <w:lang w:eastAsia="ru-RU"/>
        </w:rPr>
        <w:drawing>
          <wp:inline distT="0" distB="0" distL="0" distR="0" wp14:anchorId="034ABDC0" wp14:editId="6CDD0816">
            <wp:extent cx="289140" cy="207086"/>
            <wp:effectExtent l="0" t="0" r="0" b="2540"/>
            <wp:docPr id="743" name="Рисунок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" name="Рисунок 743"/>
                    <pic:cNvPicPr/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267" cy="21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, </w:t>
      </w:r>
      <w:r w:rsidR="0081490A">
        <w:t>которая находится</w:t>
      </w:r>
      <w:r>
        <w:t xml:space="preserve"> справа от имени и фамилии</w:t>
      </w:r>
      <w:r w:rsidR="0081490A">
        <w:t xml:space="preserve"> сотрудника</w:t>
      </w:r>
      <w:r>
        <w:t>.</w:t>
      </w:r>
      <w:r w:rsidR="00A0598B">
        <w:t xml:space="preserve"> В открывшемся контекстном меню необходимо нажать на кнопку </w:t>
      </w:r>
      <w:r w:rsidR="00A0598B" w:rsidRPr="00A0598B">
        <w:rPr>
          <w:b/>
        </w:rPr>
        <w:t>[</w:t>
      </w:r>
      <w:r w:rsidR="00A0598B" w:rsidRPr="00A0598B">
        <w:rPr>
          <w:b/>
          <w:noProof/>
          <w:lang w:eastAsia="ru-RU"/>
        </w:rPr>
        <w:drawing>
          <wp:inline distT="0" distB="0" distL="0" distR="0" wp14:anchorId="77587A3B" wp14:editId="5561F3C7">
            <wp:extent cx="234087" cy="217704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Untitled(144).png"/>
                    <pic:cNvPicPr/>
                  </pic:nvPicPr>
                  <pic:blipFill rotWithShape="1"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1187" r="12227" b="-1"/>
                    <a:stretch/>
                  </pic:blipFill>
                  <pic:spPr bwMode="auto">
                    <a:xfrm>
                      <a:off x="0" y="0"/>
                      <a:ext cx="234120" cy="217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0598B" w:rsidRPr="00A0598B">
        <w:rPr>
          <w:b/>
        </w:rPr>
        <w:t>Редактировать профиль]</w:t>
      </w:r>
      <w:r w:rsidR="00A0598B" w:rsidRPr="00A0598B">
        <w:t>.</w:t>
      </w:r>
    </w:p>
    <w:p w14:paraId="1243EC00" w14:textId="116FC0FA" w:rsidR="0081490A" w:rsidRDefault="009C1DD7" w:rsidP="00282D65">
      <w:pPr>
        <w:pStyle w:val="goststreammain"/>
        <w:keepNext/>
        <w:spacing w:line="276" w:lineRule="auto"/>
        <w:ind w:firstLine="0"/>
        <w:jc w:val="center"/>
      </w:pPr>
      <w:r w:rsidRPr="009C1DD7">
        <w:rPr>
          <w:noProof/>
          <w:lang w:eastAsia="ru-RU"/>
        </w:rPr>
        <w:lastRenderedPageBreak/>
        <w:drawing>
          <wp:inline distT="0" distB="0" distL="0" distR="0" wp14:anchorId="4A007956" wp14:editId="1A0FE165">
            <wp:extent cx="2900275" cy="6064211"/>
            <wp:effectExtent l="57150" t="76200" r="52705" b="7048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479" cy="6075093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Pr="009C1DD7">
        <w:rPr>
          <w:noProof/>
          <w:lang w:eastAsia="ru-RU"/>
        </w:rPr>
        <w:t xml:space="preserve"> </w:t>
      </w:r>
    </w:p>
    <w:p w14:paraId="52C17FA9" w14:textId="62AB5F41" w:rsidR="002004EE" w:rsidRPr="002004EE" w:rsidRDefault="00A0598B" w:rsidP="003E0264">
      <w:pPr>
        <w:pStyle w:val="a1"/>
        <w:ind w:firstLine="0"/>
      </w:pPr>
      <w:r>
        <w:t xml:space="preserve">Боковая панель </w:t>
      </w:r>
      <w:r w:rsidR="00A0672E">
        <w:t>«</w:t>
      </w:r>
      <w:r>
        <w:t>Редактирование сотрудника”</w:t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2004EE" w14:paraId="74FD64C7" w14:textId="77777777" w:rsidTr="00D60C60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644B510E" w14:textId="77777777" w:rsidR="002004EE" w:rsidRPr="00173C88" w:rsidRDefault="002004EE" w:rsidP="00A02E20">
            <w:pPr>
              <w:pStyle w:val="gostinsertnotice"/>
              <w:spacing w:before="41" w:after="41" w:line="276" w:lineRule="auto"/>
            </w:pPr>
            <w:r>
              <w:t>ВАЖНО</w:t>
            </w:r>
          </w:p>
        </w:tc>
        <w:tc>
          <w:tcPr>
            <w:tcW w:w="3846" w:type="pct"/>
            <w:shd w:val="clear" w:color="auto" w:fill="BDD6EE" w:themeFill="accent1" w:themeFillTint="66"/>
          </w:tcPr>
          <w:p w14:paraId="38717E0C" w14:textId="4203CDEE" w:rsidR="002004EE" w:rsidRPr="00522875" w:rsidRDefault="002004EE" w:rsidP="00A0598B">
            <w:pPr>
              <w:pStyle w:val="gostinserttext"/>
              <w:spacing w:before="41" w:after="41" w:line="276" w:lineRule="auto"/>
            </w:pPr>
            <w:r>
              <w:t xml:space="preserve">Редактировать </w:t>
            </w:r>
            <w:r w:rsidR="00DD204E">
              <w:t>поле «Роль» для своего профиля запрещено системой.</w:t>
            </w:r>
            <w:r w:rsidR="00A0598B">
              <w:t xml:space="preserve"> Также запрещено редактирование следующих полей для всех пользователей: Фамилия, Имя, Почта и Логин сотрудника</w:t>
            </w:r>
          </w:p>
        </w:tc>
      </w:tr>
    </w:tbl>
    <w:p w14:paraId="5D8234D1" w14:textId="39652DD6" w:rsidR="0081490A" w:rsidRDefault="006E0A95" w:rsidP="006277DB">
      <w:pPr>
        <w:pStyle w:val="goststreammain"/>
        <w:spacing w:line="276" w:lineRule="auto"/>
      </w:pPr>
      <w:r w:rsidRPr="00567E40">
        <w:t xml:space="preserve">В </w:t>
      </w:r>
      <w:r w:rsidR="00A0598B">
        <w:t>сворачиваемом блоке «Нагрузка на оператора» боковой панели «Редактирование сотрудника»</w:t>
      </w:r>
      <w:r w:rsidRPr="00567E40">
        <w:t xml:space="preserve"> находится количество</w:t>
      </w:r>
      <w:r w:rsidR="00835316">
        <w:t xml:space="preserve"> </w:t>
      </w:r>
      <w:proofErr w:type="spellStart"/>
      <w:r w:rsidR="00835316">
        <w:t>скилл</w:t>
      </w:r>
      <w:proofErr w:type="spellEnd"/>
      <w:r w:rsidR="00835316">
        <w:t>-групп, к которым относится сотрудник</w:t>
      </w:r>
      <w:r w:rsidRPr="00567E40">
        <w:t>.</w:t>
      </w:r>
      <w:r w:rsidR="0081490A" w:rsidRPr="0081490A">
        <w:t xml:space="preserve"> </w:t>
      </w:r>
      <w:r w:rsidR="0081490A">
        <w:t>Сотрудник</w:t>
      </w:r>
      <w:r w:rsidR="0081490A" w:rsidRPr="00086039">
        <w:t xml:space="preserve"> может состоять всего в одной или сразу в нескольких </w:t>
      </w:r>
      <w:proofErr w:type="spellStart"/>
      <w:r w:rsidR="0081490A" w:rsidRPr="00086039">
        <w:t>скилл</w:t>
      </w:r>
      <w:proofErr w:type="spellEnd"/>
      <w:r w:rsidR="0081490A" w:rsidRPr="00086039">
        <w:t>-группах. В том случае, если их две и более важно разместить их в форме списком от наиболее приоритетных к наименее.</w:t>
      </w:r>
      <w:r w:rsidR="0081490A">
        <w:t xml:space="preserve"> Е</w:t>
      </w:r>
      <w:r w:rsidR="0081490A" w:rsidRPr="00086039">
        <w:t xml:space="preserve">сли в очереди находятся 2 обращения в разных </w:t>
      </w:r>
      <w:proofErr w:type="spellStart"/>
      <w:r w:rsidR="0081490A" w:rsidRPr="00086039">
        <w:t>скилл</w:t>
      </w:r>
      <w:proofErr w:type="spellEnd"/>
      <w:r w:rsidR="0081490A" w:rsidRPr="00086039">
        <w:t xml:space="preserve">-группах, агент </w:t>
      </w:r>
      <w:r w:rsidR="0081490A">
        <w:t>в первую очередь</w:t>
      </w:r>
      <w:r w:rsidR="0081490A" w:rsidRPr="00086039">
        <w:t xml:space="preserve"> начнет работать с тем, которое относится к его приоритетной </w:t>
      </w:r>
      <w:proofErr w:type="spellStart"/>
      <w:r w:rsidR="0081490A" w:rsidRPr="00086039">
        <w:t>скилл</w:t>
      </w:r>
      <w:proofErr w:type="spellEnd"/>
      <w:r w:rsidR="0081490A" w:rsidRPr="00086039">
        <w:t>-группе.</w:t>
      </w:r>
    </w:p>
    <w:p w14:paraId="799C3AFD" w14:textId="7E96A087" w:rsidR="00A0598B" w:rsidRDefault="00A0598B" w:rsidP="006277DB">
      <w:pPr>
        <w:pStyle w:val="goststreammain"/>
        <w:spacing w:line="276" w:lineRule="auto"/>
      </w:pPr>
      <w:r>
        <w:t>В сворачиваемом блоке «Технические данные» необходимо заполнить следующие обязательные поля:</w:t>
      </w:r>
    </w:p>
    <w:p w14:paraId="73995699" w14:textId="32301906" w:rsidR="00A0598B" w:rsidRDefault="00A0598B" w:rsidP="00E85BFC">
      <w:pPr>
        <w:pStyle w:val="goststreammain"/>
        <w:numPr>
          <w:ilvl w:val="0"/>
          <w:numId w:val="44"/>
        </w:numPr>
        <w:spacing w:line="276" w:lineRule="auto"/>
      </w:pPr>
      <w:r>
        <w:lastRenderedPageBreak/>
        <w:t>Табельный номер;</w:t>
      </w:r>
    </w:p>
    <w:p w14:paraId="7A3CB758" w14:textId="1C92E871" w:rsidR="00A0598B" w:rsidRDefault="00A0598B" w:rsidP="00E85BFC">
      <w:pPr>
        <w:pStyle w:val="goststreammain"/>
        <w:numPr>
          <w:ilvl w:val="0"/>
          <w:numId w:val="44"/>
        </w:numPr>
        <w:spacing w:line="276" w:lineRule="auto"/>
      </w:pPr>
      <w:r>
        <w:t>Признак организации;</w:t>
      </w:r>
    </w:p>
    <w:p w14:paraId="5980E862" w14:textId="78D81D88" w:rsidR="006C7FDA" w:rsidRDefault="006C7FDA" w:rsidP="00E85BFC">
      <w:pPr>
        <w:pStyle w:val="goststreammain"/>
        <w:numPr>
          <w:ilvl w:val="0"/>
          <w:numId w:val="44"/>
        </w:numPr>
        <w:spacing w:line="276" w:lineRule="auto"/>
      </w:pPr>
      <w:r>
        <w:t>Площадка;</w:t>
      </w:r>
    </w:p>
    <w:p w14:paraId="15F1DC86" w14:textId="45AC09C9" w:rsidR="006C7FDA" w:rsidRPr="00086039" w:rsidRDefault="006C7FDA" w:rsidP="00E85BFC">
      <w:pPr>
        <w:pStyle w:val="goststreammain"/>
        <w:numPr>
          <w:ilvl w:val="0"/>
          <w:numId w:val="44"/>
        </w:numPr>
        <w:spacing w:line="276" w:lineRule="auto"/>
      </w:pPr>
      <w:r>
        <w:t>Территория.</w:t>
      </w:r>
    </w:p>
    <w:p w14:paraId="67310C64" w14:textId="54F84411" w:rsidR="00164DA7" w:rsidRDefault="00164DA7" w:rsidP="00A0598B">
      <w:pPr>
        <w:pStyle w:val="goststreammain"/>
        <w:spacing w:line="276" w:lineRule="auto"/>
      </w:pPr>
      <w:r>
        <w:t xml:space="preserve">В случае, если необходимо изменить параметры сразу у нескольких сотрудников, можно отметить в чек-боксах сразу несколько сотрудников, </w:t>
      </w:r>
      <w:r w:rsidR="006C7FDA">
        <w:t xml:space="preserve">под списком сотрудников появится панель с количеством выбранных сотрудников и кнопки управления сотрудниками. При нажатии на кнопку </w:t>
      </w:r>
      <w:r w:rsidR="006C7FDA">
        <w:rPr>
          <w:noProof/>
          <w:lang w:eastAsia="ru-RU"/>
        </w:rPr>
        <w:drawing>
          <wp:inline distT="0" distB="0" distL="0" distR="0" wp14:anchorId="53583344" wp14:editId="2E07EDA1">
            <wp:extent cx="1075334" cy="292608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Untitled(171).png"/>
                    <pic:cNvPicPr/>
                  </pic:nvPicPr>
                  <pic:blipFill rotWithShape="1"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3507" b="6908"/>
                    <a:stretch/>
                  </pic:blipFill>
                  <pic:spPr bwMode="auto">
                    <a:xfrm>
                      <a:off x="0" y="0"/>
                      <a:ext cx="1075485" cy="292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C7FDA">
        <w:t xml:space="preserve"> откроется боковая панель «Изменение параметров», где</w:t>
      </w:r>
      <w:r>
        <w:t xml:space="preserve"> можно изменить следующие поля:</w:t>
      </w:r>
    </w:p>
    <w:p w14:paraId="5FB549B1" w14:textId="4B9B01C2" w:rsidR="00164DA7" w:rsidRDefault="00164DA7" w:rsidP="006277DB">
      <w:pPr>
        <w:pStyle w:val="goststreamlistmark1"/>
        <w:spacing w:line="276" w:lineRule="auto"/>
      </w:pPr>
      <w:r>
        <w:t xml:space="preserve">Количество </w:t>
      </w:r>
      <w:r w:rsidR="006C7FDA">
        <w:t xml:space="preserve">открытых </w:t>
      </w:r>
      <w:r>
        <w:t>обращений;</w:t>
      </w:r>
    </w:p>
    <w:p w14:paraId="48D904AF" w14:textId="77777777" w:rsidR="00164DA7" w:rsidRDefault="00164DA7" w:rsidP="006277DB">
      <w:pPr>
        <w:pStyle w:val="goststreamlistmark1"/>
        <w:spacing w:line="276" w:lineRule="auto"/>
      </w:pPr>
      <w:r>
        <w:t>Признак организации;</w:t>
      </w:r>
    </w:p>
    <w:p w14:paraId="4895914E" w14:textId="77777777" w:rsidR="00164DA7" w:rsidRDefault="00164DA7" w:rsidP="006277DB">
      <w:pPr>
        <w:pStyle w:val="goststreamlistmark1"/>
        <w:spacing w:line="276" w:lineRule="auto"/>
      </w:pPr>
      <w:r>
        <w:t>Площадка;</w:t>
      </w:r>
    </w:p>
    <w:p w14:paraId="5A9B0B6F" w14:textId="47D3914D" w:rsidR="008B2407" w:rsidRDefault="006C7FDA" w:rsidP="006C7FDA">
      <w:pPr>
        <w:pStyle w:val="goststreamlistmark1"/>
        <w:spacing w:line="276" w:lineRule="auto"/>
      </w:pPr>
      <w:r>
        <w:t>Территория.</w:t>
      </w:r>
    </w:p>
    <w:p w14:paraId="631C180D" w14:textId="4180C11C" w:rsidR="006C7FDA" w:rsidRDefault="006C7FDA" w:rsidP="006C7FDA">
      <w:pPr>
        <w:pStyle w:val="goststreamlistmark1"/>
        <w:numPr>
          <w:ilvl w:val="0"/>
          <w:numId w:val="0"/>
        </w:numPr>
        <w:spacing w:line="276" w:lineRule="auto"/>
      </w:pPr>
      <w:r>
        <w:rPr>
          <w:noProof/>
          <w:lang w:eastAsia="ru-RU"/>
        </w:rPr>
        <w:drawing>
          <wp:inline distT="0" distB="0" distL="0" distR="0" wp14:anchorId="037D1409" wp14:editId="6B0B13C5">
            <wp:extent cx="6480175" cy="353060"/>
            <wp:effectExtent l="57150" t="76200" r="53975" b="8509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Untitled(172).png"/>
                    <pic:cNvPicPr/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5306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302631B" w14:textId="74B0A5DE" w:rsidR="006C7FDA" w:rsidRDefault="006C7FDA" w:rsidP="006C7FDA">
      <w:pPr>
        <w:pStyle w:val="a1"/>
      </w:pPr>
      <w:r>
        <w:t>Панель управления сотрудниками</w:t>
      </w:r>
    </w:p>
    <w:p w14:paraId="09128EF3" w14:textId="1182C473" w:rsidR="00835316" w:rsidRDefault="00852F40" w:rsidP="006277DB">
      <w:pPr>
        <w:pStyle w:val="goststreamlistmark1"/>
        <w:keepNext/>
        <w:numPr>
          <w:ilvl w:val="0"/>
          <w:numId w:val="0"/>
        </w:num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0B733E3" wp14:editId="4D1B1FE3">
            <wp:extent cx="2905596" cy="6088251"/>
            <wp:effectExtent l="57150" t="76200" r="66675" b="84455"/>
            <wp:docPr id="775" name="Рисунок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Untitled(11).png"/>
                    <pic:cNvPicPr/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9281" cy="6116926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802A9CA" w14:textId="445AA812" w:rsidR="00835316" w:rsidRPr="00835316" w:rsidRDefault="000F05AA" w:rsidP="003E0264">
      <w:pPr>
        <w:pStyle w:val="a1"/>
        <w:ind w:firstLine="0"/>
      </w:pPr>
      <w:r>
        <w:t>Боковая панель</w:t>
      </w:r>
      <w:r w:rsidR="00835316" w:rsidRPr="00835316">
        <w:t xml:space="preserve"> </w:t>
      </w:r>
      <w:r w:rsidR="00A0672E">
        <w:t>«</w:t>
      </w:r>
      <w:r w:rsidR="00835316" w:rsidRPr="00835316">
        <w:t>Параметры сотрудников</w:t>
      </w:r>
      <w:r w:rsidR="00A0672E">
        <w:t>»</w:t>
      </w:r>
    </w:p>
    <w:p w14:paraId="093875FD" w14:textId="2E606CFF" w:rsidR="00164DA7" w:rsidRDefault="00164DA7" w:rsidP="006277DB">
      <w:pPr>
        <w:pStyle w:val="goststreammain"/>
        <w:spacing w:line="276" w:lineRule="auto"/>
      </w:pPr>
      <w:r>
        <w:t xml:space="preserve">После ввода необходимых данных необходимо нажать кнопку </w:t>
      </w:r>
      <w:r w:rsidR="000F05AA">
        <w:rPr>
          <w:noProof/>
          <w:lang w:eastAsia="ru-RU"/>
        </w:rPr>
        <w:drawing>
          <wp:inline distT="0" distB="0" distL="0" distR="0" wp14:anchorId="44424462" wp14:editId="3D4643F6">
            <wp:extent cx="907085" cy="285019"/>
            <wp:effectExtent l="0" t="0" r="7620" b="127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Untitled(131).png"/>
                    <pic:cNvPicPr/>
                  </pic:nvPicPr>
                  <pic:blipFill rotWithShape="1"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2" t="7145" r="1620" b="6993"/>
                    <a:stretch/>
                  </pic:blipFill>
                  <pic:spPr bwMode="auto">
                    <a:xfrm>
                      <a:off x="0" y="0"/>
                      <a:ext cx="929453" cy="292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.</w:t>
      </w:r>
    </w:p>
    <w:p w14:paraId="1552D772" w14:textId="08D824AA" w:rsidR="006C7FDA" w:rsidRDefault="006C7FDA" w:rsidP="006277DB">
      <w:pPr>
        <w:pStyle w:val="goststreammain"/>
        <w:spacing w:line="276" w:lineRule="auto"/>
      </w:pPr>
      <w:r>
        <w:t xml:space="preserve">Для добавления выделенных сотрудников в группы необходимо нажать на кнопку </w:t>
      </w:r>
      <w:r>
        <w:rPr>
          <w:noProof/>
          <w:lang w:eastAsia="ru-RU"/>
        </w:rPr>
        <w:drawing>
          <wp:inline distT="0" distB="0" distL="0" distR="0" wp14:anchorId="1463426F" wp14:editId="320BC6D8">
            <wp:extent cx="1343212" cy="333422"/>
            <wp:effectExtent l="0" t="0" r="0" b="9525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Untitled(174).png"/>
                    <pic:cNvPicPr/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212" cy="33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панели управления сотрудниками. В открывшейся боковой панели “Добавить в группу” нужно указать группы, в которые необходимо добавить выделенных сотрудников.</w:t>
      </w:r>
    </w:p>
    <w:p w14:paraId="2C0E84F2" w14:textId="4037685E" w:rsidR="006C7FDA" w:rsidRDefault="00852F40" w:rsidP="006C7FDA">
      <w:pPr>
        <w:pStyle w:val="goststreammain"/>
        <w:spacing w:line="276" w:lineRule="auto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8ABA448" wp14:editId="6AFF1A28">
            <wp:extent cx="2901576" cy="6079829"/>
            <wp:effectExtent l="57150" t="76200" r="51435" b="73660"/>
            <wp:docPr id="776" name="Рисунок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Untitled(12).png"/>
                    <pic:cNvPicPr/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0382" cy="6119234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7033937" w14:textId="1DF72E28" w:rsidR="006C7FDA" w:rsidRDefault="006C7FDA" w:rsidP="006C7FDA">
      <w:pPr>
        <w:pStyle w:val="a1"/>
        <w:ind w:firstLine="0"/>
      </w:pPr>
      <w:r>
        <w:t>Боковая панель “Добавление в группу”,</w:t>
      </w:r>
    </w:p>
    <w:p w14:paraId="2FE5CD06" w14:textId="56043E09" w:rsidR="006C7FDA" w:rsidRDefault="006C7FDA" w:rsidP="006C7FDA">
      <w:pPr>
        <w:pStyle w:val="goststreammain"/>
        <w:spacing w:line="276" w:lineRule="auto"/>
      </w:pPr>
      <w:r>
        <w:t xml:space="preserve">Для удаления выделенных сотрудников из групп необходимо нажать на кнопку </w:t>
      </w:r>
      <w:r w:rsidR="00EE2D0C">
        <w:rPr>
          <w:noProof/>
          <w:lang w:eastAsia="ru-RU"/>
        </w:rPr>
        <w:drawing>
          <wp:inline distT="0" distB="0" distL="0" distR="0" wp14:anchorId="7BCCB090" wp14:editId="2B1AFADB">
            <wp:extent cx="745490" cy="182872"/>
            <wp:effectExtent l="0" t="0" r="0" b="8255"/>
            <wp:docPr id="748" name="Рисунок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Untitled(258).png"/>
                    <pic:cNvPicPr/>
                  </pic:nvPicPr>
                  <pic:blipFill rotWithShape="1"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5" t="26400" r="7840" b="13552"/>
                    <a:stretch/>
                  </pic:blipFill>
                  <pic:spPr bwMode="auto">
                    <a:xfrm>
                      <a:off x="0" y="0"/>
                      <a:ext cx="751880" cy="184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панели управления сотрудниками. В открывшейся боковой панели “Удалить из группы” нужно указать группы, из которых необходимо удалить выделенных сотрудников.</w:t>
      </w:r>
    </w:p>
    <w:p w14:paraId="3A055161" w14:textId="21491932" w:rsidR="006C7FDA" w:rsidRDefault="00852F40" w:rsidP="006C7FDA">
      <w:pPr>
        <w:pStyle w:val="goststreammain"/>
        <w:spacing w:line="276" w:lineRule="auto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C58667D" wp14:editId="7E4FF1D4">
            <wp:extent cx="2908880" cy="6130402"/>
            <wp:effectExtent l="57150" t="76200" r="63500" b="80010"/>
            <wp:docPr id="777" name="Рисунок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" name="Untitled(13).png"/>
                    <pic:cNvPicPr/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885" cy="6168346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BCF289A" w14:textId="43CD59D9" w:rsidR="006C7FDA" w:rsidRDefault="006C7FDA" w:rsidP="006C7FDA">
      <w:pPr>
        <w:pStyle w:val="a1"/>
        <w:ind w:firstLine="0"/>
      </w:pPr>
      <w:r>
        <w:t>Боковая панель “Удаление из группы”</w:t>
      </w:r>
    </w:p>
    <w:p w14:paraId="14F709C0" w14:textId="29172CBE" w:rsidR="006C7FDA" w:rsidRDefault="006C7FDA" w:rsidP="006C7FDA">
      <w:pPr>
        <w:pStyle w:val="goststreammain"/>
        <w:spacing w:line="276" w:lineRule="auto"/>
      </w:pPr>
      <w:r>
        <w:t xml:space="preserve">Для удаления сотрудников необходимо нажать на кнопку </w:t>
      </w:r>
      <w:r w:rsidR="00720E77">
        <w:rPr>
          <w:noProof/>
          <w:lang w:eastAsia="ru-RU"/>
        </w:rPr>
        <w:drawing>
          <wp:inline distT="0" distB="0" distL="0" distR="0" wp14:anchorId="791C4B1D" wp14:editId="2C078818">
            <wp:extent cx="738835" cy="182880"/>
            <wp:effectExtent l="0" t="0" r="4445" b="762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Untitled(175).png"/>
                    <pic:cNvPicPr/>
                  </pic:nvPicPr>
                  <pic:blipFill rotWithShape="1"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5" t="23997" r="8609" b="15947"/>
                    <a:stretch/>
                  </pic:blipFill>
                  <pic:spPr bwMode="auto">
                    <a:xfrm>
                      <a:off x="0" y="0"/>
                      <a:ext cx="739629" cy="183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на панели управления сотрудниками. При попытке удалить сотрудников отображается модальное окно, если подтвердить действие, то все профили выделенных сотрудников будут удалены.</w:t>
      </w:r>
    </w:p>
    <w:p w14:paraId="37FCC102" w14:textId="09449649" w:rsidR="00720E77" w:rsidRDefault="00720E77" w:rsidP="00720E77">
      <w:pPr>
        <w:pStyle w:val="goststreammain"/>
        <w:spacing w:line="276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746267E" wp14:editId="3163665C">
            <wp:extent cx="3038245" cy="1226555"/>
            <wp:effectExtent l="57150" t="76200" r="48260" b="69215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Untitled(176).png"/>
                    <pic:cNvPicPr/>
                  </pic:nvPicPr>
                  <pic:blipFill rotWithShape="1"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9" t="2518" r="1828" b="2603"/>
                    <a:stretch/>
                  </pic:blipFill>
                  <pic:spPr bwMode="auto">
                    <a:xfrm>
                      <a:off x="0" y="0"/>
                      <a:ext cx="3103421" cy="12528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853DB8" w14:textId="60CC2074" w:rsidR="00720E77" w:rsidRDefault="00720E77" w:rsidP="00720E77">
      <w:pPr>
        <w:pStyle w:val="a1"/>
        <w:ind w:firstLine="0"/>
      </w:pPr>
      <w:r>
        <w:t>Запрос на подтверждение удаления сотрудников</w:t>
      </w:r>
    </w:p>
    <w:p w14:paraId="561328F3" w14:textId="6A7FD2A2" w:rsidR="006E0A95" w:rsidRPr="00436654" w:rsidRDefault="006E0A95" w:rsidP="006277DB">
      <w:pPr>
        <w:pStyle w:val="gostheadernum2"/>
        <w:spacing w:line="276" w:lineRule="auto"/>
      </w:pPr>
      <w:bookmarkStart w:id="342" w:name="_Toc519779829"/>
      <w:bookmarkStart w:id="343" w:name="_Toc31905522"/>
      <w:bookmarkStart w:id="344" w:name="_Ref158837818"/>
      <w:bookmarkStart w:id="345" w:name="_Ref158837822"/>
      <w:bookmarkStart w:id="346" w:name="_Toc173165280"/>
      <w:r w:rsidRPr="00436654">
        <w:lastRenderedPageBreak/>
        <w:t>Каналы</w:t>
      </w:r>
      <w:bookmarkEnd w:id="342"/>
      <w:bookmarkEnd w:id="343"/>
      <w:bookmarkEnd w:id="344"/>
      <w:bookmarkEnd w:id="345"/>
      <w:bookmarkEnd w:id="346"/>
    </w:p>
    <w:p w14:paraId="3816DB67" w14:textId="490DDB24" w:rsidR="001E5B2F" w:rsidRDefault="001E5B2F" w:rsidP="00B30D11">
      <w:pPr>
        <w:pStyle w:val="goststreammain"/>
        <w:spacing w:line="276" w:lineRule="auto"/>
      </w:pPr>
      <w:r w:rsidRPr="00173C88">
        <w:t xml:space="preserve">Чтобы перейти </w:t>
      </w:r>
      <w:r w:rsidR="006E24CF">
        <w:t>на страницу</w:t>
      </w:r>
      <w:r w:rsidRPr="00173C88">
        <w:t xml:space="preserve"> </w:t>
      </w:r>
      <w:r w:rsidR="00164DA7">
        <w:rPr>
          <w:rStyle w:val="goststreammainexpressed0"/>
        </w:rPr>
        <w:t>«</w:t>
      </w:r>
      <w:r w:rsidRPr="001E5B2F">
        <w:rPr>
          <w:rStyle w:val="goststreammainexpressed0"/>
        </w:rPr>
        <w:t>Каналы</w:t>
      </w:r>
      <w:r w:rsidR="00164DA7">
        <w:rPr>
          <w:rStyle w:val="goststreammainexpressed0"/>
        </w:rPr>
        <w:t>»</w:t>
      </w:r>
      <w:r w:rsidRPr="00173C88">
        <w:t xml:space="preserve"> раздела </w:t>
      </w:r>
      <w:r w:rsidR="00164DA7">
        <w:rPr>
          <w:rStyle w:val="goststreammainexpressed0"/>
        </w:rPr>
        <w:t>«</w:t>
      </w:r>
      <w:r w:rsidRPr="00173C88">
        <w:rPr>
          <w:rStyle w:val="goststreammainexpressed0"/>
        </w:rPr>
        <w:t>Настройки</w:t>
      </w:r>
      <w:r w:rsidR="00164DA7">
        <w:rPr>
          <w:rStyle w:val="goststreammainexpressed0"/>
        </w:rPr>
        <w:t>»</w:t>
      </w:r>
      <w:r w:rsidRPr="00173C88">
        <w:t xml:space="preserve">, необходимо выбрать раздел </w:t>
      </w:r>
      <w:r w:rsidR="00164DA7">
        <w:rPr>
          <w:rStyle w:val="goststreammainexpressed0"/>
        </w:rPr>
        <w:t>«</w:t>
      </w:r>
      <w:r w:rsidRPr="00173C88">
        <w:rPr>
          <w:rStyle w:val="goststreammainexpressed0"/>
        </w:rPr>
        <w:t>Настройки</w:t>
      </w:r>
      <w:r w:rsidR="00164DA7">
        <w:rPr>
          <w:rStyle w:val="goststreammainexpressed0"/>
        </w:rPr>
        <w:t>»</w:t>
      </w:r>
      <w:r w:rsidRPr="00173C88">
        <w:t xml:space="preserve"> в основном меню, а затем выбрать </w:t>
      </w:r>
      <w:r w:rsidR="006E24CF">
        <w:t>страницу</w:t>
      </w:r>
      <w:r w:rsidRPr="00173C88">
        <w:t xml:space="preserve"> </w:t>
      </w:r>
      <w:r w:rsidR="00164DA7">
        <w:rPr>
          <w:rStyle w:val="goststreammainexpressed0"/>
        </w:rPr>
        <w:t>«</w:t>
      </w:r>
      <w:r w:rsidR="001951FF">
        <w:rPr>
          <w:rStyle w:val="goststreammainexpressed0"/>
        </w:rPr>
        <w:t>Каналы</w:t>
      </w:r>
      <w:r w:rsidR="00164DA7">
        <w:rPr>
          <w:rStyle w:val="goststreammainexpressed0"/>
        </w:rPr>
        <w:t>»</w:t>
      </w:r>
      <w:r w:rsidRPr="00173C88">
        <w:t xml:space="preserve"> в меню настроек.</w:t>
      </w:r>
    </w:p>
    <w:p w14:paraId="5FEBD230" w14:textId="69214026" w:rsidR="00B30D11" w:rsidRPr="00B30D11" w:rsidRDefault="003F4560" w:rsidP="00B30D11">
      <w:r>
        <w:rPr>
          <w:noProof/>
          <w:lang w:eastAsia="ru-RU"/>
        </w:rPr>
        <w:drawing>
          <wp:inline distT="0" distB="0" distL="0" distR="0" wp14:anchorId="3BA6E951" wp14:editId="017F9441">
            <wp:extent cx="6480175" cy="3013075"/>
            <wp:effectExtent l="57150" t="76200" r="53975" b="7302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Untitled.png"/>
                    <pic:cNvPicPr/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13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4EB581F" w14:textId="4C1E9B2E" w:rsidR="006E0A95" w:rsidRPr="00567E40" w:rsidRDefault="001E5B2F" w:rsidP="003E0264">
      <w:pPr>
        <w:pStyle w:val="a1"/>
        <w:ind w:firstLine="0"/>
      </w:pPr>
      <w:r>
        <w:t>Раздел</w:t>
      </w:r>
      <w:r w:rsidRPr="00567E40">
        <w:t xml:space="preserve"> </w:t>
      </w:r>
      <w:r w:rsidR="00164DA7">
        <w:t>«</w:t>
      </w:r>
      <w:r w:rsidRPr="00567E40">
        <w:t>Настройки</w:t>
      </w:r>
      <w:r w:rsidR="00164DA7">
        <w:t>»</w:t>
      </w:r>
      <w:r w:rsidRPr="00567E40">
        <w:t xml:space="preserve">. </w:t>
      </w:r>
      <w:r w:rsidR="006E24CF">
        <w:t>Страница</w:t>
      </w:r>
      <w:r w:rsidRPr="00567E40">
        <w:t xml:space="preserve"> </w:t>
      </w:r>
      <w:r w:rsidR="00164DA7">
        <w:t>«</w:t>
      </w:r>
      <w:r w:rsidRPr="00567E40">
        <w:t>Каналы</w:t>
      </w:r>
      <w:r w:rsidR="00164DA7">
        <w:t>»</w:t>
      </w:r>
      <w:r w:rsidRPr="00567E40">
        <w:t>.</w:t>
      </w:r>
    </w:p>
    <w:p w14:paraId="69E565BE" w14:textId="59350060" w:rsidR="00136729" w:rsidRPr="00086039" w:rsidRDefault="006E24CF" w:rsidP="003F4560">
      <w:pPr>
        <w:pStyle w:val="goststreammain"/>
        <w:spacing w:line="276" w:lineRule="auto"/>
      </w:pPr>
      <w:r>
        <w:t>Страница</w:t>
      </w:r>
      <w:r w:rsidR="006E0A95" w:rsidRPr="00086039">
        <w:t xml:space="preserve"> </w:t>
      </w:r>
      <w:r w:rsidR="00164DA7">
        <w:rPr>
          <w:rStyle w:val="goststreammainexpressed0"/>
        </w:rPr>
        <w:t>«</w:t>
      </w:r>
      <w:r w:rsidR="006E0A95" w:rsidRPr="00C139B8">
        <w:rPr>
          <w:rStyle w:val="goststreammainexpressed0"/>
        </w:rPr>
        <w:t>Каналы</w:t>
      </w:r>
      <w:r w:rsidR="00164DA7">
        <w:rPr>
          <w:rStyle w:val="goststreammainexpressed0"/>
        </w:rPr>
        <w:t>»</w:t>
      </w:r>
      <w:r w:rsidR="006E0A95" w:rsidRPr="00086039">
        <w:t xml:space="preserve"> предна</w:t>
      </w:r>
      <w:r w:rsidR="001E5B2F">
        <w:t>значен</w:t>
      </w:r>
      <w:r>
        <w:t>а</w:t>
      </w:r>
      <w:r w:rsidR="001E5B2F">
        <w:t xml:space="preserve"> для управления каналами</w:t>
      </w:r>
      <w:r w:rsidR="006E0A95" w:rsidRPr="00086039">
        <w:t>. Управление каналами предоставляет возможность создания, редактирования и удаления канала.</w:t>
      </w:r>
    </w:p>
    <w:p w14:paraId="340476B0" w14:textId="28AE200E" w:rsidR="008B2407" w:rsidRDefault="006E0A95" w:rsidP="006277DB">
      <w:pPr>
        <w:pStyle w:val="goststreammain"/>
        <w:spacing w:line="276" w:lineRule="auto"/>
      </w:pPr>
      <w:r w:rsidRPr="00086039">
        <w:t xml:space="preserve">Для создания канала необходимо нажать кнопку </w:t>
      </w:r>
      <w:r w:rsidR="00494AB9">
        <w:rPr>
          <w:noProof/>
          <w:lang w:eastAsia="ru-RU"/>
        </w:rPr>
        <w:drawing>
          <wp:inline distT="0" distB="0" distL="0" distR="0" wp14:anchorId="45875415" wp14:editId="07AE7224">
            <wp:extent cx="1220394" cy="131674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Untitled(178).png"/>
                    <pic:cNvPicPr/>
                  </pic:nvPicPr>
                  <pic:blipFill rotWithShape="1"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8" t="23836" r="7419" b="28449"/>
                    <a:stretch/>
                  </pic:blipFill>
                  <pic:spPr bwMode="auto">
                    <a:xfrm>
                      <a:off x="0" y="0"/>
                      <a:ext cx="1221747" cy="131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5B2F" w:rsidRPr="00086039">
        <w:t xml:space="preserve"> </w:t>
      </w:r>
      <w:r w:rsidRPr="00086039">
        <w:t>после чег</w:t>
      </w:r>
      <w:r w:rsidR="001E5B2F">
        <w:t>о в открывше</w:t>
      </w:r>
      <w:r w:rsidR="000F05AA">
        <w:t>й</w:t>
      </w:r>
      <w:r w:rsidR="001E5B2F">
        <w:t xml:space="preserve">ся </w:t>
      </w:r>
      <w:r w:rsidR="000F05AA">
        <w:t>боковой панели</w:t>
      </w:r>
      <w:r w:rsidRPr="00086039">
        <w:t xml:space="preserve"> ввести название канала, а также выбрать тип канала, для этого нужно нажать на раскрывающийся список и выбрать нужный тип (</w:t>
      </w:r>
      <w:r w:rsidR="001E5B2F">
        <w:t>Веб-чат, Мобильное приложение)</w:t>
      </w:r>
      <w:r w:rsidRPr="00086039">
        <w:t xml:space="preserve">. Для добавления канала нажать </w:t>
      </w:r>
      <w:r w:rsidR="00494AB9">
        <w:rPr>
          <w:noProof/>
          <w:lang w:eastAsia="ru-RU"/>
        </w:rPr>
        <w:drawing>
          <wp:inline distT="0" distB="0" distL="0" distR="0" wp14:anchorId="5EE0A427" wp14:editId="50F7C8C7">
            <wp:extent cx="950976" cy="353949"/>
            <wp:effectExtent l="0" t="0" r="1905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Untitled(132).png"/>
                    <pic:cNvPicPr/>
                  </pic:nvPicPr>
                  <pic:blipFill rotWithShape="1"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66" r="3067"/>
                    <a:stretch/>
                  </pic:blipFill>
                  <pic:spPr bwMode="auto">
                    <a:xfrm>
                      <a:off x="0" y="0"/>
                      <a:ext cx="950976" cy="353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86039">
        <w:t xml:space="preserve">. </w:t>
      </w:r>
    </w:p>
    <w:p w14:paraId="2A49FA2E" w14:textId="50AD54FE" w:rsidR="006E0A95" w:rsidRPr="00086039" w:rsidRDefault="006E0A95" w:rsidP="006277DB">
      <w:pPr>
        <w:pStyle w:val="goststreammain"/>
        <w:spacing w:line="276" w:lineRule="auto"/>
      </w:pPr>
      <w:r w:rsidRPr="00086039">
        <w:t xml:space="preserve">Для отмены внесенных изменений необходимо нажать </w:t>
      </w:r>
      <w:r w:rsidR="00494AB9">
        <w:rPr>
          <w:noProof/>
          <w:lang w:eastAsia="ru-RU"/>
        </w:rPr>
        <w:drawing>
          <wp:inline distT="0" distB="0" distL="0" distR="0" wp14:anchorId="4BD89D25" wp14:editId="42196F16">
            <wp:extent cx="912999" cy="351130"/>
            <wp:effectExtent l="0" t="0" r="190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Untitled(179).png"/>
                    <pic:cNvPicPr/>
                  </pic:nvPicPr>
                  <pic:blipFill rotWithShape="1"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9" t="10240" r="4362" b="7721"/>
                    <a:stretch/>
                  </pic:blipFill>
                  <pic:spPr bwMode="auto">
                    <a:xfrm>
                      <a:off x="0" y="0"/>
                      <a:ext cx="914453" cy="351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94AB9">
        <w:t xml:space="preserve"> или</w:t>
      </w:r>
      <w:r w:rsidRPr="00086039">
        <w:rPr>
          <w:noProof/>
          <w:lang w:eastAsia="ru-RU"/>
        </w:rPr>
        <w:drawing>
          <wp:inline distT="0" distB="0" distL="0" distR="0" wp14:anchorId="56D49296" wp14:editId="09669DAE">
            <wp:extent cx="180000" cy="180000"/>
            <wp:effectExtent l="0" t="0" r="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митрий\YandexDisk\Скриншоты\2018-06-18_14-54-18.png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6039">
        <w:t>.</w:t>
      </w:r>
    </w:p>
    <w:p w14:paraId="730F920C" w14:textId="77777777" w:rsidR="008F245C" w:rsidRDefault="008B2407" w:rsidP="006277DB">
      <w:pPr>
        <w:pStyle w:val="gostpicture"/>
        <w:spacing w:line="276" w:lineRule="auto"/>
      </w:pPr>
      <w:r w:rsidRPr="008B2407">
        <w:rPr>
          <w:noProof/>
          <w:lang w:eastAsia="ru-RU"/>
        </w:rPr>
        <w:lastRenderedPageBreak/>
        <w:drawing>
          <wp:inline distT="0" distB="0" distL="0" distR="0" wp14:anchorId="3F4B9DBC" wp14:editId="18A22C05">
            <wp:extent cx="2741338" cy="5778186"/>
            <wp:effectExtent l="57150" t="76200" r="59055" b="70485"/>
            <wp:docPr id="793" name="Рисунок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6554" cy="5810258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762C04F" w14:textId="77777777" w:rsidR="006E0A95" w:rsidRPr="00086039" w:rsidRDefault="008F245C" w:rsidP="003E0264">
      <w:pPr>
        <w:pStyle w:val="a1"/>
        <w:ind w:firstLine="0"/>
      </w:pPr>
      <w:r w:rsidRPr="00086039">
        <w:t>Форма создания нового канала</w:t>
      </w:r>
    </w:p>
    <w:p w14:paraId="615C5344" w14:textId="6866D4A5" w:rsidR="003F4560" w:rsidRDefault="006E0A95" w:rsidP="003F4560">
      <w:pPr>
        <w:pStyle w:val="goststreammain"/>
        <w:spacing w:line="276" w:lineRule="auto"/>
      </w:pPr>
      <w:r w:rsidRPr="00086039">
        <w:t xml:space="preserve">Для редактирования канала </w:t>
      </w:r>
      <w:r w:rsidR="008F245C">
        <w:t>выбрать</w:t>
      </w:r>
      <w:r w:rsidRPr="00086039">
        <w:t xml:space="preserve"> тип канала, далее из списка доступных каналов </w:t>
      </w:r>
      <w:r w:rsidR="008F245C">
        <w:t>выбрать</w:t>
      </w:r>
      <w:r w:rsidRPr="00086039">
        <w:t xml:space="preserve"> тот, который </w:t>
      </w:r>
      <w:r w:rsidR="008F245C">
        <w:t>нужно</w:t>
      </w:r>
      <w:r w:rsidRPr="00086039">
        <w:t xml:space="preserve"> отредактировать и </w:t>
      </w:r>
      <w:r w:rsidR="008F245C">
        <w:t>нажать</w:t>
      </w:r>
      <w:r w:rsidRPr="00086039">
        <w:t xml:space="preserve"> на </w:t>
      </w:r>
      <w:r w:rsidR="00494AB9">
        <w:rPr>
          <w:noProof/>
          <w:lang w:eastAsia="ru-RU"/>
        </w:rPr>
        <w:drawing>
          <wp:inline distT="0" distB="0" distL="0" distR="0" wp14:anchorId="6947C845" wp14:editId="6948357D">
            <wp:extent cx="1701739" cy="182880"/>
            <wp:effectExtent l="0" t="0" r="0" b="762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Untitled(182).png"/>
                    <pic:cNvPicPr/>
                  </pic:nvPicPr>
                  <pic:blipFill rotWithShape="1"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9" t="29257" r="4198" b="24959"/>
                    <a:stretch/>
                  </pic:blipFill>
                  <pic:spPr bwMode="auto">
                    <a:xfrm>
                      <a:off x="0" y="0"/>
                      <a:ext cx="1704582" cy="183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94AB9">
        <w:t xml:space="preserve"> в верхнем правом углу вкладки.</w:t>
      </w:r>
      <w:r w:rsidRPr="00086039">
        <w:t xml:space="preserve"> </w:t>
      </w:r>
      <w:r w:rsidR="00494AB9">
        <w:t>В открывшейся боковой панели</w:t>
      </w:r>
      <w:r w:rsidRPr="00086039">
        <w:t xml:space="preserve"> можно настроить канал по перечню пунктов (для каждого типа канала разное редактирование канала).</w:t>
      </w:r>
      <w:r w:rsidR="003F4560" w:rsidRPr="003F4560">
        <w:t xml:space="preserve"> </w:t>
      </w:r>
    </w:p>
    <w:p w14:paraId="2DF3433A" w14:textId="77777777" w:rsidR="003F4560" w:rsidRPr="00086039" w:rsidRDefault="003F4560" w:rsidP="003F4560">
      <w:pPr>
        <w:pStyle w:val="goststreammain"/>
        <w:spacing w:line="276" w:lineRule="auto"/>
      </w:pPr>
      <w:r>
        <w:t>В разделе доступен поиск по каналам. Для поиска установить курсор в поле ввода и ввести часть названия канала. Поиск производится по всем типам каналов.</w:t>
      </w:r>
    </w:p>
    <w:p w14:paraId="145B600A" w14:textId="77777777" w:rsidR="003F4560" w:rsidRDefault="003F4560" w:rsidP="006277DB">
      <w:pPr>
        <w:pStyle w:val="goststreammain"/>
        <w:spacing w:line="276" w:lineRule="auto"/>
        <w:rPr>
          <w:noProof/>
          <w:lang w:eastAsia="ru-RU"/>
        </w:rPr>
      </w:pPr>
    </w:p>
    <w:p w14:paraId="0CF87898" w14:textId="77777777" w:rsidR="003F4560" w:rsidRDefault="003F4560" w:rsidP="003F4560">
      <w:pPr>
        <w:pStyle w:val="goststreammain"/>
        <w:spacing w:line="276" w:lineRule="auto"/>
        <w:ind w:firstLine="0"/>
        <w:jc w:val="center"/>
        <w:rPr>
          <w:noProof/>
          <w:lang w:eastAsia="ru-RU"/>
        </w:rPr>
      </w:pPr>
    </w:p>
    <w:p w14:paraId="446FB3F9" w14:textId="09C10D22" w:rsidR="006E0A95" w:rsidRDefault="003F4560" w:rsidP="003F4560">
      <w:pPr>
        <w:pStyle w:val="goststreammain"/>
        <w:spacing w:line="276" w:lineRule="auto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E218DBE" wp14:editId="7D79B4F2">
            <wp:extent cx="2199959" cy="2782469"/>
            <wp:effectExtent l="57150" t="76200" r="48260" b="7556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Untitled.png"/>
                    <pic:cNvPicPr/>
                  </pic:nvPicPr>
                  <pic:blipFill rotWithShape="1"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41" b="32786"/>
                    <a:stretch/>
                  </pic:blipFill>
                  <pic:spPr bwMode="auto">
                    <a:xfrm>
                      <a:off x="0" y="0"/>
                      <a:ext cx="2208096" cy="27927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E2F8E6" w14:textId="6174851A" w:rsidR="003F4560" w:rsidRPr="00086039" w:rsidRDefault="003F4560" w:rsidP="003F4560">
      <w:pPr>
        <w:pStyle w:val="affe"/>
      </w:pPr>
      <w:r>
        <w:rPr>
          <w:rStyle w:val="notion-enable-hover"/>
          <w:b w:val="0"/>
          <w:bCs/>
        </w:rPr>
        <w:t>Поиск по каналам.</w:t>
      </w:r>
    </w:p>
    <w:p w14:paraId="0C582E14" w14:textId="50A5FE52" w:rsidR="00FE625C" w:rsidRPr="00FE625C" w:rsidRDefault="006E0A95" w:rsidP="006277DB">
      <w:pPr>
        <w:pStyle w:val="gostheadernum3"/>
        <w:spacing w:line="276" w:lineRule="auto"/>
      </w:pPr>
      <w:bookmarkStart w:id="347" w:name="_Ref69920105"/>
      <w:bookmarkStart w:id="348" w:name="_Toc173165281"/>
      <w:r w:rsidRPr="00086039">
        <w:t>Веб-чат</w:t>
      </w:r>
      <w:bookmarkEnd w:id="347"/>
      <w:bookmarkEnd w:id="348"/>
    </w:p>
    <w:p w14:paraId="2DEC67D8" w14:textId="7EE74EC4" w:rsidR="00FE625C" w:rsidRDefault="00494AB9" w:rsidP="006277DB">
      <w:pPr>
        <w:pStyle w:val="goststreammain"/>
        <w:spacing w:line="276" w:lineRule="auto"/>
      </w:pPr>
      <w:r>
        <w:t>В боковой панели</w:t>
      </w:r>
      <w:r w:rsidR="006A1504">
        <w:t xml:space="preserve"> редактирования веб-чат канала</w:t>
      </w:r>
      <w:r w:rsidR="00FE625C">
        <w:t xml:space="preserve"> представлена возможность конфигурировать параметры созданных веб-чат каналов. В верхней части </w:t>
      </w:r>
      <w:r>
        <w:t>боковой панели редактирования</w:t>
      </w:r>
      <w:r w:rsidR="00FE625C">
        <w:t xml:space="preserve"> находится строка для ввода названия канала, а также переключатель, который устанавливает либо снимает отображение </w:t>
      </w:r>
      <w:proofErr w:type="spellStart"/>
      <w:r w:rsidR="00FE625C">
        <w:t>виджета</w:t>
      </w:r>
      <w:proofErr w:type="spellEnd"/>
      <w:r w:rsidR="00FE625C">
        <w:t xml:space="preserve"> на веб-странице.</w:t>
      </w:r>
    </w:p>
    <w:p w14:paraId="6158943F" w14:textId="5B21B10C" w:rsidR="00FE625C" w:rsidRDefault="00FE625C" w:rsidP="006277DB">
      <w:pPr>
        <w:pStyle w:val="goststreammain"/>
        <w:spacing w:line="276" w:lineRule="auto"/>
      </w:pPr>
      <w:r>
        <w:t xml:space="preserve">В </w:t>
      </w:r>
      <w:r w:rsidR="00494AB9">
        <w:t>блоке «Основные настройки»</w:t>
      </w:r>
      <w:r w:rsidR="00C139B8" w:rsidRPr="00086039">
        <w:t xml:space="preserve"> </w:t>
      </w:r>
      <w:r w:rsidR="00C139B8">
        <w:t>можно</w:t>
      </w:r>
      <w:r w:rsidR="008332DD" w:rsidRPr="008332DD">
        <w:t xml:space="preserve"> </w:t>
      </w:r>
      <w:r w:rsidR="008332DD">
        <w:t xml:space="preserve">настроить стартовое сообщение </w:t>
      </w:r>
      <w:proofErr w:type="spellStart"/>
      <w:r w:rsidR="008332DD">
        <w:t>виджета</w:t>
      </w:r>
      <w:proofErr w:type="spellEnd"/>
      <w:r w:rsidR="008332DD">
        <w:t>,</w:t>
      </w:r>
      <w:r w:rsidR="00C139B8" w:rsidRPr="00086039">
        <w:t xml:space="preserve"> </w:t>
      </w:r>
      <w:r w:rsidR="000F08B3">
        <w:t xml:space="preserve">время отображения </w:t>
      </w:r>
      <w:proofErr w:type="spellStart"/>
      <w:r w:rsidR="000F08B3">
        <w:t>виджета</w:t>
      </w:r>
      <w:proofErr w:type="spellEnd"/>
      <w:r w:rsidR="000F08B3">
        <w:t xml:space="preserve"> на веб-странице.</w:t>
      </w:r>
    </w:p>
    <w:p w14:paraId="1E3C195E" w14:textId="55C44B94" w:rsidR="000F08B3" w:rsidRDefault="001951FF" w:rsidP="006277DB">
      <w:pPr>
        <w:pStyle w:val="goststreammain"/>
        <w:keepNext/>
        <w:spacing w:line="276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6945391" wp14:editId="60655C13">
            <wp:extent cx="3533241" cy="3655923"/>
            <wp:effectExtent l="57150" t="76200" r="48260" b="78105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(31).png"/>
                    <pic:cNvPicPr/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5414" cy="3678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A5F4E2" w14:textId="3902921F" w:rsidR="000F08B3" w:rsidRPr="000F08B3" w:rsidRDefault="00494AB9" w:rsidP="003E0264">
      <w:pPr>
        <w:pStyle w:val="a1"/>
        <w:ind w:firstLine="0"/>
      </w:pPr>
      <w:r>
        <w:t xml:space="preserve">Блок </w:t>
      </w:r>
      <w:r w:rsidR="00A0672E">
        <w:t>«</w:t>
      </w:r>
      <w:r>
        <w:t>Основные настройки</w:t>
      </w:r>
      <w:r w:rsidR="00A0672E">
        <w:t>»</w:t>
      </w:r>
      <w:r>
        <w:t xml:space="preserve"> боковой панели </w:t>
      </w:r>
      <w:r w:rsidR="00A0672E">
        <w:t>«</w:t>
      </w:r>
      <w:r>
        <w:t>Редактирование канала”</w:t>
      </w:r>
    </w:p>
    <w:p w14:paraId="33B02B63" w14:textId="7A542677" w:rsidR="000F08B3" w:rsidRDefault="00896E4A" w:rsidP="006277DB">
      <w:pPr>
        <w:pStyle w:val="goststreammain"/>
        <w:spacing w:line="276" w:lineRule="auto"/>
      </w:pPr>
      <w:r>
        <w:lastRenderedPageBreak/>
        <w:t>В подразделе</w:t>
      </w:r>
      <w:r w:rsidR="000F08B3">
        <w:t xml:space="preserve"> «Файлы»</w:t>
      </w:r>
      <w:r>
        <w:t>, блока «Прочее»,</w:t>
      </w:r>
      <w:r w:rsidR="000F08B3">
        <w:t xml:space="preserve"> представлена возможность установить допустимые расширения файлов, отправляемых в обращении, </w:t>
      </w:r>
      <w:r w:rsidR="00881011">
        <w:t xml:space="preserve">максимальное количество файлов, отправляемых в одном сообщении, а также </w:t>
      </w:r>
      <w:r w:rsidR="000F08B3">
        <w:t xml:space="preserve">максимальный размер каждого из файлов в мегабайтах. </w:t>
      </w:r>
    </w:p>
    <w:p w14:paraId="0954A888" w14:textId="58AEEC1D" w:rsidR="00896E4A" w:rsidRDefault="00896E4A" w:rsidP="006277DB">
      <w:pPr>
        <w:pStyle w:val="goststreammain"/>
        <w:spacing w:line="276" w:lineRule="auto"/>
      </w:pPr>
      <w:r>
        <w:t xml:space="preserve">В подразделе «Фильтрация физических лиц» есть возможность включить фильтрацию физических лиц (ФЛ), обращающихся в чат для бизнеса из </w:t>
      </w:r>
      <w:proofErr w:type="spellStart"/>
      <w:r>
        <w:t>виджета</w:t>
      </w:r>
      <w:proofErr w:type="spellEnd"/>
      <w:r>
        <w:t xml:space="preserve">. В поле «Приветствие» вводится текст, который отображается при инициализации </w:t>
      </w:r>
      <w:proofErr w:type="spellStart"/>
      <w:r>
        <w:t>виджета</w:t>
      </w:r>
      <w:proofErr w:type="spellEnd"/>
      <w:r>
        <w:t xml:space="preserve"> перед основными </w:t>
      </w:r>
      <w:proofErr w:type="spellStart"/>
      <w:r>
        <w:t>пречат</w:t>
      </w:r>
      <w:proofErr w:type="spellEnd"/>
      <w:r>
        <w:t xml:space="preserve"> полями с выбором «Организация» и «Физическое лицо». При выборе «Физическое лицо» отображается заглушка, текст которой задается в поле «Шаблон для физического лица».</w:t>
      </w:r>
    </w:p>
    <w:p w14:paraId="087D5208" w14:textId="23F5F052" w:rsidR="00881011" w:rsidRDefault="001951FF" w:rsidP="006277DB">
      <w:pPr>
        <w:pStyle w:val="goststreammain"/>
        <w:keepNext/>
        <w:spacing w:line="276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D11368F" wp14:editId="027742C0">
            <wp:extent cx="3771008" cy="5204685"/>
            <wp:effectExtent l="57150" t="76200" r="58420" b="7239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(32).png"/>
                    <pic:cNvPicPr/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008" cy="5204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C0B7F3" w14:textId="32BC6EC6" w:rsidR="00881011" w:rsidRPr="0015008F" w:rsidRDefault="00896E4A" w:rsidP="003E0264">
      <w:pPr>
        <w:pStyle w:val="a1"/>
        <w:ind w:firstLine="0"/>
      </w:pPr>
      <w:r>
        <w:t xml:space="preserve">Блок </w:t>
      </w:r>
      <w:r w:rsidR="00A0672E">
        <w:t>«</w:t>
      </w:r>
      <w:r>
        <w:t>Прочее</w:t>
      </w:r>
      <w:r w:rsidR="00A0672E">
        <w:t>»</w:t>
      </w:r>
      <w:r>
        <w:t xml:space="preserve"> боковой панели </w:t>
      </w:r>
      <w:r w:rsidR="00A0672E">
        <w:t>«</w:t>
      </w:r>
      <w:r>
        <w:t>Редактирование канала”</w:t>
      </w:r>
    </w:p>
    <w:p w14:paraId="5E5DC436" w14:textId="39A1F18E" w:rsidR="000B7EB5" w:rsidRDefault="00896E4A" w:rsidP="006277DB">
      <w:pPr>
        <w:pStyle w:val="goststreammain"/>
        <w:spacing w:line="276" w:lineRule="auto"/>
      </w:pPr>
      <w:r>
        <w:t xml:space="preserve">В блоке «Настройки </w:t>
      </w:r>
      <w:proofErr w:type="spellStart"/>
      <w:r>
        <w:t>виджета</w:t>
      </w:r>
      <w:proofErr w:type="spellEnd"/>
      <w:r>
        <w:t>»</w:t>
      </w:r>
      <w:r w:rsidR="00881011">
        <w:t xml:space="preserve"> администратор может </w:t>
      </w:r>
      <w:r w:rsidR="000B7EB5">
        <w:t>конфигурировать</w:t>
      </w:r>
      <w:r w:rsidR="00657FAD">
        <w:t xml:space="preserve"> </w:t>
      </w:r>
      <w:r w:rsidR="00C33C5D">
        <w:t xml:space="preserve">параметры </w:t>
      </w:r>
      <w:proofErr w:type="spellStart"/>
      <w:r w:rsidR="00657FAD">
        <w:t>пречат</w:t>
      </w:r>
      <w:proofErr w:type="spellEnd"/>
      <w:r w:rsidR="00374E1E">
        <w:t xml:space="preserve"> </w:t>
      </w:r>
      <w:r w:rsidR="00657FAD">
        <w:t>пол</w:t>
      </w:r>
      <w:r w:rsidR="00C33C5D">
        <w:t>ей</w:t>
      </w:r>
      <w:r w:rsidR="00657FAD">
        <w:t xml:space="preserve">, названия </w:t>
      </w:r>
      <w:proofErr w:type="spellStart"/>
      <w:r w:rsidR="00657FAD">
        <w:t>пречат</w:t>
      </w:r>
      <w:proofErr w:type="spellEnd"/>
      <w:r w:rsidR="00374E1E">
        <w:t xml:space="preserve"> </w:t>
      </w:r>
      <w:r w:rsidR="00657FAD">
        <w:t>полей</w:t>
      </w:r>
      <w:r w:rsidR="00C33C5D">
        <w:t xml:space="preserve"> </w:t>
      </w:r>
      <w:r w:rsidR="00C33C5D" w:rsidRPr="00C33C5D">
        <w:rPr>
          <w:b/>
          <w:bCs/>
        </w:rPr>
        <w:t>«Отдел», «Имя», «Телефон»</w:t>
      </w:r>
      <w:r>
        <w:rPr>
          <w:bCs/>
        </w:rPr>
        <w:t xml:space="preserve">, текста бара </w:t>
      </w:r>
      <w:proofErr w:type="spellStart"/>
      <w:r>
        <w:rPr>
          <w:bCs/>
        </w:rPr>
        <w:t>виджета</w:t>
      </w:r>
      <w:proofErr w:type="spellEnd"/>
      <w:r>
        <w:rPr>
          <w:bCs/>
        </w:rPr>
        <w:t xml:space="preserve"> и триггерного сообщения, устанавливать количество секунд, после которого отобразится триггерное сообщение, а также управлять альтернативными каналами</w:t>
      </w:r>
      <w:r w:rsidR="00C33C5D">
        <w:t xml:space="preserve">. Каждому </w:t>
      </w:r>
      <w:proofErr w:type="spellStart"/>
      <w:r w:rsidR="00C33C5D">
        <w:t>пречат</w:t>
      </w:r>
      <w:proofErr w:type="spellEnd"/>
      <w:r w:rsidR="00374E1E">
        <w:t xml:space="preserve"> </w:t>
      </w:r>
      <w:r w:rsidR="00C33C5D">
        <w:t xml:space="preserve">полю оператор может дать другое имя и установить признак </w:t>
      </w:r>
      <w:r w:rsidR="00C33C5D" w:rsidRPr="00C33C5D">
        <w:rPr>
          <w:b/>
          <w:bCs/>
        </w:rPr>
        <w:t>«Включено»</w:t>
      </w:r>
      <w:r w:rsidR="00C33C5D">
        <w:t xml:space="preserve"> и </w:t>
      </w:r>
      <w:r w:rsidR="00C33C5D" w:rsidRPr="00C33C5D">
        <w:rPr>
          <w:b/>
          <w:bCs/>
        </w:rPr>
        <w:t>«Обязательно»</w:t>
      </w:r>
      <w:r w:rsidR="00C33C5D">
        <w:t xml:space="preserve">, нажав на значок переключателя рядом с признаком. </w:t>
      </w:r>
    </w:p>
    <w:p w14:paraId="4E3D2AC7" w14:textId="5E9B384C" w:rsidR="00881011" w:rsidRDefault="001951FF" w:rsidP="006277DB">
      <w:pPr>
        <w:pStyle w:val="goststreammain"/>
        <w:keepNext/>
        <w:spacing w:line="276" w:lineRule="auto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3CBB047" wp14:editId="2441DD9B">
            <wp:extent cx="2844369" cy="7293254"/>
            <wp:effectExtent l="57150" t="76200" r="51435" b="79375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image(33).png"/>
                    <pic:cNvPicPr/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035" cy="73308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9EE1FF" w14:textId="3EEB17B2" w:rsidR="000B7EB5" w:rsidRDefault="00896E4A" w:rsidP="003E0264">
      <w:pPr>
        <w:pStyle w:val="a1"/>
        <w:ind w:firstLine="0"/>
      </w:pPr>
      <w:r>
        <w:t xml:space="preserve">Блок </w:t>
      </w:r>
      <w:r w:rsidR="00A0672E">
        <w:t>«</w:t>
      </w:r>
      <w:r>
        <w:t>Настройки виджета</w:t>
      </w:r>
      <w:r w:rsidR="00A0672E">
        <w:t>»</w:t>
      </w:r>
      <w:r>
        <w:t xml:space="preserve"> боковой панели </w:t>
      </w:r>
      <w:r w:rsidR="00A0672E">
        <w:t>«</w:t>
      </w:r>
      <w:r>
        <w:t>Редактирование веб-чат канала</w:t>
      </w:r>
      <w:r w:rsidR="00A0672E">
        <w:t>»</w:t>
      </w:r>
    </w:p>
    <w:p w14:paraId="3950B4FA" w14:textId="77777777" w:rsidR="00F7340C" w:rsidRPr="00F7340C" w:rsidRDefault="001D0832" w:rsidP="00F70A2B">
      <w:pPr>
        <w:jc w:val="both"/>
      </w:pPr>
      <w:r>
        <w:tab/>
      </w:r>
      <w:r w:rsidRPr="001D0832">
        <w:t xml:space="preserve">Если на канале включены </w:t>
      </w:r>
      <w:proofErr w:type="spellStart"/>
      <w:r w:rsidRPr="001D0832">
        <w:t>пречат</w:t>
      </w:r>
      <w:proofErr w:type="spellEnd"/>
      <w:r>
        <w:t xml:space="preserve"> </w:t>
      </w:r>
      <w:r w:rsidRPr="001D0832">
        <w:t xml:space="preserve">поля, </w:t>
      </w:r>
      <w:r w:rsidR="00F70A2B">
        <w:t xml:space="preserve">клиент в неавторизованной зоне при открытии </w:t>
      </w:r>
      <w:proofErr w:type="spellStart"/>
      <w:r w:rsidR="00F70A2B">
        <w:t>виджета</w:t>
      </w:r>
      <w:proofErr w:type="spellEnd"/>
      <w:r w:rsidR="00F70A2B">
        <w:t xml:space="preserve"> увидит блок с </w:t>
      </w:r>
      <w:proofErr w:type="spellStart"/>
      <w:r w:rsidR="00F70A2B">
        <w:t>пречат</w:t>
      </w:r>
      <w:proofErr w:type="spellEnd"/>
      <w:r w:rsidR="00F70A2B">
        <w:t xml:space="preserve"> полями, без поля для ввода сообщения. После заполнения клиентом </w:t>
      </w:r>
      <w:proofErr w:type="spellStart"/>
      <w:r w:rsidR="00F70A2B">
        <w:t>пречат</w:t>
      </w:r>
      <w:proofErr w:type="spellEnd"/>
      <w:r w:rsidR="00F70A2B">
        <w:t xml:space="preserve"> полей и нажатия на кнопку </w:t>
      </w:r>
      <w:r w:rsidR="00F70A2B" w:rsidRPr="00F70A2B">
        <w:rPr>
          <w:b/>
          <w:bCs/>
        </w:rPr>
        <w:t>[Написать]</w:t>
      </w:r>
      <w:r w:rsidR="00F70A2B">
        <w:t xml:space="preserve"> отправляется запрос идентификации </w:t>
      </w:r>
      <w:r w:rsidR="00ED7EE3">
        <w:t>клиента</w:t>
      </w:r>
      <w:r w:rsidR="00F70A2B">
        <w:t>. В</w:t>
      </w:r>
      <w:r w:rsidR="00F70A2B" w:rsidRPr="00F70A2B">
        <w:t xml:space="preserve"> случае успешной идентификации у клиента отобра</w:t>
      </w:r>
      <w:r w:rsidR="00F70A2B">
        <w:t>зи</w:t>
      </w:r>
      <w:r w:rsidR="00F70A2B" w:rsidRPr="00F70A2B">
        <w:t xml:space="preserve">тся пустой чат с полем </w:t>
      </w:r>
      <w:r w:rsidR="00F70A2B">
        <w:t xml:space="preserve">для </w:t>
      </w:r>
      <w:r w:rsidR="00F70A2B" w:rsidRPr="00F70A2B">
        <w:t xml:space="preserve">ввода сообщения </w:t>
      </w:r>
      <w:r w:rsidR="00F70A2B">
        <w:t>и</w:t>
      </w:r>
      <w:r w:rsidR="00F70A2B" w:rsidRPr="00F70A2B">
        <w:t xml:space="preserve"> возможностью прикрепить файл</w:t>
      </w:r>
      <w:r w:rsidR="00F70A2B">
        <w:t xml:space="preserve">, после чего </w:t>
      </w:r>
      <w:r w:rsidR="00F70A2B" w:rsidRPr="00F70A2B">
        <w:t xml:space="preserve">нажать на кнопку </w:t>
      </w:r>
      <w:r w:rsidR="00F70A2B" w:rsidRPr="00ED7EE3">
        <w:rPr>
          <w:b/>
          <w:bCs/>
        </w:rPr>
        <w:t>[Отправить]</w:t>
      </w:r>
      <w:r w:rsidR="00F70A2B">
        <w:t>, что приводит к созданию обращения</w:t>
      </w:r>
      <w:r w:rsidR="00F70A2B" w:rsidRPr="00F70A2B">
        <w:t xml:space="preserve">. </w:t>
      </w:r>
    </w:p>
    <w:p w14:paraId="52C50BA3" w14:textId="471B7053" w:rsidR="007974A4" w:rsidRDefault="00B03053" w:rsidP="006277DB">
      <w:pPr>
        <w:pStyle w:val="goststreammain"/>
        <w:spacing w:line="276" w:lineRule="auto"/>
      </w:pPr>
      <w:r>
        <w:lastRenderedPageBreak/>
        <w:t>В блоке</w:t>
      </w:r>
      <w:r w:rsidR="0015008F">
        <w:t xml:space="preserve"> «Оформление» администратор может </w:t>
      </w:r>
      <w:r w:rsidR="00A05A91">
        <w:t xml:space="preserve">установить визуальные настройки </w:t>
      </w:r>
      <w:proofErr w:type="spellStart"/>
      <w:r w:rsidR="00A05A91">
        <w:t>виджета</w:t>
      </w:r>
      <w:proofErr w:type="spellEnd"/>
      <w:r w:rsidR="00A05A91">
        <w:t>:</w:t>
      </w:r>
      <w:r w:rsidR="005268DB">
        <w:t xml:space="preserve"> выб</w:t>
      </w:r>
      <w:r w:rsidR="00A05A91">
        <w:t xml:space="preserve">рать </w:t>
      </w:r>
      <w:r w:rsidR="005268DB">
        <w:t>светл</w:t>
      </w:r>
      <w:r w:rsidR="00A05A91">
        <w:t>ую</w:t>
      </w:r>
      <w:r w:rsidR="005268DB">
        <w:t xml:space="preserve"> и темн</w:t>
      </w:r>
      <w:r w:rsidR="00A05A91">
        <w:t>ую</w:t>
      </w:r>
      <w:r w:rsidR="005268DB">
        <w:t xml:space="preserve"> тем</w:t>
      </w:r>
      <w:r w:rsidR="00A05A91">
        <w:t>у</w:t>
      </w:r>
      <w:r w:rsidR="005268DB">
        <w:t>, вы</w:t>
      </w:r>
      <w:r w:rsidR="00A05A91">
        <w:t>брать</w:t>
      </w:r>
      <w:r w:rsidR="005268DB">
        <w:t xml:space="preserve"> стил</w:t>
      </w:r>
      <w:r w:rsidR="00A05A91">
        <w:t>ь</w:t>
      </w:r>
      <w:r w:rsidR="005268DB">
        <w:t xml:space="preserve"> оформления (форм</w:t>
      </w:r>
      <w:r w:rsidR="00A05A91">
        <w:t>у</w:t>
      </w:r>
      <w:r w:rsidR="005268DB">
        <w:t>): овальная, круглая, плоская</w:t>
      </w:r>
      <w:r w:rsidR="00EA20C2">
        <w:t>. Переключателем «Цвета» можно активировать режим персональной настройки цвета</w:t>
      </w:r>
      <w:r w:rsidR="00167B16">
        <w:t>:</w:t>
      </w:r>
      <w:r w:rsidR="005268DB">
        <w:t xml:space="preserve"> </w:t>
      </w:r>
      <w:proofErr w:type="spellStart"/>
      <w:r w:rsidR="005268DB">
        <w:t>баблов</w:t>
      </w:r>
      <w:proofErr w:type="spellEnd"/>
      <w:r w:rsidR="005268DB">
        <w:t xml:space="preserve"> сообщений, </w:t>
      </w:r>
      <w:r w:rsidR="00167B16">
        <w:t xml:space="preserve">фона чата, </w:t>
      </w:r>
      <w:r w:rsidR="005268DB">
        <w:t>фона поля ввода</w:t>
      </w:r>
      <w:r w:rsidR="00EA20C2">
        <w:t xml:space="preserve"> текста</w:t>
      </w:r>
      <w:r w:rsidR="005268DB">
        <w:t xml:space="preserve">, </w:t>
      </w:r>
      <w:r w:rsidR="00167B16">
        <w:t>оценки</w:t>
      </w:r>
      <w:r w:rsidR="005268DB">
        <w:t xml:space="preserve"> и шриф</w:t>
      </w:r>
      <w:r w:rsidR="00A05A91">
        <w:t xml:space="preserve">та. </w:t>
      </w:r>
      <w:r w:rsidR="00EA20C2">
        <w:t>При выключении режима персональной цветовой схемы применяются стандартные настройки выбранной светлой или темной тем оформления, при этом, значения персональной цветовой схемы сохраняются и доступны при повторной активации режима редактирования цветов.</w:t>
      </w:r>
    </w:p>
    <w:p w14:paraId="6C5C508B" w14:textId="4E77EFC1" w:rsidR="0015008F" w:rsidRDefault="00167B16" w:rsidP="006277DB">
      <w:pPr>
        <w:pStyle w:val="goststreammain"/>
        <w:keepNext/>
        <w:spacing w:line="276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A358C5D" wp14:editId="2255558D">
            <wp:extent cx="2919399" cy="6740181"/>
            <wp:effectExtent l="57150" t="76200" r="52705" b="8001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Screenshot_2.png"/>
                    <pic:cNvPicPr/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9176" cy="6832017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8AC6A7" w14:textId="66F81C6E" w:rsidR="0015008F" w:rsidRPr="0015008F" w:rsidRDefault="00B03053" w:rsidP="003E0264">
      <w:pPr>
        <w:pStyle w:val="a1"/>
        <w:ind w:firstLine="0"/>
      </w:pPr>
      <w:r>
        <w:t xml:space="preserve">Блок </w:t>
      </w:r>
      <w:r w:rsidR="00A0672E">
        <w:t>«</w:t>
      </w:r>
      <w:r>
        <w:t>Оформление</w:t>
      </w:r>
      <w:r w:rsidR="00A0672E">
        <w:t>»</w:t>
      </w:r>
      <w:r>
        <w:t xml:space="preserve"> боковой панели </w:t>
      </w:r>
      <w:r w:rsidR="00A0672E">
        <w:t>«</w:t>
      </w:r>
      <w:r>
        <w:t>Редактирование веб-чат канала”</w:t>
      </w:r>
    </w:p>
    <w:p w14:paraId="62F3CCB5" w14:textId="77777777" w:rsidR="00BF5D95" w:rsidRDefault="00BF5D95" w:rsidP="006277DB">
      <w:pPr>
        <w:pStyle w:val="goststreammain"/>
        <w:spacing w:line="276" w:lineRule="auto"/>
        <w:ind w:firstLine="709"/>
      </w:pPr>
      <w:r>
        <w:lastRenderedPageBreak/>
        <w:t>Если нажать на квадрат с цветом, откроется поле с цветовым градиентом, где представлена возможность выбора цветов.</w:t>
      </w:r>
    </w:p>
    <w:p w14:paraId="3E012601" w14:textId="77777777" w:rsidR="00884D94" w:rsidRDefault="00BF5D95" w:rsidP="00282D65">
      <w:pPr>
        <w:pStyle w:val="goststreammain"/>
        <w:keepNext/>
        <w:spacing w:line="276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40D4168" wp14:editId="7B9303C7">
            <wp:extent cx="1863780" cy="1935120"/>
            <wp:effectExtent l="0" t="0" r="3175" b="8255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Рисунок 237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780" cy="193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BBD91" w14:textId="77777777" w:rsidR="0015008F" w:rsidRPr="00A659D0" w:rsidRDefault="00884D94" w:rsidP="003E0264">
      <w:pPr>
        <w:pStyle w:val="a1"/>
        <w:ind w:firstLine="0"/>
      </w:pPr>
      <w:r w:rsidRPr="00884D94">
        <w:t>Поле с цветовым градиентом для выбора</w:t>
      </w:r>
    </w:p>
    <w:p w14:paraId="3C444F46" w14:textId="1B9FCE47" w:rsidR="0015008F" w:rsidRDefault="0015008F" w:rsidP="006277DB">
      <w:pPr>
        <w:spacing w:line="276" w:lineRule="auto"/>
        <w:jc w:val="both"/>
      </w:pPr>
      <w:r>
        <w:tab/>
        <w:t xml:space="preserve">На </w:t>
      </w:r>
      <w:r w:rsidR="00B03053">
        <w:t xml:space="preserve">главной странице просмотра настроек канала во </w:t>
      </w:r>
      <w:r>
        <w:t xml:space="preserve">вкладке «Экстренные уведомления» представлен список экстренных уведомлений, настроенных для этого канала. У администратора на этой вкладке настроек есть возможность изменить приоритет, изменив положение уведомлений, аналогично </w:t>
      </w:r>
      <w:r w:rsidRPr="00213E84">
        <w:t>приоритет</w:t>
      </w:r>
      <w:r>
        <w:t>у</w:t>
      </w:r>
      <w:r w:rsidRPr="00213E84">
        <w:t xml:space="preserve"> </w:t>
      </w:r>
      <w:proofErr w:type="spellStart"/>
      <w:r w:rsidRPr="00213E84">
        <w:t>скилл</w:t>
      </w:r>
      <w:proofErr w:type="spellEnd"/>
      <w:r w:rsidRPr="00213E84">
        <w:t>-групп для оператора</w:t>
      </w:r>
      <w:r>
        <w:t>.</w:t>
      </w:r>
    </w:p>
    <w:p w14:paraId="23A203FA" w14:textId="73886A0A" w:rsidR="0015008F" w:rsidRDefault="00D5273B" w:rsidP="006277DB">
      <w:pPr>
        <w:keepNext/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5358F34C" wp14:editId="5E8E2BBA">
            <wp:extent cx="6480175" cy="3026410"/>
            <wp:effectExtent l="57150" t="76200" r="53975" b="7874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Untitled.png"/>
                    <pic:cNvPicPr/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2641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97F559B" w14:textId="523A511A" w:rsidR="0015008F" w:rsidRPr="0015008F" w:rsidRDefault="0015008F" w:rsidP="003E0264">
      <w:pPr>
        <w:pStyle w:val="a1"/>
        <w:ind w:firstLine="0"/>
      </w:pPr>
      <w:r w:rsidRPr="0015008F">
        <w:t>В</w:t>
      </w:r>
      <w:r w:rsidR="00B03053">
        <w:t xml:space="preserve">кладка </w:t>
      </w:r>
      <w:r w:rsidR="00A0672E">
        <w:t>«</w:t>
      </w:r>
      <w:r w:rsidR="00B03053">
        <w:t>Экстренные уведомления</w:t>
      </w:r>
      <w:r w:rsidR="00A0672E">
        <w:t>»</w:t>
      </w:r>
    </w:p>
    <w:p w14:paraId="4503CF3C" w14:textId="0A859F30" w:rsidR="000B7EB5" w:rsidRPr="000B7EB5" w:rsidRDefault="00881011" w:rsidP="006277DB">
      <w:pPr>
        <w:pStyle w:val="goststreammain"/>
        <w:spacing w:line="276" w:lineRule="auto"/>
      </w:pPr>
      <w:r>
        <w:t xml:space="preserve">Чтобы сохранить изменения, </w:t>
      </w:r>
      <w:r w:rsidR="002D0A87">
        <w:t xml:space="preserve">необходимо </w:t>
      </w:r>
      <w:r>
        <w:t xml:space="preserve">нажать </w:t>
      </w:r>
      <w:r w:rsidRPr="000F08B3">
        <w:rPr>
          <w:b/>
          <w:bCs/>
        </w:rPr>
        <w:t>[Сохранить]</w:t>
      </w:r>
      <w:r>
        <w:t xml:space="preserve">. Нажатие кнопки </w:t>
      </w:r>
      <w:r w:rsidRPr="000F08B3">
        <w:rPr>
          <w:b/>
          <w:bCs/>
        </w:rPr>
        <w:t>[Удалить]</w:t>
      </w:r>
      <w:r>
        <w:t xml:space="preserve"> приведет к удалению канала. Чтобы закрыть </w:t>
      </w:r>
      <w:r w:rsidR="00B03053">
        <w:t>боковую панель</w:t>
      </w:r>
      <w:r>
        <w:t xml:space="preserve"> без сохранения внесенных изменений, необходимо нажать системную кнопку</w:t>
      </w:r>
      <w:r w:rsidR="00B03053">
        <w:t xml:space="preserve"> </w:t>
      </w:r>
      <w:r w:rsidR="00B03053" w:rsidRPr="000F08B3">
        <w:rPr>
          <w:b/>
          <w:bCs/>
        </w:rPr>
        <w:t>[</w:t>
      </w:r>
      <w:r w:rsidR="00B03053">
        <w:rPr>
          <w:b/>
          <w:bCs/>
        </w:rPr>
        <w:t>Отмена</w:t>
      </w:r>
      <w:r w:rsidR="00B03053" w:rsidRPr="000F08B3">
        <w:rPr>
          <w:b/>
          <w:bCs/>
        </w:rPr>
        <w:t>]</w:t>
      </w:r>
      <w:r w:rsidR="00B03053">
        <w:rPr>
          <w:b/>
          <w:bCs/>
        </w:rPr>
        <w:t xml:space="preserve"> </w:t>
      </w:r>
      <w:r w:rsidR="00B03053" w:rsidRPr="00B03053">
        <w:rPr>
          <w:bCs/>
        </w:rPr>
        <w:t>или</w:t>
      </w:r>
      <w:r>
        <w:t xml:space="preserve"> </w:t>
      </w:r>
      <w:r w:rsidRPr="000F08B3">
        <w:rPr>
          <w:b/>
          <w:bCs/>
        </w:rPr>
        <w:t>[Закрыть]</w:t>
      </w:r>
      <w:r>
        <w:t xml:space="preserve"> в правом верхнем</w:t>
      </w:r>
      <w:r w:rsidR="005A7F9C">
        <w:t xml:space="preserve"> или нижнем</w:t>
      </w:r>
      <w:r>
        <w:t xml:space="preserve"> углу </w:t>
      </w:r>
      <w:r w:rsidR="005A7F9C">
        <w:t>панели</w:t>
      </w:r>
      <w:r>
        <w:t>.</w:t>
      </w:r>
    </w:p>
    <w:p w14:paraId="3E3205EA" w14:textId="77777777" w:rsidR="006E0A95" w:rsidRPr="00086039" w:rsidRDefault="006E0A95" w:rsidP="006277DB">
      <w:pPr>
        <w:pStyle w:val="gostheadernum3"/>
        <w:spacing w:line="276" w:lineRule="auto"/>
      </w:pPr>
      <w:bookmarkStart w:id="349" w:name="_Toc173165282"/>
      <w:r w:rsidRPr="00086039">
        <w:t>Мобильное приложение</w:t>
      </w:r>
      <w:bookmarkEnd w:id="349"/>
    </w:p>
    <w:p w14:paraId="2019C909" w14:textId="2B1484B4" w:rsidR="002B50A4" w:rsidRPr="00086039" w:rsidRDefault="002B50A4" w:rsidP="006277DB">
      <w:pPr>
        <w:pStyle w:val="goststreammain"/>
        <w:spacing w:line="276" w:lineRule="auto"/>
      </w:pPr>
      <w:r>
        <w:t>В</w:t>
      </w:r>
      <w:r w:rsidRPr="00086039">
        <w:t xml:space="preserve"> </w:t>
      </w:r>
      <w:r w:rsidR="005A7F9C">
        <w:t>боковой панели</w:t>
      </w:r>
      <w:r w:rsidRPr="00086039">
        <w:t xml:space="preserve"> </w:t>
      </w:r>
      <w:r>
        <w:t>можно</w:t>
      </w:r>
      <w:r w:rsidRPr="00086039">
        <w:t xml:space="preserve"> ввести </w:t>
      </w:r>
      <w:r>
        <w:t>название</w:t>
      </w:r>
      <w:r w:rsidRPr="00086039">
        <w:t xml:space="preserve">. Для сохранения изменений </w:t>
      </w:r>
      <w:r>
        <w:t>нажать</w:t>
      </w:r>
      <w:r w:rsidRPr="00086039">
        <w:t xml:space="preserve"> </w:t>
      </w:r>
      <w:r w:rsidRPr="008F245C">
        <w:rPr>
          <w:rStyle w:val="goststreammainexpressed0"/>
        </w:rPr>
        <w:t>[Сохранить]</w:t>
      </w:r>
      <w:r w:rsidRPr="00086039">
        <w:t>, для удаления канала</w:t>
      </w:r>
      <w:r w:rsidR="00782F26">
        <w:t xml:space="preserve"> — </w:t>
      </w:r>
      <w:r w:rsidRPr="00C139B8">
        <w:rPr>
          <w:rStyle w:val="goststreammainexpressed0"/>
        </w:rPr>
        <w:t>[Удалить]</w:t>
      </w:r>
      <w:r w:rsidRPr="00086039">
        <w:t xml:space="preserve">, далее, </w:t>
      </w:r>
      <w:r w:rsidR="005A7F9C" w:rsidRPr="00C139B8">
        <w:rPr>
          <w:rStyle w:val="goststreammainexpressed0"/>
        </w:rPr>
        <w:t>[Удалить]</w:t>
      </w:r>
      <w:r w:rsidRPr="00C139B8">
        <w:t>.</w:t>
      </w:r>
    </w:p>
    <w:p w14:paraId="18422EBF" w14:textId="405E6AA4" w:rsidR="00884D94" w:rsidRDefault="00601C8C" w:rsidP="006277DB">
      <w:pPr>
        <w:pStyle w:val="gostpicture"/>
        <w:spacing w:line="276" w:lineRule="auto"/>
      </w:pPr>
      <w:r>
        <w:rPr>
          <w:noProof/>
          <w:lang w:eastAsia="ru-RU"/>
        </w:rPr>
        <w:lastRenderedPageBreak/>
        <w:drawing>
          <wp:inline distT="0" distB="0" distL="0" distR="0" wp14:anchorId="012DD92B" wp14:editId="5907EF8D">
            <wp:extent cx="6480175" cy="3071495"/>
            <wp:effectExtent l="57150" t="76200" r="53975" b="71755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Untitled.png"/>
                    <pic:cNvPicPr/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71495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E080C03" w14:textId="77777777" w:rsidR="002B50A4" w:rsidRPr="00884D94" w:rsidRDefault="00884D94" w:rsidP="003E0264">
      <w:pPr>
        <w:pStyle w:val="a1"/>
        <w:ind w:firstLine="0"/>
      </w:pPr>
      <w:r w:rsidRPr="00884D94">
        <w:t>Редактирование канала Мобильное приложение</w:t>
      </w:r>
    </w:p>
    <w:p w14:paraId="1D3AA960" w14:textId="4930E0B8" w:rsidR="006E0A95" w:rsidRPr="00567E40" w:rsidRDefault="006E0A95" w:rsidP="006277DB">
      <w:pPr>
        <w:pStyle w:val="gostheadernum2"/>
        <w:spacing w:line="276" w:lineRule="auto"/>
      </w:pPr>
      <w:bookmarkStart w:id="350" w:name="_Toc519779833"/>
      <w:bookmarkStart w:id="351" w:name="_Toc31905526"/>
      <w:bookmarkStart w:id="352" w:name="_Ref78208122"/>
      <w:bookmarkStart w:id="353" w:name="_Ref78208127"/>
      <w:bookmarkStart w:id="354" w:name="_Ref162386130"/>
      <w:bookmarkStart w:id="355" w:name="_Ref162386134"/>
      <w:bookmarkStart w:id="356" w:name="_Ref166621404"/>
      <w:bookmarkStart w:id="357" w:name="_Ref166621408"/>
      <w:bookmarkStart w:id="358" w:name="_Toc173165283"/>
      <w:r w:rsidRPr="00567E40">
        <w:t>Роли</w:t>
      </w:r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</w:p>
    <w:p w14:paraId="6E808FA7" w14:textId="77777777" w:rsidR="00741D2F" w:rsidRDefault="00741D2F" w:rsidP="006277DB">
      <w:pPr>
        <w:pStyle w:val="goststreammain"/>
        <w:spacing w:line="276" w:lineRule="auto"/>
      </w:pPr>
      <w:r w:rsidRPr="00173C88">
        <w:t xml:space="preserve">Чтобы перейти в пункт </w:t>
      </w:r>
      <w:r w:rsidR="00164DA7">
        <w:rPr>
          <w:rStyle w:val="goststreammainexpressed0"/>
        </w:rPr>
        <w:t>«</w:t>
      </w:r>
      <w:r w:rsidRPr="00741D2F">
        <w:rPr>
          <w:rStyle w:val="goststreammainexpressed0"/>
        </w:rPr>
        <w:t>Роли</w:t>
      </w:r>
      <w:r w:rsidR="00164DA7">
        <w:rPr>
          <w:rStyle w:val="goststreammainexpressed0"/>
        </w:rPr>
        <w:t>»</w:t>
      </w:r>
      <w:r w:rsidRPr="00173C88">
        <w:t xml:space="preserve"> раздела </w:t>
      </w:r>
      <w:r w:rsidR="00164DA7">
        <w:rPr>
          <w:rStyle w:val="goststreammainexpressed0"/>
        </w:rPr>
        <w:t>«</w:t>
      </w:r>
      <w:r w:rsidRPr="00173C88">
        <w:rPr>
          <w:rStyle w:val="goststreammainexpressed0"/>
        </w:rPr>
        <w:t>Настройки</w:t>
      </w:r>
      <w:r w:rsidR="00164DA7">
        <w:rPr>
          <w:rStyle w:val="goststreammainexpressed0"/>
        </w:rPr>
        <w:t>»</w:t>
      </w:r>
      <w:r w:rsidRPr="00173C88">
        <w:t xml:space="preserve">, необходимо выбрать раздел </w:t>
      </w:r>
      <w:r w:rsidR="00164DA7">
        <w:rPr>
          <w:rStyle w:val="goststreammainexpressed0"/>
        </w:rPr>
        <w:t>«</w:t>
      </w:r>
      <w:r w:rsidRPr="00173C88">
        <w:rPr>
          <w:rStyle w:val="goststreammainexpressed0"/>
        </w:rPr>
        <w:t>Настройки</w:t>
      </w:r>
      <w:r w:rsidR="00164DA7">
        <w:rPr>
          <w:rStyle w:val="goststreammainexpressed0"/>
        </w:rPr>
        <w:t>»</w:t>
      </w:r>
      <w:r w:rsidRPr="00173C88">
        <w:t xml:space="preserve"> в основном меню, а затем выбрать пункт </w:t>
      </w:r>
      <w:r w:rsidR="00164DA7">
        <w:rPr>
          <w:rStyle w:val="goststreammainexpressed0"/>
        </w:rPr>
        <w:t>«</w:t>
      </w:r>
      <w:r w:rsidRPr="00741D2F">
        <w:rPr>
          <w:rStyle w:val="goststreammainexpressed0"/>
        </w:rPr>
        <w:t>Роли</w:t>
      </w:r>
      <w:r w:rsidR="00164DA7">
        <w:rPr>
          <w:rStyle w:val="goststreammainexpressed0"/>
        </w:rPr>
        <w:t>»</w:t>
      </w:r>
      <w:r w:rsidRPr="00173C88">
        <w:t xml:space="preserve"> в меню настроек.</w:t>
      </w:r>
    </w:p>
    <w:p w14:paraId="5513FA52" w14:textId="67DE1F5E" w:rsidR="00741D2F" w:rsidRDefault="009C47D4" w:rsidP="006277DB">
      <w:pPr>
        <w:pStyle w:val="gostpicture"/>
        <w:spacing w:line="276" w:lineRule="auto"/>
      </w:pPr>
      <w:r>
        <w:rPr>
          <w:noProof/>
          <w:lang w:eastAsia="ru-RU"/>
        </w:rPr>
        <w:drawing>
          <wp:inline distT="0" distB="0" distL="0" distR="0" wp14:anchorId="4F664857" wp14:editId="14BCE1AA">
            <wp:extent cx="6480175" cy="3079115"/>
            <wp:effectExtent l="57150" t="76200" r="53975" b="83185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Untitled(28).png"/>
                    <pic:cNvPicPr/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79115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A76F0FB" w14:textId="49A8B0E4" w:rsidR="006E0A95" w:rsidRPr="00567E40" w:rsidRDefault="00741D2F" w:rsidP="003E0264">
      <w:pPr>
        <w:pStyle w:val="a1"/>
        <w:ind w:firstLine="0"/>
      </w:pPr>
      <w:r>
        <w:t>Раздел</w:t>
      </w:r>
      <w:r w:rsidRPr="00567E40">
        <w:t xml:space="preserve"> </w:t>
      </w:r>
      <w:r w:rsidR="00164DA7">
        <w:t>«</w:t>
      </w:r>
      <w:r w:rsidRPr="00567E40">
        <w:t>Настройки</w:t>
      </w:r>
      <w:r w:rsidR="00164DA7">
        <w:t>»</w:t>
      </w:r>
      <w:r w:rsidRPr="00567E40">
        <w:t xml:space="preserve">. </w:t>
      </w:r>
      <w:r w:rsidR="006C50B4">
        <w:t>Страница</w:t>
      </w:r>
      <w:r w:rsidRPr="00567E40">
        <w:t xml:space="preserve"> </w:t>
      </w:r>
      <w:r w:rsidR="00164DA7">
        <w:t>«</w:t>
      </w:r>
      <w:r w:rsidRPr="00567E40">
        <w:t>Роли</w:t>
      </w:r>
      <w:r w:rsidR="00164DA7">
        <w:t>»</w:t>
      </w:r>
      <w:r w:rsidRPr="00567E40">
        <w:t>.</w:t>
      </w:r>
    </w:p>
    <w:p w14:paraId="4007BB2E" w14:textId="07CEAEA7" w:rsidR="006E0A95" w:rsidRDefault="00741D2F" w:rsidP="006277DB">
      <w:pPr>
        <w:pStyle w:val="goststreammain"/>
        <w:spacing w:line="276" w:lineRule="auto"/>
      </w:pPr>
      <w:r>
        <w:t>Пункт</w:t>
      </w:r>
      <w:r w:rsidR="006E0A95" w:rsidRPr="00567E40">
        <w:t xml:space="preserve"> </w:t>
      </w:r>
      <w:r w:rsidR="00164DA7">
        <w:rPr>
          <w:rStyle w:val="goststreammainexpressed0"/>
        </w:rPr>
        <w:t>«</w:t>
      </w:r>
      <w:r w:rsidR="006E0A95" w:rsidRPr="005B1FDB">
        <w:rPr>
          <w:rStyle w:val="goststreammainexpressed0"/>
        </w:rPr>
        <w:t>Роли</w:t>
      </w:r>
      <w:r w:rsidR="00164DA7">
        <w:rPr>
          <w:rStyle w:val="goststreammainexpressed0"/>
        </w:rPr>
        <w:t>»</w:t>
      </w:r>
      <w:r w:rsidR="006E0A95" w:rsidRPr="00567E40">
        <w:t xml:space="preserve"> предназначен для управления ролями. Управление ролями предоставляет возможность создания, редактирования и удаления роли.</w:t>
      </w:r>
    </w:p>
    <w:tbl>
      <w:tblPr>
        <w:tblW w:w="5000" w:type="pct"/>
        <w:tblBorders>
          <w:top w:val="single" w:sz="4" w:space="0" w:color="FA6400"/>
          <w:left w:val="single" w:sz="4" w:space="0" w:color="FA6400"/>
          <w:bottom w:val="single" w:sz="4" w:space="0" w:color="FA6400"/>
          <w:right w:val="single" w:sz="4" w:space="0" w:color="FA6400"/>
          <w:insideH w:val="single" w:sz="4" w:space="0" w:color="FA6400"/>
          <w:insideV w:val="single" w:sz="4" w:space="0" w:color="FA6400"/>
        </w:tblBorders>
        <w:shd w:val="clear" w:color="auto" w:fill="F7CAAC" w:themeFill="accent2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741D2F" w14:paraId="79F27542" w14:textId="77777777" w:rsidTr="006C50B4">
        <w:trPr>
          <w:cantSplit/>
          <w:trHeight w:val="375"/>
        </w:trPr>
        <w:tc>
          <w:tcPr>
            <w:tcW w:w="750" w:type="pct"/>
            <w:shd w:val="clear" w:color="auto" w:fill="F7CAAC" w:themeFill="accent2" w:themeFillTint="66"/>
          </w:tcPr>
          <w:p w14:paraId="03A4A011" w14:textId="77777777" w:rsidR="00741D2F" w:rsidRPr="00741D2F" w:rsidRDefault="00741D2F" w:rsidP="006277DB">
            <w:pPr>
              <w:pStyle w:val="gostinsertwarning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Внимание</w:t>
            </w:r>
          </w:p>
        </w:tc>
        <w:tc>
          <w:tcPr>
            <w:tcW w:w="2500" w:type="pct"/>
            <w:shd w:val="clear" w:color="auto" w:fill="F7CAAC" w:themeFill="accent2" w:themeFillTint="66"/>
          </w:tcPr>
          <w:p w14:paraId="5D9D632C" w14:textId="77777777" w:rsidR="00741D2F" w:rsidRPr="00EE3565" w:rsidRDefault="00741D2F" w:rsidP="006277DB">
            <w:pPr>
              <w:pStyle w:val="gostinserttext"/>
              <w:spacing w:before="41" w:after="41" w:line="276" w:lineRule="auto"/>
            </w:pPr>
            <w:r w:rsidRPr="00567E40">
              <w:t>Роль Администратора не удаляется!</w:t>
            </w:r>
          </w:p>
        </w:tc>
      </w:tr>
    </w:tbl>
    <w:p w14:paraId="658962DB" w14:textId="3A3C72DC" w:rsidR="00741D2F" w:rsidRDefault="009C47D4" w:rsidP="006277DB">
      <w:pPr>
        <w:pStyle w:val="gostpicture"/>
        <w:spacing w:line="276" w:lineRule="auto"/>
      </w:pPr>
      <w:r>
        <w:rPr>
          <w:noProof/>
          <w:lang w:eastAsia="ru-RU"/>
        </w:rPr>
        <w:lastRenderedPageBreak/>
        <w:drawing>
          <wp:inline distT="0" distB="0" distL="0" distR="0" wp14:anchorId="3C0F2D27" wp14:editId="6313D77C">
            <wp:extent cx="6480175" cy="3707765"/>
            <wp:effectExtent l="57150" t="76200" r="53975" b="83185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Untitled(29).png"/>
                    <pic:cNvPicPr/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707765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2A24B64" w14:textId="77777777" w:rsidR="006E0A95" w:rsidRPr="00567E40" w:rsidRDefault="00741D2F" w:rsidP="003E0264">
      <w:pPr>
        <w:pStyle w:val="a1"/>
        <w:ind w:firstLine="0"/>
      </w:pPr>
      <w:r w:rsidRPr="00567E40">
        <w:t>Управление ролями</w:t>
      </w:r>
    </w:p>
    <w:p w14:paraId="07332162" w14:textId="6F81BE9B" w:rsidR="006E0A95" w:rsidRDefault="006E0A95" w:rsidP="006277DB">
      <w:pPr>
        <w:pStyle w:val="goststreammain"/>
        <w:spacing w:line="276" w:lineRule="auto"/>
      </w:pPr>
      <w:r w:rsidRPr="00567E40">
        <w:t xml:space="preserve">Для создания роли необходимо нажать кнопку </w:t>
      </w:r>
      <w:r w:rsidR="00F73309">
        <w:rPr>
          <w:noProof/>
          <w:lang w:eastAsia="ru-RU"/>
        </w:rPr>
        <w:drawing>
          <wp:inline distT="0" distB="0" distL="0" distR="0" wp14:anchorId="3EF356CA" wp14:editId="36181EBF">
            <wp:extent cx="957376" cy="124359"/>
            <wp:effectExtent l="0" t="0" r="0" b="9525"/>
            <wp:docPr id="706" name="Рисунок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Untitled(132).png"/>
                    <pic:cNvPicPr/>
                  </pic:nvPicPr>
                  <pic:blipFill rotWithShape="1"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7" t="29539" r="3894" b="24768"/>
                    <a:stretch/>
                  </pic:blipFill>
                  <pic:spPr bwMode="auto">
                    <a:xfrm>
                      <a:off x="0" y="0"/>
                      <a:ext cx="980915" cy="127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66CCD" w:rsidRPr="00567E40">
        <w:t xml:space="preserve"> </w:t>
      </w:r>
      <w:r w:rsidRPr="00567E40">
        <w:t>после чего в открывше</w:t>
      </w:r>
      <w:r w:rsidR="00F73309">
        <w:t>й</w:t>
      </w:r>
      <w:r w:rsidRPr="00567E40">
        <w:t xml:space="preserve">ся </w:t>
      </w:r>
      <w:r w:rsidR="00F73309">
        <w:t>боковой панели «Создать роль»</w:t>
      </w:r>
      <w:r w:rsidRPr="00567E40">
        <w:t xml:space="preserve"> ввести название роли. </w:t>
      </w:r>
      <w:r w:rsidR="00F73309">
        <w:t>Далее необходимо настроить права для роли в разделе. Есть следующий тип прав:</w:t>
      </w:r>
    </w:p>
    <w:p w14:paraId="2C839A83" w14:textId="69DB3794" w:rsidR="00F73309" w:rsidRDefault="00F73309" w:rsidP="00E85BFC">
      <w:pPr>
        <w:pStyle w:val="goststreammain"/>
        <w:numPr>
          <w:ilvl w:val="0"/>
          <w:numId w:val="45"/>
        </w:numPr>
        <w:spacing w:line="276" w:lineRule="auto"/>
      </w:pPr>
      <w:r>
        <w:t>Без доступа к просмотру;</w:t>
      </w:r>
    </w:p>
    <w:p w14:paraId="19F01604" w14:textId="00FCE0B9" w:rsidR="00F73309" w:rsidRDefault="00F73309" w:rsidP="00E85BFC">
      <w:pPr>
        <w:pStyle w:val="goststreammain"/>
        <w:numPr>
          <w:ilvl w:val="0"/>
          <w:numId w:val="45"/>
        </w:numPr>
        <w:spacing w:line="276" w:lineRule="auto"/>
      </w:pPr>
      <w:r>
        <w:t>Только просмотр;</w:t>
      </w:r>
    </w:p>
    <w:p w14:paraId="0045D557" w14:textId="06574A79" w:rsidR="00F73309" w:rsidRDefault="00F73309" w:rsidP="00E85BFC">
      <w:pPr>
        <w:pStyle w:val="goststreammain"/>
        <w:numPr>
          <w:ilvl w:val="0"/>
          <w:numId w:val="45"/>
        </w:numPr>
        <w:spacing w:line="276" w:lineRule="auto"/>
      </w:pPr>
      <w:r>
        <w:t>Управление/редактирование в разделах.</w:t>
      </w:r>
    </w:p>
    <w:p w14:paraId="77154725" w14:textId="581457AC" w:rsidR="00F73309" w:rsidRPr="00567E40" w:rsidRDefault="00F73309" w:rsidP="006277DB">
      <w:pPr>
        <w:pStyle w:val="goststreammain"/>
        <w:spacing w:line="276" w:lineRule="auto"/>
      </w:pPr>
      <w:r>
        <w:t xml:space="preserve">Для сохранения нажать кнопку </w:t>
      </w:r>
      <w:r>
        <w:rPr>
          <w:noProof/>
          <w:lang w:eastAsia="ru-RU"/>
        </w:rPr>
        <w:drawing>
          <wp:inline distT="0" distB="0" distL="0" distR="0" wp14:anchorId="3042DB6C" wp14:editId="0FE87BFB">
            <wp:extent cx="716134" cy="292100"/>
            <wp:effectExtent l="0" t="0" r="8255" b="0"/>
            <wp:docPr id="707" name="Рисунок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Untitled(132).png"/>
                    <pic:cNvPicPr/>
                  </pic:nvPicPr>
                  <pic:blipFill rotWithShape="1"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2" t="2441" r="3817"/>
                    <a:stretch/>
                  </pic:blipFill>
                  <pic:spPr bwMode="auto">
                    <a:xfrm>
                      <a:off x="0" y="0"/>
                      <a:ext cx="732065" cy="298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. Для отмены внесенных изменений необходимо нажать  </w:t>
      </w:r>
      <w:r>
        <w:rPr>
          <w:noProof/>
          <w:lang w:eastAsia="ru-RU"/>
        </w:rPr>
        <w:drawing>
          <wp:inline distT="0" distB="0" distL="0" distR="0" wp14:anchorId="1F745254" wp14:editId="4C87291F">
            <wp:extent cx="811988" cy="277368"/>
            <wp:effectExtent l="0" t="0" r="7620" b="8890"/>
            <wp:docPr id="708" name="Рисунок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Untitled(179).png"/>
                    <pic:cNvPicPr/>
                  </pic:nvPicPr>
                  <pic:blipFill rotWithShape="1"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3" t="10544" r="2501" b="9509"/>
                    <a:stretch/>
                  </pic:blipFill>
                  <pic:spPr bwMode="auto">
                    <a:xfrm>
                      <a:off x="0" y="0"/>
                      <a:ext cx="814696" cy="278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или </w:t>
      </w:r>
      <w:r>
        <w:rPr>
          <w:noProof/>
          <w:lang w:eastAsia="ru-RU"/>
        </w:rPr>
        <w:drawing>
          <wp:inline distT="0" distB="0" distL="0" distR="0" wp14:anchorId="78416479" wp14:editId="7FB86A78">
            <wp:extent cx="177564" cy="177564"/>
            <wp:effectExtent l="0" t="0" r="0" b="0"/>
            <wp:docPr id="709" name="Рисунок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64" cy="17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.</w:t>
      </w:r>
    </w:p>
    <w:p w14:paraId="4F946F36" w14:textId="77777777" w:rsidR="00B66CCD" w:rsidRDefault="0061451D" w:rsidP="006277DB">
      <w:pPr>
        <w:pStyle w:val="gostpicture"/>
        <w:spacing w:line="276" w:lineRule="auto"/>
      </w:pPr>
      <w:r w:rsidRPr="0061451D">
        <w:rPr>
          <w:noProof/>
          <w:lang w:eastAsia="ru-RU"/>
        </w:rPr>
        <w:lastRenderedPageBreak/>
        <w:drawing>
          <wp:inline distT="0" distB="0" distL="0" distR="0" wp14:anchorId="3B31E53B" wp14:editId="11464E3B">
            <wp:extent cx="3163780" cy="5093339"/>
            <wp:effectExtent l="57150" t="76200" r="55880" b="69215"/>
            <wp:docPr id="805" name="Рисунок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304" cy="51473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7B56D1" w14:textId="77777777" w:rsidR="006E0A95" w:rsidRPr="00567E40" w:rsidRDefault="00B66CCD" w:rsidP="003E0264">
      <w:pPr>
        <w:pStyle w:val="a1"/>
        <w:ind w:firstLine="0"/>
      </w:pPr>
      <w:r w:rsidRPr="00567E40">
        <w:t>Создание роли</w:t>
      </w:r>
    </w:p>
    <w:tbl>
      <w:tblPr>
        <w:tblW w:w="5000" w:type="pct"/>
        <w:tblBorders>
          <w:top w:val="single" w:sz="4" w:space="0" w:color="FA6400"/>
          <w:left w:val="single" w:sz="4" w:space="0" w:color="FA6400"/>
          <w:bottom w:val="single" w:sz="4" w:space="0" w:color="FA6400"/>
          <w:right w:val="single" w:sz="4" w:space="0" w:color="FA6400"/>
          <w:insideH w:val="single" w:sz="4" w:space="0" w:color="FA6400"/>
          <w:insideV w:val="single" w:sz="4" w:space="0" w:color="FA6400"/>
        </w:tblBorders>
        <w:shd w:val="clear" w:color="auto" w:fill="F7CAAC" w:themeFill="accent2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F73309" w14:paraId="4CB5C7D2" w14:textId="77777777" w:rsidTr="00D60C60">
        <w:trPr>
          <w:cantSplit/>
          <w:trHeight w:val="375"/>
        </w:trPr>
        <w:tc>
          <w:tcPr>
            <w:tcW w:w="750" w:type="pct"/>
            <w:shd w:val="clear" w:color="auto" w:fill="F7CAAC" w:themeFill="accent2" w:themeFillTint="66"/>
            <w:vAlign w:val="center"/>
          </w:tcPr>
          <w:p w14:paraId="69D0C82D" w14:textId="77777777" w:rsidR="00F73309" w:rsidRPr="00741D2F" w:rsidRDefault="00F73309" w:rsidP="00A000DB">
            <w:pPr>
              <w:pStyle w:val="gostinsertwarning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Внимание</w:t>
            </w:r>
          </w:p>
        </w:tc>
        <w:tc>
          <w:tcPr>
            <w:tcW w:w="2500" w:type="pct"/>
            <w:shd w:val="clear" w:color="auto" w:fill="F7CAAC" w:themeFill="accent2" w:themeFillTint="66"/>
          </w:tcPr>
          <w:p w14:paraId="099C5000" w14:textId="4F6DF025" w:rsidR="00F73309" w:rsidRPr="000D5073" w:rsidRDefault="00F73309" w:rsidP="00A000DB">
            <w:pPr>
              <w:pStyle w:val="gostinserttext"/>
              <w:spacing w:before="41" w:after="41" w:line="276" w:lineRule="auto"/>
            </w:pPr>
            <w:r>
              <w:t>Для получения полного доступа роли к редактированию разделов Настроек необходимо выбрать и право «Только на просмотр»</w:t>
            </w:r>
            <w:r w:rsidR="000D5073">
              <w:t xml:space="preserve"> и «Создание, редактирование и удаление». В разделах </w:t>
            </w:r>
            <w:proofErr w:type="spellStart"/>
            <w:r w:rsidR="000D5073">
              <w:t>Дашборда</w:t>
            </w:r>
            <w:proofErr w:type="spellEnd"/>
            <w:r w:rsidR="000D5073">
              <w:t xml:space="preserve"> необходимо выбрать право на «Просмотр </w:t>
            </w:r>
            <w:r w:rsidR="000D5073" w:rsidRPr="000D5073">
              <w:t>&lt;</w:t>
            </w:r>
            <w:r w:rsidR="000D5073">
              <w:t>…</w:t>
            </w:r>
            <w:r w:rsidR="000D5073" w:rsidRPr="000D5073">
              <w:t>&gt;</w:t>
            </w:r>
            <w:r w:rsidR="000D5073">
              <w:t xml:space="preserve">» и «Удаление </w:t>
            </w:r>
            <w:r w:rsidR="000D5073" w:rsidRPr="000D5073">
              <w:t>&lt;</w:t>
            </w:r>
            <w:r w:rsidR="000D5073">
              <w:t>…</w:t>
            </w:r>
            <w:r w:rsidR="000D5073" w:rsidRPr="000D5073">
              <w:t>&gt;</w:t>
            </w:r>
            <w:r w:rsidR="000D5073">
              <w:t>».</w:t>
            </w:r>
          </w:p>
        </w:tc>
      </w:tr>
    </w:tbl>
    <w:p w14:paraId="5F7A34D2" w14:textId="77777777" w:rsidR="00F73309" w:rsidRDefault="00F73309" w:rsidP="006277DB">
      <w:pPr>
        <w:pStyle w:val="goststreammain"/>
        <w:spacing w:line="276" w:lineRule="auto"/>
      </w:pPr>
    </w:p>
    <w:p w14:paraId="72BE4E7D" w14:textId="14E3085F" w:rsidR="006E0A95" w:rsidRPr="00567E40" w:rsidRDefault="006E0A95" w:rsidP="006277DB">
      <w:pPr>
        <w:pStyle w:val="goststreammain"/>
        <w:spacing w:line="276" w:lineRule="auto"/>
      </w:pPr>
      <w:r w:rsidRPr="00567E40">
        <w:t xml:space="preserve">Для редактирования прав доступа роли необходимо выбрать роль, которую </w:t>
      </w:r>
      <w:r w:rsidR="00B66CCD">
        <w:t>необходимо</w:t>
      </w:r>
      <w:r w:rsidRPr="00567E40">
        <w:t xml:space="preserve"> редактировать и нажать кнопку </w:t>
      </w:r>
      <w:r w:rsidR="00B66CCD" w:rsidRPr="00B66CCD">
        <w:rPr>
          <w:rStyle w:val="goststreammainexpressed0"/>
        </w:rPr>
        <w:t>[Редактировать]</w:t>
      </w:r>
      <w:r w:rsidR="00B66CCD" w:rsidRPr="00567E40">
        <w:t xml:space="preserve"> </w:t>
      </w:r>
      <w:r w:rsidRPr="00567E40">
        <w:t>(в правом верхнем углу), после че</w:t>
      </w:r>
      <w:r w:rsidR="00B66CCD">
        <w:t>го в открывше</w:t>
      </w:r>
      <w:r w:rsidR="000D5073">
        <w:t>й</w:t>
      </w:r>
      <w:r w:rsidR="00B66CCD">
        <w:t xml:space="preserve">ся </w:t>
      </w:r>
      <w:r w:rsidR="000D5073">
        <w:t>боковой панели</w:t>
      </w:r>
      <w:r w:rsidRPr="00567E40">
        <w:t xml:space="preserve"> </w:t>
      </w:r>
      <w:r w:rsidR="00B66CCD">
        <w:t>установить</w:t>
      </w:r>
      <w:r w:rsidRPr="00567E40">
        <w:t xml:space="preserve"> набор прав доступа к разделам системы для выбранной роли. Для сохранения нажать </w:t>
      </w:r>
      <w:r w:rsidR="000D5073">
        <w:rPr>
          <w:noProof/>
          <w:lang w:eastAsia="ru-RU"/>
        </w:rPr>
        <w:drawing>
          <wp:inline distT="0" distB="0" distL="0" distR="0" wp14:anchorId="64C4DB22" wp14:editId="6F179126">
            <wp:extent cx="907085" cy="285019"/>
            <wp:effectExtent l="0" t="0" r="7620" b="1270"/>
            <wp:docPr id="712" name="Рисунок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Untitled(131).png"/>
                    <pic:cNvPicPr/>
                  </pic:nvPicPr>
                  <pic:blipFill rotWithShape="1"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2" t="7145" r="1620" b="6993"/>
                    <a:stretch/>
                  </pic:blipFill>
                  <pic:spPr bwMode="auto">
                    <a:xfrm>
                      <a:off x="0" y="0"/>
                      <a:ext cx="929453" cy="292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67E40">
        <w:t xml:space="preserve">. Для отмены внесенных изменений нажать </w:t>
      </w:r>
      <w:r w:rsidR="000D5073">
        <w:t xml:space="preserve">  </w:t>
      </w:r>
      <w:r w:rsidR="000D5073">
        <w:rPr>
          <w:noProof/>
          <w:lang w:eastAsia="ru-RU"/>
        </w:rPr>
        <w:drawing>
          <wp:inline distT="0" distB="0" distL="0" distR="0" wp14:anchorId="7690E966" wp14:editId="3056F45D">
            <wp:extent cx="811988" cy="277368"/>
            <wp:effectExtent l="0" t="0" r="7620" b="8890"/>
            <wp:docPr id="710" name="Рисунок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Untitled(179).png"/>
                    <pic:cNvPicPr/>
                  </pic:nvPicPr>
                  <pic:blipFill rotWithShape="1"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3" t="10544" r="2501" b="9509"/>
                    <a:stretch/>
                  </pic:blipFill>
                  <pic:spPr bwMode="auto">
                    <a:xfrm>
                      <a:off x="0" y="0"/>
                      <a:ext cx="814696" cy="278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5073">
        <w:t xml:space="preserve"> или </w:t>
      </w:r>
      <w:r w:rsidR="000D5073">
        <w:rPr>
          <w:noProof/>
          <w:lang w:eastAsia="ru-RU"/>
        </w:rPr>
        <w:drawing>
          <wp:inline distT="0" distB="0" distL="0" distR="0" wp14:anchorId="12E97139" wp14:editId="20A95E97">
            <wp:extent cx="177564" cy="177564"/>
            <wp:effectExtent l="0" t="0" r="0" b="0"/>
            <wp:docPr id="711" name="Рисунок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64" cy="17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67E40">
        <w:t>.</w:t>
      </w:r>
    </w:p>
    <w:p w14:paraId="09D604F4" w14:textId="77777777" w:rsidR="006E0A95" w:rsidRPr="00567E40" w:rsidRDefault="006E0A95" w:rsidP="006277DB">
      <w:pPr>
        <w:pStyle w:val="goststreammainbeforeList"/>
        <w:spacing w:line="276" w:lineRule="auto"/>
      </w:pPr>
      <w:r w:rsidRPr="00567E40">
        <w:t>Доступные разделы для редактирования прав доступа выбранной роли:</w:t>
      </w:r>
    </w:p>
    <w:p w14:paraId="7288BBB6" w14:textId="77777777" w:rsidR="006E0A95" w:rsidRPr="00567E40" w:rsidRDefault="006E0A95" w:rsidP="006277DB">
      <w:pPr>
        <w:pStyle w:val="goststreamlistmark1"/>
        <w:spacing w:line="276" w:lineRule="auto"/>
      </w:pPr>
      <w:r w:rsidRPr="00567E40">
        <w:t>Чат:</w:t>
      </w:r>
    </w:p>
    <w:p w14:paraId="0296225E" w14:textId="77777777" w:rsidR="006E0A95" w:rsidRPr="00567E40" w:rsidRDefault="006E0A95" w:rsidP="006277DB">
      <w:pPr>
        <w:pStyle w:val="goststreamlistmark2"/>
        <w:spacing w:line="276" w:lineRule="auto"/>
      </w:pPr>
      <w:r w:rsidRPr="00567E40">
        <w:t xml:space="preserve">Работа с обращениями клиентов. Функция позволяет пользователю выполнять все функции для обработки обращений поступающих от клиентов в рамках назначенных у пользователя групп и их настроек: обмен сообщениями (текст, файлы, </w:t>
      </w:r>
      <w:proofErr w:type="spellStart"/>
      <w:r w:rsidRPr="00567E40">
        <w:t>смайлы</w:t>
      </w:r>
      <w:proofErr w:type="spellEnd"/>
      <w:r w:rsidRPr="00567E40">
        <w:t>), шаблонные ответы, перевод обращения, закрытие обращения.</w:t>
      </w:r>
    </w:p>
    <w:p w14:paraId="54B11D54" w14:textId="77777777" w:rsidR="006E0A95" w:rsidRPr="00567E40" w:rsidRDefault="00B66CCD" w:rsidP="006277DB">
      <w:pPr>
        <w:pStyle w:val="goststreamlistmark1"/>
        <w:spacing w:line="276" w:lineRule="auto"/>
      </w:pPr>
      <w:proofErr w:type="spellStart"/>
      <w:r>
        <w:lastRenderedPageBreak/>
        <w:t>Дашборд</w:t>
      </w:r>
      <w:proofErr w:type="spellEnd"/>
      <w:r>
        <w:t>:</w:t>
      </w:r>
    </w:p>
    <w:p w14:paraId="29BF0DAA" w14:textId="2EFEEED4" w:rsidR="006E0A95" w:rsidRPr="00567E40" w:rsidRDefault="006E0A95" w:rsidP="006277DB">
      <w:pPr>
        <w:pStyle w:val="goststreamlistmark2"/>
        <w:spacing w:line="276" w:lineRule="auto"/>
      </w:pPr>
      <w:r w:rsidRPr="00567E40">
        <w:t>Прос</w:t>
      </w:r>
      <w:r w:rsidR="000D5073">
        <w:t xml:space="preserve">мотр персональной статистики, статистики по </w:t>
      </w:r>
      <w:proofErr w:type="spellStart"/>
      <w:r w:rsidR="000D5073">
        <w:t>скилл</w:t>
      </w:r>
      <w:proofErr w:type="spellEnd"/>
      <w:r w:rsidR="000D5073">
        <w:t>-группам или общей статистики</w:t>
      </w:r>
      <w:r w:rsidRPr="00567E40">
        <w:t xml:space="preserve">. </w:t>
      </w:r>
      <w:r w:rsidR="000D5073">
        <w:t xml:space="preserve">При выборе просмотра статистики по </w:t>
      </w:r>
      <w:proofErr w:type="spellStart"/>
      <w:r w:rsidR="000D5073">
        <w:t>скилл</w:t>
      </w:r>
      <w:proofErr w:type="spellEnd"/>
      <w:r w:rsidR="000D5073">
        <w:t>-группам</w:t>
      </w:r>
      <w:r w:rsidRPr="00567E40">
        <w:t xml:space="preserve"> пользователю должен предоставляться доступ к списку обращений клиентов, статистики по обращениям и фильтрации в рамках назначенных у пользователя групп. При выборе персональной статистики пользователю предоставляется статистика только по обращениям, которые он обрабатывал. При выборе общей статистики</w:t>
      </w:r>
      <w:r w:rsidR="00782F26">
        <w:t xml:space="preserve"> — </w:t>
      </w:r>
      <w:r w:rsidRPr="00567E40">
        <w:t xml:space="preserve">отображаются данные по всем обращениям </w:t>
      </w:r>
      <w:r w:rsidR="007B52F9">
        <w:t xml:space="preserve">по всем </w:t>
      </w:r>
      <w:proofErr w:type="spellStart"/>
      <w:r w:rsidR="007B52F9">
        <w:t>скилл</w:t>
      </w:r>
      <w:proofErr w:type="spellEnd"/>
      <w:r w:rsidR="007B52F9">
        <w:t xml:space="preserve">-группам, вне зависимости от добавленных пользователю </w:t>
      </w:r>
      <w:proofErr w:type="spellStart"/>
      <w:r w:rsidR="007B52F9">
        <w:t>скилл</w:t>
      </w:r>
      <w:proofErr w:type="spellEnd"/>
      <w:r w:rsidR="007B52F9">
        <w:t>-групп</w:t>
      </w:r>
      <w:r w:rsidRPr="00567E40">
        <w:t>;</w:t>
      </w:r>
    </w:p>
    <w:p w14:paraId="217BFDB0" w14:textId="7D87CAA4" w:rsidR="006E0A95" w:rsidRPr="00567E40" w:rsidRDefault="006E0A95" w:rsidP="006277DB">
      <w:pPr>
        <w:pStyle w:val="goststreamlistmark2"/>
        <w:spacing w:line="276" w:lineRule="auto"/>
      </w:pPr>
      <w:r w:rsidRPr="00567E40">
        <w:t xml:space="preserve">Мониторинг нагрузки. В данной функции должен предоставляться доступ к просмотру </w:t>
      </w:r>
      <w:r w:rsidR="007B52F9">
        <w:t xml:space="preserve">нагрузки на пользователя и группы, настройкам приоритета групп пользователей, а также настройкам нагрузки поступивших на пользователя обращений и назначенных на них </w:t>
      </w:r>
      <w:proofErr w:type="spellStart"/>
      <w:r w:rsidR="007B52F9">
        <w:t>скилл</w:t>
      </w:r>
      <w:proofErr w:type="spellEnd"/>
      <w:r w:rsidR="007B52F9">
        <w:t>-групп</w:t>
      </w:r>
      <w:r w:rsidRPr="00567E40">
        <w:t>;</w:t>
      </w:r>
    </w:p>
    <w:p w14:paraId="2CC014FE" w14:textId="77777777" w:rsidR="006E0A95" w:rsidRPr="00567E40" w:rsidRDefault="006E0A95" w:rsidP="006277DB">
      <w:pPr>
        <w:pStyle w:val="goststreamlistmark2"/>
        <w:spacing w:line="276" w:lineRule="auto"/>
      </w:pPr>
      <w:r w:rsidRPr="00567E40">
        <w:t>Управление обращениями (если выбран просмотр общей статистики). В данном разделе должен предоставляться доступ к:</w:t>
      </w:r>
    </w:p>
    <w:p w14:paraId="5FF215C2" w14:textId="77777777" w:rsidR="006E0A95" w:rsidRPr="00567E40" w:rsidRDefault="006E0A95" w:rsidP="006277DB">
      <w:pPr>
        <w:pStyle w:val="goststreamlistmark3"/>
        <w:spacing w:line="276" w:lineRule="auto"/>
      </w:pPr>
      <w:r w:rsidRPr="00567E40">
        <w:t>Закрытие обращения;</w:t>
      </w:r>
    </w:p>
    <w:p w14:paraId="6539AA3C" w14:textId="77777777" w:rsidR="006E0A95" w:rsidRPr="00567E40" w:rsidRDefault="006E0A95" w:rsidP="006277DB">
      <w:pPr>
        <w:pStyle w:val="goststreamlistmark3"/>
        <w:spacing w:line="276" w:lineRule="auto"/>
      </w:pPr>
      <w:r w:rsidRPr="00567E40">
        <w:t>Передача обращения на другую группу, специалиста;</w:t>
      </w:r>
    </w:p>
    <w:p w14:paraId="7044BC2D" w14:textId="5D75FFBF" w:rsidR="006E0A95" w:rsidRPr="00567E40" w:rsidRDefault="006E0A95" w:rsidP="006277DB">
      <w:pPr>
        <w:pStyle w:val="goststreamlistmark3"/>
        <w:spacing w:line="276" w:lineRule="auto"/>
      </w:pPr>
      <w:r w:rsidRPr="00567E40">
        <w:t>Открытие ранее закрытого обращения</w:t>
      </w:r>
      <w:r w:rsidR="007B52F9">
        <w:t>;</w:t>
      </w:r>
    </w:p>
    <w:p w14:paraId="17F3F845" w14:textId="00B25E65" w:rsidR="006E0A95" w:rsidRPr="00567E40" w:rsidRDefault="006E0A95" w:rsidP="006277DB">
      <w:pPr>
        <w:pStyle w:val="goststreamlistmark3"/>
        <w:spacing w:line="276" w:lineRule="auto"/>
      </w:pPr>
      <w:r w:rsidRPr="00567E40">
        <w:t xml:space="preserve">Выгрузка отчетов. В данной функции должен предоставляться доступ к выгрузке статистики и отчетов </w:t>
      </w:r>
      <w:r w:rsidR="007B52F9">
        <w:t>по выбранным группам</w:t>
      </w:r>
      <w:r w:rsidRPr="00567E40">
        <w:t>;</w:t>
      </w:r>
    </w:p>
    <w:p w14:paraId="5553E121" w14:textId="7BFCF379" w:rsidR="006E0A95" w:rsidRPr="00567E40" w:rsidRDefault="006E0A95" w:rsidP="006277DB">
      <w:pPr>
        <w:pStyle w:val="goststreamlistmark3"/>
        <w:spacing w:line="276" w:lineRule="auto"/>
      </w:pPr>
      <w:r w:rsidRPr="00567E40">
        <w:t xml:space="preserve">Управление нагрузкой на операторов (если </w:t>
      </w:r>
      <w:r w:rsidR="007B52F9">
        <w:t>дан полный доступ к панели управления</w:t>
      </w:r>
      <w:r w:rsidRPr="00567E40">
        <w:t>). В данной функции должен предоставляться доступ до настройки количества открытых обращений и наличия и приоритета групп пользователя;</w:t>
      </w:r>
    </w:p>
    <w:p w14:paraId="36B873C9" w14:textId="77777777" w:rsidR="003E293E" w:rsidRDefault="006E0A95" w:rsidP="006277DB">
      <w:pPr>
        <w:pStyle w:val="goststreamlistmark3"/>
        <w:spacing w:line="276" w:lineRule="auto"/>
      </w:pPr>
      <w:r w:rsidRPr="00567E40">
        <w:t>Управление нагрузкой на группу (если разрешен просмотр общей статистики). В данной функции должен предоставляться доступ до настройки наличия очереди и ограничения количества обращений в очереди для группы</w:t>
      </w:r>
      <w:r w:rsidR="003E293E">
        <w:t>;</w:t>
      </w:r>
    </w:p>
    <w:p w14:paraId="0DF090C6" w14:textId="4441CDCA" w:rsidR="006E0A95" w:rsidRPr="00567E40" w:rsidRDefault="003E293E" w:rsidP="006277DB">
      <w:pPr>
        <w:pStyle w:val="goststreamlistmark3"/>
        <w:spacing w:line="276" w:lineRule="auto"/>
      </w:pPr>
      <w:r>
        <w:t>Редактирование статуса сотрудников (если разрешен просмотр нагрузки группу/сотрудника)</w:t>
      </w:r>
      <w:r w:rsidR="006E0A95" w:rsidRPr="00567E40">
        <w:t>.</w:t>
      </w:r>
      <w:r>
        <w:t xml:space="preserve"> В данной функции должен предоставляться доступ перевода сотрудников группы в статус «Не в сети», а также менять причины статуса «Не в сети» через мониторинг нагрузки.</w:t>
      </w:r>
    </w:p>
    <w:p w14:paraId="60EEB0FA" w14:textId="77777777" w:rsidR="006E0A95" w:rsidRPr="00567E40" w:rsidRDefault="006E0A95" w:rsidP="006277DB">
      <w:pPr>
        <w:pStyle w:val="goststreamlistmark1"/>
        <w:spacing w:line="276" w:lineRule="auto"/>
      </w:pPr>
      <w:r w:rsidRPr="00567E40">
        <w:t xml:space="preserve">Настройки: </w:t>
      </w:r>
    </w:p>
    <w:p w14:paraId="400857BD" w14:textId="77777777" w:rsidR="006E0A95" w:rsidRPr="00567E40" w:rsidRDefault="006E0A95" w:rsidP="006277DB">
      <w:pPr>
        <w:pStyle w:val="goststreamlistmark2"/>
        <w:spacing w:line="276" w:lineRule="auto"/>
      </w:pPr>
      <w:r w:rsidRPr="00567E40">
        <w:t>Управление шаблонами. Доступ к данной функции должен предоставлять доступ к созданию, редактированию и удалению категорий шаблонов и шаблонных ответов в рамках групп, назначенных пользователю;</w:t>
      </w:r>
    </w:p>
    <w:p w14:paraId="6BDA7CE3" w14:textId="6584DF01" w:rsidR="006E0A95" w:rsidRPr="00567E40" w:rsidRDefault="006E0A95" w:rsidP="006277DB">
      <w:pPr>
        <w:pStyle w:val="goststreamlistmark2"/>
        <w:spacing w:line="276" w:lineRule="auto"/>
      </w:pPr>
      <w:r w:rsidRPr="00567E40">
        <w:t>Управление сотрудниками, управление учетными записями. В данной функции должен предоставляться доступ к редактировани</w:t>
      </w:r>
      <w:r w:rsidR="007B52F9">
        <w:t>ю</w:t>
      </w:r>
      <w:r w:rsidRPr="00567E40">
        <w:t xml:space="preserve"> персональной информации</w:t>
      </w:r>
      <w:r w:rsidR="007B52F9">
        <w:t xml:space="preserve"> сотрудника</w:t>
      </w:r>
      <w:r w:rsidRPr="00567E40">
        <w:t xml:space="preserve"> (</w:t>
      </w:r>
      <w:r w:rsidR="007B52F9">
        <w:t>рейтинг, дата рождения</w:t>
      </w:r>
      <w:r w:rsidRPr="00567E40">
        <w:t xml:space="preserve">, </w:t>
      </w:r>
      <w:proofErr w:type="spellStart"/>
      <w:r w:rsidRPr="00567E40">
        <w:t>email</w:t>
      </w:r>
      <w:proofErr w:type="spellEnd"/>
      <w:r w:rsidRPr="00567E40">
        <w:t>, фото</w:t>
      </w:r>
      <w:r w:rsidR="007B52F9">
        <w:t>, технические данные, где указываются: табельный номер</w:t>
      </w:r>
      <w:r w:rsidR="000D015C">
        <w:t>,</w:t>
      </w:r>
      <w:r w:rsidR="007B52F9">
        <w:t xml:space="preserve"> логин</w:t>
      </w:r>
      <w:r w:rsidR="000D015C">
        <w:t>,</w:t>
      </w:r>
      <w:r w:rsidR="007B52F9">
        <w:t xml:space="preserve"> признак организации</w:t>
      </w:r>
      <w:r w:rsidR="000D015C">
        <w:t>,</w:t>
      </w:r>
      <w:r w:rsidR="007B52F9">
        <w:t xml:space="preserve"> площадка и территория</w:t>
      </w:r>
      <w:r w:rsidR="00C04269">
        <w:t>, а также нагрузка на оператора</w:t>
      </w:r>
      <w:r w:rsidR="000D015C">
        <w:t>,</w:t>
      </w:r>
      <w:r w:rsidR="00C04269">
        <w:t xml:space="preserve"> добавление</w:t>
      </w:r>
      <w:r w:rsidR="000D015C">
        <w:t>,</w:t>
      </w:r>
      <w:r w:rsidR="00C04269">
        <w:t xml:space="preserve"> удаление</w:t>
      </w:r>
      <w:r w:rsidR="000D015C">
        <w:t>,</w:t>
      </w:r>
      <w:r w:rsidR="00C04269">
        <w:t xml:space="preserve"> изменение приоритетов групп</w:t>
      </w:r>
      <w:r w:rsidRPr="00567E40">
        <w:t>) и удалению;</w:t>
      </w:r>
    </w:p>
    <w:p w14:paraId="37F6055B" w14:textId="77777777" w:rsidR="006E0A95" w:rsidRDefault="006E0A95" w:rsidP="006277DB">
      <w:pPr>
        <w:pStyle w:val="goststreamlistmark2"/>
        <w:spacing w:line="276" w:lineRule="auto"/>
      </w:pPr>
      <w:r w:rsidRPr="00567E40">
        <w:lastRenderedPageBreak/>
        <w:t>Управление сотрудниками, редактирование групп сотрудника. В данной функции должен предоставляться доступ до редактирования групп сотрудников, таких как добавление, удаление и изменение приоритетов групп;</w:t>
      </w:r>
    </w:p>
    <w:p w14:paraId="74383551" w14:textId="77777777" w:rsidR="006E0A95" w:rsidRPr="00567E40" w:rsidRDefault="006E0A95" w:rsidP="006277DB">
      <w:pPr>
        <w:pStyle w:val="goststreamlistmark2"/>
        <w:spacing w:line="276" w:lineRule="auto"/>
      </w:pPr>
      <w:r w:rsidRPr="00567E40">
        <w:t xml:space="preserve">Управление сотрудниками, управление </w:t>
      </w:r>
      <w:proofErr w:type="spellStart"/>
      <w:r w:rsidRPr="00567E40">
        <w:t>скилл</w:t>
      </w:r>
      <w:proofErr w:type="spellEnd"/>
      <w:r w:rsidRPr="00567E40">
        <w:t xml:space="preserve">-группами. В данной функции должен предоставляться доступ к созданию, редактированию (название, приветствие, маршрутизация обращений, </w:t>
      </w:r>
      <w:proofErr w:type="spellStart"/>
      <w:r w:rsidRPr="00567E40">
        <w:t>автосмена</w:t>
      </w:r>
      <w:proofErr w:type="spellEnd"/>
      <w:r w:rsidRPr="00567E40">
        <w:t xml:space="preserve"> статуса обращений, управление временем работы с обращением, информирование о бездействии пользователя) и удалению (перемещению в архив) групп в системе ВО;</w:t>
      </w:r>
    </w:p>
    <w:p w14:paraId="2B626CA6" w14:textId="77777777" w:rsidR="006E0A95" w:rsidRPr="00567E40" w:rsidRDefault="006E0A95" w:rsidP="006277DB">
      <w:pPr>
        <w:pStyle w:val="goststreamlistmark2"/>
        <w:spacing w:line="276" w:lineRule="auto"/>
      </w:pPr>
      <w:r w:rsidRPr="00567E40">
        <w:t>Управление каналами (веб-чат). В данной функции должен предоставляться доступ к созданию, редактированию и удалению каналов;</w:t>
      </w:r>
    </w:p>
    <w:p w14:paraId="79EED878" w14:textId="77777777" w:rsidR="00FE26F1" w:rsidRPr="00567E40" w:rsidRDefault="00FE26F1" w:rsidP="006277DB">
      <w:pPr>
        <w:pStyle w:val="goststreamlistmark2"/>
        <w:spacing w:line="276" w:lineRule="auto"/>
      </w:pPr>
      <w:r>
        <w:t xml:space="preserve">Управление экстренными уведомлениями. </w:t>
      </w:r>
      <w:r w:rsidRPr="00567E40">
        <w:t>В данной функции должен предоставляться доступ к</w:t>
      </w:r>
      <w:r>
        <w:t xml:space="preserve"> созданию,</w:t>
      </w:r>
      <w:r w:rsidRPr="00567E40">
        <w:t xml:space="preserve"> редактированию</w:t>
      </w:r>
      <w:r>
        <w:t xml:space="preserve"> и удалению</w:t>
      </w:r>
      <w:r w:rsidRPr="00567E40">
        <w:t xml:space="preserve"> </w:t>
      </w:r>
      <w:r>
        <w:t>экстренных уведомлений</w:t>
      </w:r>
      <w:r w:rsidRPr="00567E40">
        <w:t>;</w:t>
      </w:r>
    </w:p>
    <w:p w14:paraId="5AF36E53" w14:textId="77777777" w:rsidR="006E0A95" w:rsidRPr="00567E40" w:rsidRDefault="006E0A95" w:rsidP="006277DB">
      <w:pPr>
        <w:pStyle w:val="goststreamlistmark2"/>
        <w:spacing w:line="276" w:lineRule="auto"/>
        <w:rPr>
          <w:noProof/>
          <w:lang w:eastAsia="ru-RU"/>
        </w:rPr>
      </w:pPr>
      <w:r w:rsidRPr="00567E40">
        <w:t xml:space="preserve">Управление Чат-ботами. Данная функция </w:t>
      </w:r>
      <w:r w:rsidRPr="00567E40">
        <w:rPr>
          <w:lang w:eastAsia="ru-RU"/>
        </w:rPr>
        <w:t xml:space="preserve">предоставляет возможность </w:t>
      </w:r>
      <w:r w:rsidRPr="00567E40">
        <w:rPr>
          <w:noProof/>
          <w:lang w:eastAsia="ru-RU"/>
        </w:rPr>
        <w:t>создания, редактирования и удаления Чат-бота.</w:t>
      </w:r>
    </w:p>
    <w:p w14:paraId="47DC545F" w14:textId="77777777" w:rsidR="00B66CCD" w:rsidRDefault="006E0A95" w:rsidP="006277DB">
      <w:pPr>
        <w:pStyle w:val="goststreamlistmark2"/>
        <w:spacing w:line="276" w:lineRule="auto"/>
      </w:pPr>
      <w:r w:rsidRPr="00567E40">
        <w:t>Управления ролями. В данной функции должен предоставляться доступ к созданию, редактированию и удалению (перемещению в архив) ролей системы;</w:t>
      </w:r>
    </w:p>
    <w:p w14:paraId="72FDB8C2" w14:textId="37D8F713" w:rsidR="000D015C" w:rsidRDefault="000D015C" w:rsidP="00A000DB">
      <w:pPr>
        <w:pStyle w:val="goststreamlistmark2"/>
        <w:spacing w:line="276" w:lineRule="auto"/>
      </w:pPr>
      <w:r>
        <w:t xml:space="preserve">Управление </w:t>
      </w:r>
      <w:proofErr w:type="spellStart"/>
      <w:r>
        <w:t>стикерами</w:t>
      </w:r>
      <w:proofErr w:type="spellEnd"/>
      <w:r>
        <w:t xml:space="preserve">. В данной функции должен предоставляться доступ к созданию, редактированию и удалению </w:t>
      </w:r>
      <w:proofErr w:type="spellStart"/>
      <w:r>
        <w:t>стикеров</w:t>
      </w:r>
      <w:proofErr w:type="spellEnd"/>
      <w:r>
        <w:t>.</w:t>
      </w:r>
    </w:p>
    <w:tbl>
      <w:tblPr>
        <w:tblW w:w="5000" w:type="pct"/>
        <w:tblBorders>
          <w:top w:val="single" w:sz="4" w:space="0" w:color="FA6400"/>
          <w:left w:val="single" w:sz="4" w:space="0" w:color="FA6400"/>
          <w:bottom w:val="single" w:sz="4" w:space="0" w:color="FA6400"/>
          <w:right w:val="single" w:sz="4" w:space="0" w:color="FA6400"/>
          <w:insideH w:val="single" w:sz="4" w:space="0" w:color="FA6400"/>
          <w:insideV w:val="single" w:sz="4" w:space="0" w:color="FA6400"/>
        </w:tblBorders>
        <w:shd w:val="clear" w:color="auto" w:fill="F7CAAC" w:themeFill="accent2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FD5A06" w14:paraId="4C21670A" w14:textId="77777777" w:rsidTr="00760D6F">
        <w:trPr>
          <w:cantSplit/>
          <w:trHeight w:val="375"/>
        </w:trPr>
        <w:tc>
          <w:tcPr>
            <w:tcW w:w="1154" w:type="pct"/>
            <w:shd w:val="clear" w:color="auto" w:fill="F7CAAC" w:themeFill="accent2" w:themeFillTint="66"/>
            <w:vAlign w:val="center"/>
          </w:tcPr>
          <w:p w14:paraId="43A72BAB" w14:textId="77777777" w:rsidR="00FD5A06" w:rsidRPr="00741D2F" w:rsidRDefault="00FD5A06" w:rsidP="00760D6F">
            <w:pPr>
              <w:pStyle w:val="gostinsertwarning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Внимание</w:t>
            </w:r>
          </w:p>
        </w:tc>
        <w:tc>
          <w:tcPr>
            <w:tcW w:w="3846" w:type="pct"/>
            <w:shd w:val="clear" w:color="auto" w:fill="F7CAAC" w:themeFill="accent2" w:themeFillTint="66"/>
          </w:tcPr>
          <w:p w14:paraId="7F4318F5" w14:textId="1CA6B535" w:rsidR="00FD5A06" w:rsidRPr="000D5073" w:rsidRDefault="00FD5A06" w:rsidP="00A000DB">
            <w:pPr>
              <w:pStyle w:val="gostinserttext"/>
              <w:spacing w:before="41" w:after="41" w:line="276" w:lineRule="auto"/>
            </w:pPr>
            <w:r>
              <w:t xml:space="preserve">Предоставление полного доступа к просмотру и редактированию </w:t>
            </w:r>
            <w:proofErr w:type="spellStart"/>
            <w:r>
              <w:t>скилл</w:t>
            </w:r>
            <w:proofErr w:type="spellEnd"/>
            <w:r>
              <w:t xml:space="preserve">-групп в настройках не влияет на право просмотра и управления </w:t>
            </w:r>
            <w:proofErr w:type="spellStart"/>
            <w:r>
              <w:t>скилл</w:t>
            </w:r>
            <w:proofErr w:type="spellEnd"/>
            <w:r>
              <w:t xml:space="preserve">-группами в </w:t>
            </w:r>
            <w:proofErr w:type="spellStart"/>
            <w:r>
              <w:t>Дашборде</w:t>
            </w:r>
            <w:proofErr w:type="spellEnd"/>
            <w:r>
              <w:t>.</w:t>
            </w:r>
          </w:p>
        </w:tc>
      </w:tr>
    </w:tbl>
    <w:p w14:paraId="6E3007C6" w14:textId="52423B93" w:rsidR="000D015C" w:rsidRDefault="000D015C" w:rsidP="000D015C">
      <w:pPr>
        <w:pStyle w:val="goststreamlistmark2"/>
        <w:numPr>
          <w:ilvl w:val="0"/>
          <w:numId w:val="0"/>
        </w:numPr>
        <w:spacing w:line="276" w:lineRule="auto"/>
      </w:pPr>
      <w:r>
        <w:rPr>
          <w:noProof/>
          <w:lang w:eastAsia="ru-RU"/>
        </w:rPr>
        <w:drawing>
          <wp:inline distT="0" distB="0" distL="0" distR="0" wp14:anchorId="51F456C2" wp14:editId="180A5AF7">
            <wp:extent cx="6480175" cy="3078480"/>
            <wp:effectExtent l="57150" t="76200" r="53975" b="83820"/>
            <wp:docPr id="713" name="Рисунок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Untitled(222).png"/>
                    <pic:cNvPicPr/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7848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2A4B7B" w14:textId="5DB1F982" w:rsidR="000D015C" w:rsidRDefault="000D015C" w:rsidP="000D015C">
      <w:pPr>
        <w:pStyle w:val="a1"/>
      </w:pPr>
      <w:r>
        <w:t>Право на просмотр и редактирование скилл-групп</w:t>
      </w:r>
    </w:p>
    <w:p w14:paraId="6A9DA1C4" w14:textId="77777777" w:rsidR="002F6512" w:rsidRPr="002F6512" w:rsidRDefault="00F44B11" w:rsidP="006277DB">
      <w:pPr>
        <w:spacing w:line="276" w:lineRule="auto"/>
        <w:jc w:val="center"/>
      </w:pPr>
      <w:r w:rsidRPr="00F44B11">
        <w:rPr>
          <w:noProof/>
          <w:lang w:eastAsia="ru-RU"/>
        </w:rPr>
        <w:lastRenderedPageBreak/>
        <w:drawing>
          <wp:inline distT="0" distB="0" distL="0" distR="0" wp14:anchorId="2714052E" wp14:editId="37D53748">
            <wp:extent cx="3021110" cy="6367141"/>
            <wp:effectExtent l="57150" t="76200" r="65405" b="72390"/>
            <wp:docPr id="814" name="Рисунок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6634" cy="6399859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53D390" w14:textId="77777777" w:rsidR="006E0A95" w:rsidRDefault="00B66CCD" w:rsidP="003E0264">
      <w:pPr>
        <w:pStyle w:val="a1"/>
        <w:ind w:firstLine="0"/>
      </w:pPr>
      <w:r w:rsidRPr="00567E40">
        <w:t>Редактировани</w:t>
      </w:r>
      <w:r>
        <w:t>е</w:t>
      </w:r>
      <w:r w:rsidRPr="00567E40">
        <w:t xml:space="preserve"> прав доступа</w:t>
      </w:r>
    </w:p>
    <w:tbl>
      <w:tblPr>
        <w:tblW w:w="5000" w:type="pct"/>
        <w:tblBorders>
          <w:top w:val="single" w:sz="4" w:space="0" w:color="FA6400"/>
          <w:left w:val="single" w:sz="4" w:space="0" w:color="FA6400"/>
          <w:bottom w:val="single" w:sz="4" w:space="0" w:color="FA6400"/>
          <w:right w:val="single" w:sz="4" w:space="0" w:color="FA6400"/>
          <w:insideH w:val="single" w:sz="4" w:space="0" w:color="FA6400"/>
          <w:insideV w:val="single" w:sz="4" w:space="0" w:color="FA6400"/>
        </w:tblBorders>
        <w:shd w:val="clear" w:color="auto" w:fill="F7CAAC" w:themeFill="accent2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760D6F" w14:paraId="7EB7C7DB" w14:textId="77777777" w:rsidTr="00760D6F">
        <w:trPr>
          <w:cantSplit/>
          <w:trHeight w:val="375"/>
        </w:trPr>
        <w:tc>
          <w:tcPr>
            <w:tcW w:w="1154" w:type="pct"/>
            <w:shd w:val="clear" w:color="auto" w:fill="F7CAAC" w:themeFill="accent2" w:themeFillTint="66"/>
            <w:vAlign w:val="center"/>
          </w:tcPr>
          <w:p w14:paraId="0326E297" w14:textId="1BE0E467" w:rsidR="00760D6F" w:rsidRDefault="00760D6F" w:rsidP="00760D6F">
            <w:pPr>
              <w:pStyle w:val="gostinsertwarning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Внимание</w:t>
            </w:r>
          </w:p>
        </w:tc>
        <w:tc>
          <w:tcPr>
            <w:tcW w:w="3846" w:type="pct"/>
            <w:shd w:val="clear" w:color="auto" w:fill="F7CAAC" w:themeFill="accent2" w:themeFillTint="66"/>
          </w:tcPr>
          <w:p w14:paraId="05CF59E1" w14:textId="77777777" w:rsidR="00760D6F" w:rsidRDefault="00760D6F" w:rsidP="00A0672E">
            <w:pPr>
              <w:pStyle w:val="gostinserttext"/>
              <w:spacing w:before="41" w:after="41" w:line="276" w:lineRule="auto"/>
            </w:pPr>
            <w:r w:rsidRPr="00FD5A06">
              <w:t>При редактировании своей роли пользователю для применения настроек необходимо повторно авторизоваться в системе. При применении изменений ему отобразится соответствующее уведомление.</w:t>
            </w:r>
          </w:p>
        </w:tc>
      </w:tr>
    </w:tbl>
    <w:p w14:paraId="5D958F7E" w14:textId="77777777" w:rsidR="00760D6F" w:rsidRDefault="00760D6F" w:rsidP="00760D6F">
      <w:pPr>
        <w:pStyle w:val="a1"/>
        <w:numPr>
          <w:ilvl w:val="0"/>
          <w:numId w:val="0"/>
        </w:numPr>
        <w:jc w:val="left"/>
      </w:pPr>
    </w:p>
    <w:p w14:paraId="542793BD" w14:textId="77777777" w:rsidR="00760D6F" w:rsidRDefault="00760D6F" w:rsidP="00760D6F">
      <w:pPr>
        <w:pStyle w:val="goststreamlistmark2"/>
        <w:numPr>
          <w:ilvl w:val="0"/>
          <w:numId w:val="0"/>
        </w:num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0DA3A243" wp14:editId="45E6C983">
            <wp:extent cx="3466632" cy="712204"/>
            <wp:effectExtent l="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Untitled.png"/>
                    <pic:cNvPicPr/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6729" cy="72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B965A" w14:textId="77777777" w:rsidR="00760D6F" w:rsidRDefault="00760D6F" w:rsidP="00760D6F">
      <w:pPr>
        <w:pStyle w:val="affe"/>
      </w:pPr>
      <w:r w:rsidRPr="00760D6F">
        <w:t>Уведомление при редактировании своей роли</w:t>
      </w:r>
    </w:p>
    <w:p w14:paraId="76E822B6" w14:textId="0D56B213" w:rsidR="006E0A95" w:rsidRPr="00567E40" w:rsidRDefault="006E0A95" w:rsidP="006277DB">
      <w:pPr>
        <w:pStyle w:val="gostheadernum2"/>
        <w:spacing w:line="276" w:lineRule="auto"/>
      </w:pPr>
      <w:bookmarkStart w:id="359" w:name="_Toc519779837"/>
      <w:bookmarkStart w:id="360" w:name="_Toc31905532"/>
      <w:bookmarkStart w:id="361" w:name="_Ref116833782"/>
      <w:bookmarkStart w:id="362" w:name="_Ref116833788"/>
      <w:bookmarkStart w:id="363" w:name="_Toc173165284"/>
      <w:r w:rsidRPr="00567E40">
        <w:lastRenderedPageBreak/>
        <w:t>Чат-боты</w:t>
      </w:r>
      <w:bookmarkEnd w:id="359"/>
      <w:bookmarkEnd w:id="360"/>
      <w:bookmarkEnd w:id="361"/>
      <w:bookmarkEnd w:id="362"/>
      <w:bookmarkEnd w:id="363"/>
    </w:p>
    <w:p w14:paraId="4288936F" w14:textId="685D97D0" w:rsidR="00AC7132" w:rsidRDefault="00AC7132" w:rsidP="006277DB">
      <w:pPr>
        <w:pStyle w:val="goststreammain"/>
        <w:spacing w:line="276" w:lineRule="auto"/>
      </w:pPr>
      <w:r w:rsidRPr="00173C88">
        <w:t xml:space="preserve">Чтобы перейти </w:t>
      </w:r>
      <w:r w:rsidR="00EB250F">
        <w:t>на страницу</w:t>
      </w:r>
      <w:r w:rsidRPr="00173C88">
        <w:t xml:space="preserve"> </w:t>
      </w:r>
      <w:r w:rsidR="00164DA7">
        <w:rPr>
          <w:rStyle w:val="goststreammainexpressed0"/>
        </w:rPr>
        <w:t>«</w:t>
      </w:r>
      <w:r w:rsidRPr="00AC7132">
        <w:rPr>
          <w:rStyle w:val="goststreammainexpressed0"/>
        </w:rPr>
        <w:t>Чат-боты</w:t>
      </w:r>
      <w:r w:rsidR="00164DA7">
        <w:rPr>
          <w:rStyle w:val="goststreammainexpressed0"/>
        </w:rPr>
        <w:t>»</w:t>
      </w:r>
      <w:r w:rsidRPr="00173C88">
        <w:t xml:space="preserve"> раздела </w:t>
      </w:r>
      <w:r w:rsidR="00164DA7">
        <w:rPr>
          <w:rStyle w:val="goststreammainexpressed0"/>
        </w:rPr>
        <w:t>«</w:t>
      </w:r>
      <w:r w:rsidRPr="00173C88">
        <w:rPr>
          <w:rStyle w:val="goststreammainexpressed0"/>
        </w:rPr>
        <w:t>Настройки</w:t>
      </w:r>
      <w:r w:rsidR="00164DA7">
        <w:rPr>
          <w:rStyle w:val="goststreammainexpressed0"/>
        </w:rPr>
        <w:t>»</w:t>
      </w:r>
      <w:r w:rsidRPr="00173C88">
        <w:t xml:space="preserve">, необходимо выбрать раздел </w:t>
      </w:r>
      <w:r w:rsidR="00164DA7">
        <w:rPr>
          <w:rStyle w:val="goststreammainexpressed0"/>
        </w:rPr>
        <w:t>«</w:t>
      </w:r>
      <w:r w:rsidRPr="00173C88">
        <w:rPr>
          <w:rStyle w:val="goststreammainexpressed0"/>
        </w:rPr>
        <w:t>Настройки</w:t>
      </w:r>
      <w:r w:rsidR="00164DA7">
        <w:rPr>
          <w:rStyle w:val="goststreammainexpressed0"/>
        </w:rPr>
        <w:t>»</w:t>
      </w:r>
      <w:r w:rsidRPr="00173C88">
        <w:t xml:space="preserve"> в основном меню, а затем выбрать </w:t>
      </w:r>
      <w:r w:rsidR="00EB250F">
        <w:t>страницу</w:t>
      </w:r>
      <w:r w:rsidRPr="00173C88">
        <w:t xml:space="preserve"> </w:t>
      </w:r>
      <w:r w:rsidR="00164DA7">
        <w:rPr>
          <w:rStyle w:val="goststreammainexpressed0"/>
        </w:rPr>
        <w:t>«</w:t>
      </w:r>
      <w:r w:rsidR="00BB1866" w:rsidRPr="00AC7132">
        <w:rPr>
          <w:rStyle w:val="goststreammainexpressed0"/>
        </w:rPr>
        <w:t>Чат-боты</w:t>
      </w:r>
      <w:r w:rsidR="00164DA7">
        <w:rPr>
          <w:rStyle w:val="goststreammainexpressed0"/>
        </w:rPr>
        <w:t>»</w:t>
      </w:r>
      <w:r w:rsidRPr="00173C88">
        <w:t xml:space="preserve"> в меню настроек.</w:t>
      </w:r>
    </w:p>
    <w:p w14:paraId="0C8CD1C9" w14:textId="77777777" w:rsidR="00AC7132" w:rsidRDefault="00EC3F6F" w:rsidP="006277DB">
      <w:pPr>
        <w:pStyle w:val="gostpicture"/>
        <w:spacing w:line="276" w:lineRule="auto"/>
      </w:pPr>
      <w:r>
        <w:rPr>
          <w:noProof/>
          <w:lang w:eastAsia="ru-RU"/>
        </w:rPr>
        <w:drawing>
          <wp:inline distT="0" distB="0" distL="0" distR="0" wp14:anchorId="10A8C8DF" wp14:editId="4D6CF404">
            <wp:extent cx="6402169" cy="3555187"/>
            <wp:effectExtent l="57150" t="76200" r="55880" b="8382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6764" cy="3585504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158B1F0" w14:textId="56FAB7F1" w:rsidR="006E0A95" w:rsidRPr="00567E40" w:rsidRDefault="00EB250F" w:rsidP="003E0264">
      <w:pPr>
        <w:pStyle w:val="a1"/>
        <w:ind w:firstLine="0"/>
      </w:pPr>
      <w:r>
        <w:t>Раздел «Настройки». Страница «Чат-боты»</w:t>
      </w:r>
    </w:p>
    <w:p w14:paraId="12AEF438" w14:textId="58AE4E59" w:rsidR="006E0A95" w:rsidRPr="00E21D32" w:rsidRDefault="00EB250F" w:rsidP="006277DB">
      <w:pPr>
        <w:pStyle w:val="goststreammain"/>
        <w:spacing w:line="276" w:lineRule="auto"/>
      </w:pPr>
      <w:r>
        <w:t>Страница</w:t>
      </w:r>
      <w:r w:rsidR="006E0A95" w:rsidRPr="00567E40">
        <w:t xml:space="preserve"> </w:t>
      </w:r>
      <w:r w:rsidR="00164DA7">
        <w:rPr>
          <w:rStyle w:val="goststreammainexpressed0"/>
        </w:rPr>
        <w:t>«</w:t>
      </w:r>
      <w:r w:rsidR="006E0A95" w:rsidRPr="005B1FDB">
        <w:rPr>
          <w:rStyle w:val="goststreammainexpressed0"/>
        </w:rPr>
        <w:t>Чат-боты</w:t>
      </w:r>
      <w:r w:rsidR="00164DA7">
        <w:rPr>
          <w:rStyle w:val="goststreammainexpressed0"/>
        </w:rPr>
        <w:t>»</w:t>
      </w:r>
      <w:r w:rsidR="006E0A95" w:rsidRPr="00567E40">
        <w:t xml:space="preserve"> предназначен</w:t>
      </w:r>
      <w:r>
        <w:t>а</w:t>
      </w:r>
      <w:r w:rsidR="006E0A95" w:rsidRPr="00567E40">
        <w:t xml:space="preserve"> для управления Чат-ботами. </w:t>
      </w:r>
      <w:r w:rsidR="006E0A95" w:rsidRPr="00E21D32">
        <w:t>Управление Чат-ботами предоставляет возможность создания, редактирования и удаления Чат-бота.</w:t>
      </w:r>
    </w:p>
    <w:p w14:paraId="5CDBCC61" w14:textId="1A8827D8" w:rsidR="006E0A95" w:rsidRPr="005B1FDB" w:rsidRDefault="006E0A95" w:rsidP="006277DB">
      <w:pPr>
        <w:pStyle w:val="goststreammain"/>
        <w:spacing w:line="276" w:lineRule="auto"/>
        <w:rPr>
          <w:rStyle w:val="afb"/>
          <w:rFonts w:ascii="Times New Roman" w:eastAsiaTheme="minorHAnsi" w:hAnsi="Times New Roman" w:cs="Times New Roman"/>
          <w:b w:val="0"/>
          <w:iCs w:val="0"/>
          <w:color w:val="auto"/>
          <w:sz w:val="24"/>
          <w:szCs w:val="24"/>
        </w:rPr>
      </w:pPr>
      <w:r w:rsidRPr="00E21D32">
        <w:rPr>
          <w:rStyle w:val="afb"/>
          <w:rFonts w:ascii="Times New Roman" w:eastAsiaTheme="minorHAnsi" w:hAnsi="Times New Roman" w:cs="Times New Roman"/>
          <w:b w:val="0"/>
          <w:iCs w:val="0"/>
          <w:color w:val="auto"/>
          <w:sz w:val="24"/>
          <w:szCs w:val="24"/>
        </w:rPr>
        <w:t>Чат-бот предназначен для ответа Клиенту при обращении в Чат</w:t>
      </w:r>
      <w:r w:rsidR="00F93F44">
        <w:rPr>
          <w:rStyle w:val="afb"/>
          <w:rFonts w:ascii="Times New Roman" w:eastAsiaTheme="minorHAnsi" w:hAnsi="Times New Roman" w:cs="Times New Roman"/>
          <w:b w:val="0"/>
          <w:iCs w:val="0"/>
          <w:color w:val="auto"/>
          <w:sz w:val="24"/>
          <w:szCs w:val="24"/>
        </w:rPr>
        <w:t>.</w:t>
      </w:r>
      <w:r w:rsidRPr="00E21D32">
        <w:rPr>
          <w:rStyle w:val="afb"/>
          <w:rFonts w:ascii="Times New Roman" w:eastAsiaTheme="minorHAnsi" w:hAnsi="Times New Roman" w:cs="Times New Roman"/>
          <w:b w:val="0"/>
          <w:iCs w:val="0"/>
          <w:color w:val="auto"/>
          <w:sz w:val="24"/>
          <w:szCs w:val="24"/>
        </w:rPr>
        <w:t xml:space="preserve"> </w:t>
      </w:r>
      <w:r w:rsidR="00F93F44">
        <w:t>Т</w:t>
      </w:r>
      <w:r w:rsidR="00F93F44" w:rsidRPr="00E21D32">
        <w:t xml:space="preserve">ак </w:t>
      </w:r>
      <w:r w:rsidRPr="00E21D32">
        <w:t>же Чат-бот может определить тему сообщения</w:t>
      </w:r>
      <w:r w:rsidR="00B3189E">
        <w:t>,</w:t>
      </w:r>
      <w:r w:rsidRPr="00E21D32">
        <w:t xml:space="preserve"> </w:t>
      </w:r>
      <w:r w:rsidR="00F93F44">
        <w:t>отправить</w:t>
      </w:r>
      <w:r w:rsidR="00F93F44" w:rsidRPr="00E21D32">
        <w:t xml:space="preserve"> </w:t>
      </w:r>
      <w:r w:rsidRPr="00E21D32">
        <w:t xml:space="preserve">Клиенту </w:t>
      </w:r>
      <w:r w:rsidR="00B3189E">
        <w:t>сообщение о переводе на агента и</w:t>
      </w:r>
      <w:r w:rsidRPr="00567E40">
        <w:t xml:space="preserve"> перевести на оператора, если проблема Клиента не решена.</w:t>
      </w:r>
    </w:p>
    <w:p w14:paraId="773C7C60" w14:textId="6BC2E6E2" w:rsidR="006E0A95" w:rsidRPr="00567E40" w:rsidRDefault="006E0A95" w:rsidP="006277DB">
      <w:pPr>
        <w:pStyle w:val="goststreammainbeforeList"/>
        <w:spacing w:line="276" w:lineRule="auto"/>
      </w:pPr>
      <w:r w:rsidRPr="00567E40">
        <w:t>Чтобы добавить Чат-бота</w:t>
      </w:r>
      <w:r w:rsidR="00521BA1">
        <w:t>,</w:t>
      </w:r>
      <w:r w:rsidRPr="00567E40">
        <w:t xml:space="preserve"> </w:t>
      </w:r>
      <w:r w:rsidR="00AC7132">
        <w:t xml:space="preserve">необходимо нажать </w:t>
      </w:r>
      <w:r w:rsidR="00955ACB" w:rsidRPr="00955ACB">
        <w:rPr>
          <w:noProof/>
          <w:lang w:eastAsia="ru-RU"/>
        </w:rPr>
        <w:drawing>
          <wp:inline distT="0" distB="0" distL="0" distR="0" wp14:anchorId="3E24FCB1" wp14:editId="3C1BFEEE">
            <wp:extent cx="1462556" cy="146304"/>
            <wp:effectExtent l="0" t="0" r="4445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6" t="36481" r="1659" b="25107"/>
                    <a:stretch/>
                  </pic:blipFill>
                  <pic:spPr bwMode="auto">
                    <a:xfrm>
                      <a:off x="0" y="0"/>
                      <a:ext cx="1463221" cy="146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67E40">
        <w:t>, после чег</w:t>
      </w:r>
      <w:r w:rsidR="00AC7132">
        <w:t>о в открывше</w:t>
      </w:r>
      <w:r w:rsidR="00EB250F">
        <w:t>й</w:t>
      </w:r>
      <w:r w:rsidR="00AC7132">
        <w:t xml:space="preserve">ся </w:t>
      </w:r>
      <w:r w:rsidR="00EB250F">
        <w:t>боковой панели</w:t>
      </w:r>
      <w:r w:rsidRPr="00567E40">
        <w:t xml:space="preserve"> </w:t>
      </w:r>
      <w:r w:rsidR="00AC7132">
        <w:t>настроить</w:t>
      </w:r>
      <w:r w:rsidRPr="00567E40">
        <w:t xml:space="preserve"> чат-бота по перечню пунктов:</w:t>
      </w:r>
    </w:p>
    <w:p w14:paraId="667C7897" w14:textId="1AA84843" w:rsidR="006E0A95" w:rsidRPr="00567E40" w:rsidRDefault="006E0A95" w:rsidP="006277DB">
      <w:pPr>
        <w:pStyle w:val="goststreamlistmark1"/>
        <w:spacing w:line="276" w:lineRule="auto"/>
      </w:pPr>
      <w:r w:rsidRPr="00567E40">
        <w:t>Название (Видят все, у кого есть доступ);</w:t>
      </w:r>
    </w:p>
    <w:p w14:paraId="502B33AA" w14:textId="77777777" w:rsidR="006E0A95" w:rsidRPr="00567E40" w:rsidRDefault="006E0A95" w:rsidP="006277DB">
      <w:pPr>
        <w:pStyle w:val="goststreamlistmark1"/>
        <w:spacing w:line="276" w:lineRule="auto"/>
      </w:pPr>
      <w:r w:rsidRPr="00567E40">
        <w:t>URL-</w:t>
      </w:r>
      <w:proofErr w:type="spellStart"/>
      <w:r w:rsidRPr="00567E40">
        <w:t>webhook</w:t>
      </w:r>
      <w:proofErr w:type="spellEnd"/>
      <w:r w:rsidRPr="00567E40">
        <w:t xml:space="preserve"> (Предназначен для ввода URL адреса, куда направляется обращение клиента для ответа Чат-ботом);</w:t>
      </w:r>
    </w:p>
    <w:p w14:paraId="2469CF6F" w14:textId="77777777" w:rsidR="006E0A95" w:rsidRPr="00567E40" w:rsidRDefault="006E0A95" w:rsidP="006277DB">
      <w:pPr>
        <w:pStyle w:val="goststreamlistmark1"/>
        <w:spacing w:line="276" w:lineRule="auto"/>
      </w:pPr>
      <w:r w:rsidRPr="00567E40">
        <w:t>URL-</w:t>
      </w:r>
      <w:proofErr w:type="spellStart"/>
      <w:r w:rsidRPr="00567E40">
        <w:t>heartbeat</w:t>
      </w:r>
      <w:proofErr w:type="spellEnd"/>
      <w:r w:rsidRPr="00567E40">
        <w:t xml:space="preserve"> (Предназначен для ввода URL адреса, чтобы проверить работоспособность Чат-бота);</w:t>
      </w:r>
    </w:p>
    <w:p w14:paraId="797F824A" w14:textId="77777777" w:rsidR="006E0A95" w:rsidRPr="00567E40" w:rsidRDefault="006E0A95" w:rsidP="006277DB">
      <w:pPr>
        <w:pStyle w:val="goststreamlistmark1"/>
        <w:spacing w:line="276" w:lineRule="auto"/>
      </w:pPr>
      <w:r w:rsidRPr="00567E40">
        <w:t>Фото;</w:t>
      </w:r>
    </w:p>
    <w:p w14:paraId="2BB65A61" w14:textId="77777777" w:rsidR="006E0A95" w:rsidRPr="00567E40" w:rsidRDefault="006E0A95" w:rsidP="006277DB">
      <w:pPr>
        <w:pStyle w:val="goststreamlistmark1"/>
        <w:spacing w:line="276" w:lineRule="auto"/>
      </w:pPr>
      <w:r w:rsidRPr="00567E40">
        <w:t xml:space="preserve">Псевдоним (Видит клиент на странице </w:t>
      </w:r>
      <w:proofErr w:type="spellStart"/>
      <w:r w:rsidRPr="00567E40">
        <w:t>виджета</w:t>
      </w:r>
      <w:proofErr w:type="spellEnd"/>
      <w:r w:rsidRPr="00567E40">
        <w:t>);</w:t>
      </w:r>
    </w:p>
    <w:p w14:paraId="195F9F76" w14:textId="77777777" w:rsidR="006E0A95" w:rsidRPr="00567E40" w:rsidRDefault="006E0A95" w:rsidP="006277DB">
      <w:pPr>
        <w:pStyle w:val="goststreamlistmark1"/>
        <w:spacing w:line="276" w:lineRule="auto"/>
      </w:pPr>
      <w:r w:rsidRPr="00567E40">
        <w:t>Сообщение о переводе на агента.</w:t>
      </w:r>
    </w:p>
    <w:p w14:paraId="04754411" w14:textId="06C6FB6D" w:rsidR="006E0A95" w:rsidRDefault="006E0A95" w:rsidP="006277DB">
      <w:pPr>
        <w:pStyle w:val="goststreammain"/>
        <w:spacing w:line="276" w:lineRule="auto"/>
      </w:pPr>
      <w:r w:rsidRPr="00567E40">
        <w:t xml:space="preserve">Далее </w:t>
      </w:r>
      <w:r w:rsidR="00AC7132">
        <w:t xml:space="preserve">необходимо нажать </w:t>
      </w:r>
      <w:r w:rsidRPr="00567E40">
        <w:rPr>
          <w:noProof/>
          <w:lang w:eastAsia="ru-RU"/>
        </w:rPr>
        <w:drawing>
          <wp:inline distT="0" distB="0" distL="0" distR="0" wp14:anchorId="6C3D63B0" wp14:editId="40A77926">
            <wp:extent cx="671978" cy="267487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митрий\YandexDisk\Скриншоты\2018-06-18_14-53-18.png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619" cy="277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7E40">
        <w:t xml:space="preserve"> для </w:t>
      </w:r>
      <w:r w:rsidR="00EB250F">
        <w:t>создания</w:t>
      </w:r>
      <w:r w:rsidRPr="00567E40">
        <w:t xml:space="preserve"> нового Чат-бота.</w:t>
      </w:r>
    </w:p>
    <w:p w14:paraId="21C0FD9F" w14:textId="77777777" w:rsidR="00AC576E" w:rsidRDefault="00AC576E" w:rsidP="006277DB">
      <w:pPr>
        <w:pStyle w:val="goststreammain"/>
        <w:spacing w:line="276" w:lineRule="auto"/>
      </w:pPr>
    </w:p>
    <w:p w14:paraId="03CE6E25" w14:textId="77777777" w:rsidR="00AC7132" w:rsidRDefault="00B124B3" w:rsidP="006277DB">
      <w:pPr>
        <w:pStyle w:val="gostpicture"/>
        <w:spacing w:line="276" w:lineRule="auto"/>
      </w:pPr>
      <w:r w:rsidRPr="00B124B3">
        <w:rPr>
          <w:noProof/>
          <w:lang w:eastAsia="ru-RU"/>
        </w:rPr>
        <w:lastRenderedPageBreak/>
        <w:drawing>
          <wp:inline distT="0" distB="0" distL="0" distR="0" wp14:anchorId="7C42EDE3" wp14:editId="7764E69D">
            <wp:extent cx="2995508" cy="6920179"/>
            <wp:effectExtent l="57150" t="76200" r="52705" b="71755"/>
            <wp:docPr id="808" name="Рисунок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503" cy="70264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642975" w14:textId="4144872C" w:rsidR="006E0A95" w:rsidRPr="00567E40" w:rsidRDefault="00EB250F" w:rsidP="003E0264">
      <w:pPr>
        <w:pStyle w:val="a1"/>
        <w:ind w:firstLine="0"/>
      </w:pPr>
      <w:r>
        <w:t>Панель создания чат-бота</w:t>
      </w:r>
    </w:p>
    <w:p w14:paraId="1A9720D5" w14:textId="1FCA0C56" w:rsidR="006E0A95" w:rsidRPr="00567E40" w:rsidRDefault="006E0A95" w:rsidP="006277DB">
      <w:pPr>
        <w:pStyle w:val="goststreammainbeforeList"/>
        <w:spacing w:line="276" w:lineRule="auto"/>
      </w:pPr>
      <w:r w:rsidRPr="00567E40">
        <w:t xml:space="preserve">Для редактирования и удаления Чат-бота </w:t>
      </w:r>
      <w:r w:rsidR="00AC7132">
        <w:t xml:space="preserve">необходимо нажать </w:t>
      </w:r>
      <w:r w:rsidR="00EB250F">
        <w:t>кнопку</w:t>
      </w:r>
      <w:r w:rsidR="00AC7132">
        <w:t xml:space="preserve"> открытия </w:t>
      </w:r>
      <w:r w:rsidR="00EB250F">
        <w:t>боковой панели «</w:t>
      </w:r>
      <w:r w:rsidR="00EB250F" w:rsidRPr="00EB250F">
        <w:rPr>
          <w:b/>
        </w:rPr>
        <w:t>Редактирование</w:t>
      </w:r>
      <w:r w:rsidR="00AC7132">
        <w:t xml:space="preserve"> </w:t>
      </w:r>
      <w:r w:rsidR="00EB250F">
        <w:rPr>
          <w:rStyle w:val="goststreammainexpressed0"/>
        </w:rPr>
        <w:t>ч</w:t>
      </w:r>
      <w:r w:rsidRPr="00AC7132">
        <w:rPr>
          <w:rStyle w:val="goststreammainexpressed0"/>
        </w:rPr>
        <w:t>ат-бота</w:t>
      </w:r>
      <w:r w:rsidR="00164DA7">
        <w:rPr>
          <w:rStyle w:val="goststreammainexpressed0"/>
        </w:rPr>
        <w:t>»</w:t>
      </w:r>
      <w:r w:rsidRPr="00567E40">
        <w:t>, его можно редактировать по тем же пунктам, описанным ранее:</w:t>
      </w:r>
    </w:p>
    <w:p w14:paraId="32D34F1D" w14:textId="46BFBD7A" w:rsidR="006E0A95" w:rsidRPr="00657E87" w:rsidRDefault="006E0A95" w:rsidP="006277DB">
      <w:pPr>
        <w:pStyle w:val="goststreamlistmark1"/>
        <w:spacing w:line="276" w:lineRule="auto"/>
      </w:pPr>
      <w:r w:rsidRPr="00657E87">
        <w:t xml:space="preserve">Название (Видят все, </w:t>
      </w:r>
      <w:r w:rsidR="00EB250F">
        <w:t>кто имеет доступ к странице</w:t>
      </w:r>
      <w:r w:rsidRPr="00657E87">
        <w:t xml:space="preserve"> </w:t>
      </w:r>
      <w:r w:rsidR="00EB250F">
        <w:t>«ч</w:t>
      </w:r>
      <w:r w:rsidRPr="00657E87">
        <w:t>ат-бот</w:t>
      </w:r>
      <w:r w:rsidR="00EB250F">
        <w:t>ы»</w:t>
      </w:r>
      <w:r w:rsidRPr="00657E87">
        <w:t>);</w:t>
      </w:r>
    </w:p>
    <w:p w14:paraId="6F8EED2A" w14:textId="77777777" w:rsidR="006E0A95" w:rsidRPr="00567E40" w:rsidRDefault="006E0A95" w:rsidP="006277DB">
      <w:pPr>
        <w:pStyle w:val="goststreamlistmark1"/>
        <w:spacing w:line="276" w:lineRule="auto"/>
      </w:pPr>
      <w:r w:rsidRPr="00567E40">
        <w:t>URL-</w:t>
      </w:r>
      <w:proofErr w:type="spellStart"/>
      <w:r w:rsidRPr="00567E40">
        <w:t>webhook</w:t>
      </w:r>
      <w:proofErr w:type="spellEnd"/>
      <w:r w:rsidRPr="00567E40">
        <w:t xml:space="preserve"> (Предназначен для ввода URL адреса, куда направляется обращение </w:t>
      </w:r>
      <w:r w:rsidR="00AC7132">
        <w:t>к</w:t>
      </w:r>
      <w:r w:rsidRPr="00567E40">
        <w:t>лиента для ответа Чат-ботом);</w:t>
      </w:r>
    </w:p>
    <w:p w14:paraId="592D5819" w14:textId="77777777" w:rsidR="006E0A95" w:rsidRPr="00567E40" w:rsidRDefault="006E0A95" w:rsidP="006277DB">
      <w:pPr>
        <w:pStyle w:val="goststreamlistmark1"/>
        <w:spacing w:line="276" w:lineRule="auto"/>
      </w:pPr>
      <w:r w:rsidRPr="00567E40">
        <w:t>URL-</w:t>
      </w:r>
      <w:proofErr w:type="spellStart"/>
      <w:r w:rsidRPr="00567E40">
        <w:t>heartbeat</w:t>
      </w:r>
      <w:proofErr w:type="spellEnd"/>
      <w:r w:rsidRPr="00567E40">
        <w:t xml:space="preserve"> (Предназначен для ввода URL адреса, чтобы проверить работоспособность Чат-бота);</w:t>
      </w:r>
    </w:p>
    <w:p w14:paraId="0C510B4F" w14:textId="77777777" w:rsidR="006E0A95" w:rsidRPr="00567E40" w:rsidRDefault="006E0A95" w:rsidP="006277DB">
      <w:pPr>
        <w:pStyle w:val="goststreamlistmark1"/>
        <w:spacing w:line="276" w:lineRule="auto"/>
      </w:pPr>
      <w:r w:rsidRPr="00567E40">
        <w:lastRenderedPageBreak/>
        <w:t>Фото;</w:t>
      </w:r>
    </w:p>
    <w:p w14:paraId="1C2B843B" w14:textId="77777777" w:rsidR="006E0A95" w:rsidRPr="00567E40" w:rsidRDefault="006E0A95" w:rsidP="006277DB">
      <w:pPr>
        <w:pStyle w:val="goststreamlistmark1"/>
        <w:spacing w:line="276" w:lineRule="auto"/>
      </w:pPr>
      <w:r w:rsidRPr="00567E40">
        <w:t xml:space="preserve">Псевдоним (Видит клиент на странице </w:t>
      </w:r>
      <w:proofErr w:type="spellStart"/>
      <w:r w:rsidRPr="00567E40">
        <w:t>виджета</w:t>
      </w:r>
      <w:proofErr w:type="spellEnd"/>
      <w:r w:rsidRPr="00567E40">
        <w:t>);</w:t>
      </w:r>
    </w:p>
    <w:p w14:paraId="4C7C9D8E" w14:textId="77777777" w:rsidR="006E0A95" w:rsidRPr="00567E40" w:rsidRDefault="006E0A95" w:rsidP="006277DB">
      <w:pPr>
        <w:pStyle w:val="goststreamlistmark1"/>
        <w:spacing w:line="276" w:lineRule="auto"/>
      </w:pPr>
      <w:r w:rsidRPr="00567E40">
        <w:t>Сообщение о переводе на агента.</w:t>
      </w:r>
    </w:p>
    <w:p w14:paraId="63B52D6C" w14:textId="2FB316B3" w:rsidR="006E0A95" w:rsidRPr="00567E40" w:rsidRDefault="00521BA1" w:rsidP="006277DB">
      <w:pPr>
        <w:pStyle w:val="goststreammain"/>
        <w:spacing w:line="276" w:lineRule="auto"/>
      </w:pPr>
      <w:r>
        <w:t>Ч</w:t>
      </w:r>
      <w:r w:rsidR="006E0A95" w:rsidRPr="00567E40">
        <w:t>тобы удалить Чат-бота</w:t>
      </w:r>
      <w:r>
        <w:t>,</w:t>
      </w:r>
      <w:r w:rsidR="006E0A95" w:rsidRPr="00567E40">
        <w:t xml:space="preserve"> </w:t>
      </w:r>
      <w:r w:rsidR="00AC7132">
        <w:t xml:space="preserve">необходимо нажать </w:t>
      </w:r>
      <w:r w:rsidR="006E0A95" w:rsidRPr="00567E40">
        <w:t xml:space="preserve">кнопку </w:t>
      </w:r>
      <w:r w:rsidR="00EB250F" w:rsidRPr="00EB250F">
        <w:rPr>
          <w:rStyle w:val="goststreammainexpressed0"/>
          <w:noProof/>
          <w:lang w:eastAsia="ru-RU"/>
        </w:rPr>
        <w:drawing>
          <wp:inline distT="0" distB="0" distL="0" distR="0" wp14:anchorId="047AA52D" wp14:editId="008C442A">
            <wp:extent cx="863194" cy="210120"/>
            <wp:effectExtent l="0" t="0" r="0" b="0"/>
            <wp:docPr id="715" name="Рисунок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897685" cy="218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0A95" w:rsidRPr="00567E40">
        <w:t>, чтобы сохранить</w:t>
      </w:r>
      <w:r w:rsidR="00782F26">
        <w:t xml:space="preserve"> — </w:t>
      </w:r>
      <w:r w:rsidR="006E0A95" w:rsidRPr="00567E40">
        <w:t>кнопку</w:t>
      </w:r>
      <w:r w:rsidR="006E0A95" w:rsidRPr="00CE746E">
        <w:t xml:space="preserve"> </w:t>
      </w:r>
      <w:r w:rsidR="00EB250F" w:rsidRPr="00EB250F">
        <w:rPr>
          <w:rStyle w:val="goststreammainexpressed0"/>
          <w:noProof/>
          <w:lang w:eastAsia="ru-RU"/>
        </w:rPr>
        <w:drawing>
          <wp:inline distT="0" distB="0" distL="0" distR="0" wp14:anchorId="42B9F55B" wp14:editId="6E762F7B">
            <wp:extent cx="885140" cy="282219"/>
            <wp:effectExtent l="0" t="0" r="0" b="3810"/>
            <wp:docPr id="714" name="Рисунок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935105" cy="29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46E" w:rsidRPr="00CE746E">
        <w:t xml:space="preserve"> </w:t>
      </w:r>
      <w:r w:rsidR="006E0A95" w:rsidRPr="00567E40">
        <w:t xml:space="preserve">внизу </w:t>
      </w:r>
      <w:r w:rsidR="00EB250F">
        <w:t>боковой панели</w:t>
      </w:r>
      <w:r w:rsidR="006E0A95" w:rsidRPr="00567E40">
        <w:t xml:space="preserve"> </w:t>
      </w:r>
      <w:r w:rsidR="00164DA7">
        <w:rPr>
          <w:rStyle w:val="goststreammainexpressed0"/>
        </w:rPr>
        <w:t>«</w:t>
      </w:r>
      <w:r w:rsidR="00EB250F">
        <w:rPr>
          <w:rStyle w:val="goststreammainexpressed0"/>
        </w:rPr>
        <w:t>Редактирование</w:t>
      </w:r>
      <w:r w:rsidR="006E0A95" w:rsidRPr="00CE746E">
        <w:rPr>
          <w:rStyle w:val="goststreammainexpressed0"/>
        </w:rPr>
        <w:t xml:space="preserve"> </w:t>
      </w:r>
      <w:r w:rsidR="00EB250F">
        <w:rPr>
          <w:rStyle w:val="goststreammainexpressed0"/>
        </w:rPr>
        <w:t>ч</w:t>
      </w:r>
      <w:r w:rsidR="006E0A95" w:rsidRPr="00CE746E">
        <w:rPr>
          <w:rStyle w:val="goststreammainexpressed0"/>
        </w:rPr>
        <w:t>ат-бота</w:t>
      </w:r>
      <w:r w:rsidR="00164DA7">
        <w:rPr>
          <w:rStyle w:val="goststreammainexpressed0"/>
        </w:rPr>
        <w:t>»</w:t>
      </w:r>
      <w:r w:rsidR="006E0A95" w:rsidRPr="00567E40">
        <w:t>.</w:t>
      </w:r>
    </w:p>
    <w:p w14:paraId="389C6419" w14:textId="74D201D8" w:rsidR="00CE746E" w:rsidRDefault="00B3189E" w:rsidP="006277DB">
      <w:pPr>
        <w:pStyle w:val="gostpicture"/>
        <w:spacing w:line="276" w:lineRule="auto"/>
      </w:pPr>
      <w:r>
        <w:rPr>
          <w:noProof/>
          <w:lang w:eastAsia="ru-RU"/>
        </w:rPr>
        <w:drawing>
          <wp:inline distT="0" distB="0" distL="0" distR="0" wp14:anchorId="379D9F6D" wp14:editId="5F26902D">
            <wp:extent cx="3075481" cy="7046804"/>
            <wp:effectExtent l="57150" t="76200" r="48895" b="78105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image(44).png"/>
                    <pic:cNvPicPr/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9950" cy="710287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2B8E115" w14:textId="6C7498F3" w:rsidR="006E0A95" w:rsidRDefault="00100562" w:rsidP="003E0264">
      <w:pPr>
        <w:pStyle w:val="a1"/>
        <w:ind w:firstLine="0"/>
      </w:pPr>
      <w:r>
        <w:t>Боковая панель</w:t>
      </w:r>
      <w:r w:rsidR="00CE746E" w:rsidRPr="00567E40">
        <w:t xml:space="preserve"> </w:t>
      </w:r>
      <w:r w:rsidR="00164DA7">
        <w:t>«</w:t>
      </w:r>
      <w:r w:rsidR="00CE746E" w:rsidRPr="00567E40">
        <w:t>Профиль Чат-Бота</w:t>
      </w:r>
      <w:r w:rsidR="00164DA7">
        <w:t>»</w:t>
      </w:r>
    </w:p>
    <w:p w14:paraId="699FBFD6" w14:textId="77777777" w:rsidR="00EC3F6F" w:rsidRDefault="00ED7885" w:rsidP="00EC3F6F">
      <w:pPr>
        <w:pStyle w:val="goststreammainbeforeList"/>
        <w:spacing w:line="276" w:lineRule="auto"/>
      </w:pPr>
      <w:r>
        <w:lastRenderedPageBreak/>
        <w:t xml:space="preserve">Переключатель напротив чат-бота </w:t>
      </w:r>
      <w:r w:rsidR="00EC3F6F">
        <w:t xml:space="preserve">для </w:t>
      </w:r>
      <w:r w:rsidR="00EC3F6F" w:rsidRPr="00EC3F6F">
        <w:t>отключения/подключения</w:t>
      </w:r>
      <w:r w:rsidR="00EC3F6F">
        <w:t xml:space="preserve"> бота </w:t>
      </w:r>
      <w:r w:rsidR="00EC3F6F" w:rsidRPr="00EC3F6F">
        <w:t xml:space="preserve">на всех </w:t>
      </w:r>
      <w:proofErr w:type="spellStart"/>
      <w:r w:rsidR="00EC3F6F" w:rsidRPr="00EC3F6F">
        <w:t>скилл</w:t>
      </w:r>
      <w:proofErr w:type="spellEnd"/>
      <w:r w:rsidR="00EC3F6F" w:rsidRPr="00EC3F6F">
        <w:t>-группах</w:t>
      </w:r>
      <w:r>
        <w:t>,</w:t>
      </w:r>
      <w:r w:rsidR="00EC3F6F" w:rsidRPr="00EC3F6F">
        <w:t xml:space="preserve"> где он был подключен ранее.</w:t>
      </w:r>
    </w:p>
    <w:p w14:paraId="308F7372" w14:textId="77777777" w:rsidR="00EC3F6F" w:rsidRDefault="00EC3F6F" w:rsidP="00ED7885">
      <w:pPr>
        <w:pStyle w:val="a1"/>
        <w:numPr>
          <w:ilvl w:val="0"/>
          <w:numId w:val="0"/>
        </w:numPr>
      </w:pPr>
      <w:r>
        <w:rPr>
          <w:lang w:eastAsia="ru-RU"/>
        </w:rPr>
        <w:drawing>
          <wp:inline distT="0" distB="0" distL="0" distR="0" wp14:anchorId="7781ADF3" wp14:editId="32DD78A6">
            <wp:extent cx="795050" cy="373960"/>
            <wp:effectExtent l="57150" t="76200" r="62230" b="8382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711"/>
                    <a:stretch/>
                  </pic:blipFill>
                  <pic:spPr bwMode="auto">
                    <a:xfrm>
                      <a:off x="0" y="0"/>
                      <a:ext cx="810200" cy="3810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4CBC2D" w14:textId="77777777" w:rsidR="00EC3F6F" w:rsidRDefault="00EC3F6F" w:rsidP="00EC3F6F">
      <w:pPr>
        <w:pStyle w:val="a1"/>
        <w:ind w:firstLine="0"/>
      </w:pPr>
      <w:r w:rsidRPr="00EC3F6F">
        <w:t>Отключение</w:t>
      </w:r>
      <w:r w:rsidR="00ED7885">
        <w:t>/подключение</w:t>
      </w:r>
      <w:r w:rsidRPr="00EC3F6F">
        <w:t xml:space="preserve"> Чат-Бота.</w:t>
      </w:r>
    </w:p>
    <w:tbl>
      <w:tblPr>
        <w:tblW w:w="5000" w:type="pct"/>
        <w:tblBorders>
          <w:top w:val="single" w:sz="4" w:space="0" w:color="FA6400"/>
          <w:left w:val="single" w:sz="4" w:space="0" w:color="FA6400"/>
          <w:bottom w:val="single" w:sz="4" w:space="0" w:color="FA6400"/>
          <w:right w:val="single" w:sz="4" w:space="0" w:color="FA6400"/>
          <w:insideH w:val="single" w:sz="4" w:space="0" w:color="FA6400"/>
          <w:insideV w:val="single" w:sz="4" w:space="0" w:color="FA6400"/>
        </w:tblBorders>
        <w:shd w:val="clear" w:color="auto" w:fill="F7CAAC" w:themeFill="accent2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3536FE" w14:paraId="3FBEB9C8" w14:textId="77777777" w:rsidTr="00D60C60">
        <w:trPr>
          <w:cantSplit/>
          <w:trHeight w:val="375"/>
        </w:trPr>
        <w:tc>
          <w:tcPr>
            <w:tcW w:w="750" w:type="pct"/>
            <w:shd w:val="clear" w:color="auto" w:fill="F7CAAC" w:themeFill="accent2" w:themeFillTint="66"/>
            <w:vAlign w:val="center"/>
          </w:tcPr>
          <w:p w14:paraId="5A4F24A5" w14:textId="77777777" w:rsidR="003536FE" w:rsidRPr="00741D2F" w:rsidRDefault="003536FE" w:rsidP="00A000DB">
            <w:pPr>
              <w:pStyle w:val="gostinsertwarning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t>Внимание</w:t>
            </w:r>
          </w:p>
        </w:tc>
        <w:tc>
          <w:tcPr>
            <w:tcW w:w="2500" w:type="pct"/>
            <w:shd w:val="clear" w:color="auto" w:fill="F7CAAC" w:themeFill="accent2" w:themeFillTint="66"/>
          </w:tcPr>
          <w:p w14:paraId="293DB7BE" w14:textId="35353C25" w:rsidR="003536FE" w:rsidRPr="000D5073" w:rsidRDefault="003536FE" w:rsidP="00A000DB">
            <w:pPr>
              <w:pStyle w:val="gostinserttext"/>
              <w:spacing w:before="41" w:after="41" w:line="276" w:lineRule="auto"/>
            </w:pPr>
            <w:r>
              <w:t>Пользователь с правом на просмотр страницы имеет доступ к просмотру настроек чат-ботов на главной странице. Доступ к управлению чат-ботами отсутствует.</w:t>
            </w:r>
          </w:p>
        </w:tc>
      </w:tr>
    </w:tbl>
    <w:p w14:paraId="08D479BE" w14:textId="77777777" w:rsidR="003536FE" w:rsidRDefault="003536FE" w:rsidP="003536FE">
      <w:pPr>
        <w:pStyle w:val="a1"/>
        <w:numPr>
          <w:ilvl w:val="0"/>
          <w:numId w:val="0"/>
        </w:numPr>
        <w:jc w:val="left"/>
      </w:pPr>
    </w:p>
    <w:p w14:paraId="56512298" w14:textId="4BC553D6" w:rsidR="003536FE" w:rsidRDefault="003536FE" w:rsidP="003536FE">
      <w:pPr>
        <w:pStyle w:val="a1"/>
        <w:numPr>
          <w:ilvl w:val="0"/>
          <w:numId w:val="0"/>
        </w:numPr>
        <w:jc w:val="left"/>
      </w:pPr>
      <w:r>
        <w:rPr>
          <w:lang w:eastAsia="ru-RU"/>
        </w:rPr>
        <w:drawing>
          <wp:inline distT="0" distB="0" distL="0" distR="0" wp14:anchorId="6C2E0A43" wp14:editId="4E4AC9C9">
            <wp:extent cx="6480175" cy="3576320"/>
            <wp:effectExtent l="57150" t="76200" r="53975" b="81280"/>
            <wp:docPr id="716" name="Рисунок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Untitled(229).png"/>
                    <pic:cNvPicPr/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57632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2C1204" w14:textId="7CD36520" w:rsidR="003536FE" w:rsidRPr="003536FE" w:rsidRDefault="003536FE" w:rsidP="003536FE">
      <w:pPr>
        <w:pStyle w:val="a1"/>
        <w:rPr>
          <w:rStyle w:val="notion-enable-hover"/>
        </w:rPr>
      </w:pPr>
      <w:r>
        <w:rPr>
          <w:rStyle w:val="notion-enable-hover"/>
          <w:b w:val="0"/>
          <w:bCs/>
        </w:rPr>
        <w:t>Доступ при праве только на просмотр</w:t>
      </w:r>
    </w:p>
    <w:p w14:paraId="54DB793B" w14:textId="3594558C" w:rsidR="003536FE" w:rsidRDefault="003536FE" w:rsidP="003536FE">
      <w:pPr>
        <w:pStyle w:val="goststreammain"/>
        <w:spacing w:line="276" w:lineRule="auto"/>
      </w:pPr>
      <w:r>
        <w:t xml:space="preserve">При наведении на поля </w:t>
      </w:r>
      <w:proofErr w:type="spellStart"/>
      <w:r>
        <w:t>url</w:t>
      </w:r>
      <w:proofErr w:type="spellEnd"/>
      <w:r>
        <w:t>-адресов или на сообщения о переводе подсвечиваются подсказки с полным их содержанием.</w:t>
      </w:r>
    </w:p>
    <w:p w14:paraId="08DD8718" w14:textId="79EDD389" w:rsidR="003536FE" w:rsidRDefault="003536FE" w:rsidP="003536FE">
      <w:pPr>
        <w:pStyle w:val="goststreammain"/>
        <w:spacing w:line="276" w:lineRule="auto"/>
        <w:ind w:firstLine="0"/>
      </w:pPr>
      <w:r>
        <w:rPr>
          <w:noProof/>
          <w:lang w:eastAsia="ru-RU"/>
        </w:rPr>
        <w:drawing>
          <wp:inline distT="0" distB="0" distL="0" distR="0" wp14:anchorId="33D91B1E" wp14:editId="72855DE7">
            <wp:extent cx="6480175" cy="452755"/>
            <wp:effectExtent l="57150" t="76200" r="53975" b="80645"/>
            <wp:docPr id="717" name="Рисунок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Untitled(230).png"/>
                    <pic:cNvPicPr/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52755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17069BF" w14:textId="518963EF" w:rsidR="003536FE" w:rsidRDefault="003536FE" w:rsidP="003536FE">
      <w:pPr>
        <w:pStyle w:val="a1"/>
      </w:pPr>
      <w:r>
        <w:t>Подсказка с полным содержанием поля</w:t>
      </w:r>
    </w:p>
    <w:p w14:paraId="1ECB9F1E" w14:textId="4613432A" w:rsidR="003536FE" w:rsidRDefault="003536FE" w:rsidP="003536FE">
      <w:pPr>
        <w:pStyle w:val="goststreammain"/>
        <w:spacing w:line="276" w:lineRule="auto"/>
      </w:pPr>
      <w:r>
        <w:t xml:space="preserve">Рядом с </w:t>
      </w:r>
      <w:proofErr w:type="spellStart"/>
      <w:r>
        <w:t>url</w:t>
      </w:r>
      <w:proofErr w:type="spellEnd"/>
      <w:r>
        <w:t>-адресами есть кнопка, позволяющая скопировать все содержимое в буфер обмена.</w:t>
      </w:r>
    </w:p>
    <w:p w14:paraId="0FF49E59" w14:textId="55ACA757" w:rsidR="003536FE" w:rsidRDefault="003536FE" w:rsidP="003536FE">
      <w:pPr>
        <w:pStyle w:val="goststreammain"/>
        <w:spacing w:line="276" w:lineRule="auto"/>
        <w:ind w:firstLine="0"/>
      </w:pPr>
      <w:r>
        <w:rPr>
          <w:noProof/>
          <w:lang w:eastAsia="ru-RU"/>
        </w:rPr>
        <w:drawing>
          <wp:inline distT="0" distB="0" distL="0" distR="0" wp14:anchorId="5B9C9A35" wp14:editId="1CB823B9">
            <wp:extent cx="6480175" cy="231775"/>
            <wp:effectExtent l="57150" t="76200" r="53975" b="73025"/>
            <wp:docPr id="718" name="Рисунок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Untitled(231).png"/>
                    <pic:cNvPicPr/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31775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F3F3A76" w14:textId="1265F594" w:rsidR="003536FE" w:rsidRPr="003536FE" w:rsidRDefault="003536FE" w:rsidP="003536FE">
      <w:pPr>
        <w:pStyle w:val="a1"/>
      </w:pPr>
      <w:r>
        <w:t>Кнопка копирования в буфер обмена</w:t>
      </w:r>
    </w:p>
    <w:p w14:paraId="3CDBC312" w14:textId="77777777" w:rsidR="004B5F42" w:rsidRDefault="004B5F42" w:rsidP="006277DB">
      <w:pPr>
        <w:pStyle w:val="gostheadernum3"/>
        <w:spacing w:line="276" w:lineRule="auto"/>
      </w:pPr>
      <w:bookmarkStart w:id="364" w:name="_Ref81315732"/>
      <w:bookmarkStart w:id="365" w:name="_Ref81315737"/>
      <w:bookmarkStart w:id="366" w:name="_Toc173165285"/>
      <w:r w:rsidRPr="009E17D8">
        <w:lastRenderedPageBreak/>
        <w:t>Кнопки чат-бота</w:t>
      </w:r>
      <w:bookmarkEnd w:id="366"/>
    </w:p>
    <w:p w14:paraId="55D75045" w14:textId="77777777" w:rsidR="0095657C" w:rsidRDefault="0095657C" w:rsidP="0095657C">
      <w:pPr>
        <w:pStyle w:val="goststreammain"/>
        <w:spacing w:line="276" w:lineRule="auto"/>
      </w:pPr>
      <w:r>
        <w:t>Для уточнения тематики обращения у клиентов и сокращения времени диалога, чат-бот представляет возможность воспользоваться элементами управления, реализованными в виде кнопок с текстом ответа.</w:t>
      </w:r>
    </w:p>
    <w:p w14:paraId="402F52E3" w14:textId="77777777" w:rsidR="0095657C" w:rsidRDefault="0095657C" w:rsidP="0095657C">
      <w:pPr>
        <w:pStyle w:val="goststreammain"/>
        <w:keepNext/>
        <w:spacing w:line="276" w:lineRule="auto"/>
        <w:jc w:val="center"/>
      </w:pPr>
      <w:r w:rsidRPr="00712D39">
        <w:rPr>
          <w:noProof/>
          <w:lang w:eastAsia="ru-RU"/>
        </w:rPr>
        <w:drawing>
          <wp:inline distT="0" distB="0" distL="0" distR="0" wp14:anchorId="744A9A8F" wp14:editId="6D18518A">
            <wp:extent cx="3153215" cy="4706007"/>
            <wp:effectExtent l="0" t="0" r="952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3215" cy="470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BB6EA" w14:textId="77777777" w:rsidR="0095657C" w:rsidRPr="00712D39" w:rsidRDefault="0095657C" w:rsidP="0095657C">
      <w:pPr>
        <w:pStyle w:val="a1"/>
        <w:ind w:firstLine="0"/>
      </w:pPr>
      <w:r w:rsidRPr="00712D39">
        <w:t>Отображение кнопок чат-бота в виджете веб-версии</w:t>
      </w:r>
    </w:p>
    <w:p w14:paraId="74F510C9" w14:textId="77777777" w:rsidR="0095657C" w:rsidRDefault="0095657C" w:rsidP="0095657C">
      <w:pPr>
        <w:pStyle w:val="gostpicturename"/>
        <w:keepNext/>
        <w:spacing w:line="276" w:lineRule="auto"/>
      </w:pPr>
      <w:r w:rsidRPr="00AC247D">
        <w:rPr>
          <w:noProof/>
          <w:lang w:eastAsia="ru-RU"/>
        </w:rPr>
        <w:lastRenderedPageBreak/>
        <w:drawing>
          <wp:inline distT="0" distB="0" distL="0" distR="0" wp14:anchorId="58FD030F" wp14:editId="7D6B2DE3">
            <wp:extent cx="3019846" cy="5382376"/>
            <wp:effectExtent l="0" t="0" r="9525" b="8890"/>
            <wp:docPr id="750" name="Рисунок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9846" cy="538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1F0DE" w14:textId="77777777" w:rsidR="0095657C" w:rsidRPr="003E0264" w:rsidRDefault="0095657C" w:rsidP="0095657C">
      <w:pPr>
        <w:pStyle w:val="a1"/>
        <w:ind w:firstLine="0"/>
      </w:pPr>
      <w:r w:rsidRPr="003E0264">
        <w:t>Отображение кнопок чат-бота в мобильном приложении</w:t>
      </w:r>
    </w:p>
    <w:p w14:paraId="11D26C9D" w14:textId="47EBAEFF" w:rsidR="004B48EC" w:rsidRDefault="0095657C" w:rsidP="0095657C">
      <w:pPr>
        <w:pStyle w:val="goststreammain"/>
        <w:spacing w:line="276" w:lineRule="auto"/>
      </w:pPr>
      <w:r w:rsidRPr="00A8270C">
        <w:t xml:space="preserve">Поле ввода текста </w:t>
      </w:r>
      <w:r>
        <w:t xml:space="preserve">остается </w:t>
      </w:r>
      <w:r w:rsidRPr="00A8270C">
        <w:t>доступным</w:t>
      </w:r>
      <w:r>
        <w:t>.</w:t>
      </w:r>
      <w:r w:rsidRPr="00A8270C">
        <w:t xml:space="preserve"> </w:t>
      </w:r>
      <w:r>
        <w:t>П</w:t>
      </w:r>
      <w:r w:rsidRPr="00A8270C">
        <w:t>ри точном дублировании текста кнопки-подсказки</w:t>
      </w:r>
      <w:r>
        <w:t xml:space="preserve"> клиентом</w:t>
      </w:r>
      <w:r w:rsidRPr="00A8270C">
        <w:t>, в чат-бот также</w:t>
      </w:r>
      <w:r>
        <w:t xml:space="preserve"> </w:t>
      </w:r>
      <w:r w:rsidRPr="00A8270C">
        <w:t>переда</w:t>
      </w:r>
      <w:r>
        <w:t>ет</w:t>
      </w:r>
      <w:r w:rsidRPr="00A8270C">
        <w:t>ся информация о выборе данного варианта</w:t>
      </w:r>
      <w:r>
        <w:t>, после чего чат-бот направляет клиенту ответ.</w:t>
      </w:r>
      <w:bookmarkEnd w:id="364"/>
      <w:bookmarkEnd w:id="365"/>
    </w:p>
    <w:p w14:paraId="18CC7897" w14:textId="77777777" w:rsidR="000D4327" w:rsidRDefault="000D4327" w:rsidP="000D4327">
      <w:pPr>
        <w:pStyle w:val="gostheadernum2"/>
        <w:spacing w:line="276" w:lineRule="auto"/>
      </w:pPr>
      <w:bookmarkStart w:id="367" w:name="_Ref78208196"/>
      <w:bookmarkStart w:id="368" w:name="_Ref78208200"/>
      <w:bookmarkStart w:id="369" w:name="_Toc173165286"/>
      <w:r>
        <w:t>Экстренные уведомления</w:t>
      </w:r>
      <w:bookmarkEnd w:id="367"/>
      <w:bookmarkEnd w:id="368"/>
      <w:bookmarkEnd w:id="369"/>
    </w:p>
    <w:p w14:paraId="773B08F3" w14:textId="77777777" w:rsidR="000D4327" w:rsidRDefault="000D4327" w:rsidP="000D4327">
      <w:pPr>
        <w:pStyle w:val="goststreammain"/>
        <w:spacing w:line="276" w:lineRule="auto"/>
      </w:pPr>
      <w:r>
        <w:t xml:space="preserve">Чтобы перейти на страницу </w:t>
      </w:r>
      <w:r w:rsidRPr="00F4740C">
        <w:rPr>
          <w:b/>
          <w:bCs/>
        </w:rPr>
        <w:t>«Экстренные уведомления»</w:t>
      </w:r>
      <w:r>
        <w:t xml:space="preserve">, необходимо выбрать раздел </w:t>
      </w:r>
      <w:r w:rsidRPr="00F4740C">
        <w:rPr>
          <w:b/>
          <w:bCs/>
        </w:rPr>
        <w:t>«Настройки»</w:t>
      </w:r>
      <w:r>
        <w:t xml:space="preserve"> в основном меню, а затем выбрать </w:t>
      </w:r>
      <w:r w:rsidRPr="00F4740C">
        <w:rPr>
          <w:b/>
          <w:bCs/>
        </w:rPr>
        <w:t>«Экстренные уведомления»</w:t>
      </w:r>
      <w:r>
        <w:t xml:space="preserve"> в меню настроек.</w:t>
      </w:r>
    </w:p>
    <w:p w14:paraId="2ED35926" w14:textId="77777777" w:rsidR="000D4327" w:rsidRDefault="000D4327" w:rsidP="000D4327">
      <w:pPr>
        <w:pStyle w:val="goststreammain"/>
        <w:keepNext/>
        <w:spacing w:line="276" w:lineRule="auto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BFCBE84" wp14:editId="1A259D4E">
            <wp:extent cx="6417907" cy="3563926"/>
            <wp:effectExtent l="57150" t="76200" r="59690" b="7493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(36).png"/>
                    <pic:cNvPicPr/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907" cy="35639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0FDED8" w14:textId="77777777" w:rsidR="000D4327" w:rsidRDefault="000D4327" w:rsidP="000D4327">
      <w:pPr>
        <w:pStyle w:val="a1"/>
        <w:ind w:firstLine="0"/>
      </w:pPr>
      <w:r>
        <w:t>«Настройки». Страница «Экстренные уведомления»”</w:t>
      </w:r>
    </w:p>
    <w:p w14:paraId="64E4EEB7" w14:textId="29D73B99" w:rsidR="000D4327" w:rsidRDefault="000D4327" w:rsidP="00D31720">
      <w:pPr>
        <w:spacing w:line="276" w:lineRule="auto"/>
        <w:ind w:firstLine="851"/>
        <w:jc w:val="both"/>
      </w:pPr>
      <w:r>
        <w:t>Страница «Экстренные уведомления» предназначена для управления данным типом уведомлений, который представляет собой создание, редактирование и удаление ЭУ, шаблонов ЭУ и категорий ЭУ.</w:t>
      </w:r>
    </w:p>
    <w:p w14:paraId="3DA6D233" w14:textId="77BC5BC4" w:rsidR="000D4327" w:rsidRDefault="000D4327" w:rsidP="00D31720">
      <w:pPr>
        <w:spacing w:line="276" w:lineRule="auto"/>
        <w:ind w:firstLine="851"/>
        <w:jc w:val="both"/>
      </w:pPr>
      <w:r>
        <w:t xml:space="preserve">В левой части экрана находятся кнопки </w:t>
      </w:r>
      <w:r>
        <w:rPr>
          <w:noProof/>
          <w:lang w:eastAsia="ru-RU"/>
        </w:rPr>
        <w:drawing>
          <wp:inline distT="0" distB="0" distL="0" distR="0" wp14:anchorId="30107A86" wp14:editId="03394192">
            <wp:extent cx="1586507" cy="124358"/>
            <wp:effectExtent l="0" t="0" r="0" b="952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Untitled(190).png"/>
                    <pic:cNvPicPr/>
                  </pic:nvPicPr>
                  <pic:blipFill rotWithShape="1"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8" t="32000" r="16892" b="31714"/>
                    <a:stretch/>
                  </pic:blipFill>
                  <pic:spPr bwMode="auto">
                    <a:xfrm>
                      <a:off x="0" y="0"/>
                      <a:ext cx="1587372" cy="124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26957">
        <w:t>,</w:t>
      </w:r>
      <w:r w:rsidRPr="00326957">
        <w:rPr>
          <w:b/>
          <w:bCs/>
        </w:rPr>
        <w:t xml:space="preserve"> </w:t>
      </w:r>
      <w:r>
        <w:rPr>
          <w:noProof/>
          <w:lang w:eastAsia="ru-RU"/>
        </w:rPr>
        <w:drawing>
          <wp:inline distT="0" distB="0" distL="0" distR="0" wp14:anchorId="46953E2D" wp14:editId="667F30C5">
            <wp:extent cx="1409997" cy="124358"/>
            <wp:effectExtent l="0" t="0" r="0" b="952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Untitled(191).png"/>
                    <pic:cNvPicPr/>
                  </pic:nvPicPr>
                  <pic:blipFill rotWithShape="1"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8" t="31140" r="6639" b="33465"/>
                    <a:stretch/>
                  </pic:blipFill>
                  <pic:spPr bwMode="auto">
                    <a:xfrm>
                      <a:off x="0" y="0"/>
                      <a:ext cx="1414368" cy="124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26957">
        <w:t>,</w:t>
      </w:r>
      <w:r w:rsidRPr="00326957">
        <w:rPr>
          <w:b/>
          <w:bCs/>
        </w:rPr>
        <w:t xml:space="preserve"> </w:t>
      </w:r>
      <w:r>
        <w:rPr>
          <w:b/>
          <w:bCs/>
          <w:noProof/>
          <w:lang w:eastAsia="ru-RU"/>
        </w:rPr>
        <w:drawing>
          <wp:inline distT="0" distB="0" distL="0" distR="0" wp14:anchorId="387EE00A" wp14:editId="7665BDBD">
            <wp:extent cx="1841985" cy="124358"/>
            <wp:effectExtent l="0" t="0" r="0" b="952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Untitled(192).png"/>
                    <pic:cNvPicPr/>
                  </pic:nvPicPr>
                  <pic:blipFill rotWithShape="1"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42" t="26400" r="5330" b="32768"/>
                    <a:stretch/>
                  </pic:blipFill>
                  <pic:spPr bwMode="auto">
                    <a:xfrm>
                      <a:off x="0" y="0"/>
                      <a:ext cx="1843448" cy="124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, </w:t>
      </w:r>
      <w:r>
        <w:rPr>
          <w:noProof/>
          <w:lang w:eastAsia="ru-RU"/>
        </w:rPr>
        <w:drawing>
          <wp:inline distT="0" distB="0" distL="0" distR="0" wp14:anchorId="382D0142" wp14:editId="319615B9">
            <wp:extent cx="1378248" cy="160630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Untitled(193).png"/>
                    <pic:cNvPicPr/>
                  </pic:nvPicPr>
                  <pic:blipFill rotWithShape="1"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3" t="29013" r="7500" b="30013"/>
                    <a:stretch/>
                  </pic:blipFill>
                  <pic:spPr bwMode="auto">
                    <a:xfrm>
                      <a:off x="0" y="0"/>
                      <a:ext cx="1480200" cy="172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. Ниже находится список всех созданных категорий ЭУ. При нажатии на название категории можно увидеть уведомления и шаблоны ЭУ, относящиеся к данной категории. При нажатии на «Все категории», в правой части экрана открывается список всех созданных уведомлений и шаблонов ЭУ. </w:t>
      </w:r>
    </w:p>
    <w:p w14:paraId="43DAC1B3" w14:textId="41D6440B" w:rsidR="000D4327" w:rsidRDefault="000D4327" w:rsidP="000D4327">
      <w:pPr>
        <w:pStyle w:val="gostheadernum3"/>
        <w:spacing w:line="276" w:lineRule="auto"/>
      </w:pPr>
      <w:bookmarkStart w:id="370" w:name="_Ref91590411"/>
      <w:bookmarkStart w:id="371" w:name="_Ref91590415"/>
      <w:bookmarkStart w:id="372" w:name="_Toc173165287"/>
      <w:r>
        <w:t>Настройка экстренных уведомлений</w:t>
      </w:r>
      <w:bookmarkEnd w:id="370"/>
      <w:bookmarkEnd w:id="371"/>
      <w:bookmarkEnd w:id="372"/>
    </w:p>
    <w:p w14:paraId="3A45BB55" w14:textId="77777777" w:rsidR="000D4327" w:rsidRDefault="000D4327" w:rsidP="00D31720">
      <w:pPr>
        <w:spacing w:line="276" w:lineRule="auto"/>
        <w:ind w:firstLine="851"/>
        <w:jc w:val="both"/>
      </w:pPr>
      <w:r>
        <w:t xml:space="preserve">Чтобы добавить экстренное уведомление, необходимо нажать кнопку </w:t>
      </w:r>
      <w:r>
        <w:rPr>
          <w:b/>
          <w:bCs/>
          <w:noProof/>
          <w:lang w:eastAsia="ru-RU"/>
        </w:rPr>
        <w:drawing>
          <wp:inline distT="0" distB="0" distL="0" distR="0" wp14:anchorId="65CC1E64" wp14:editId="62B6C768">
            <wp:extent cx="1841985" cy="124358"/>
            <wp:effectExtent l="0" t="0" r="0" b="952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Untitled(192).png"/>
                    <pic:cNvPicPr/>
                  </pic:nvPicPr>
                  <pic:blipFill rotWithShape="1"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42" t="26400" r="5330" b="32768"/>
                    <a:stretch/>
                  </pic:blipFill>
                  <pic:spPr bwMode="auto">
                    <a:xfrm>
                      <a:off x="0" y="0"/>
                      <a:ext cx="1843448" cy="124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. В открывшейся боковой панели необходимо заполнить все поля, указать категорию, к которой создаваемое уведомление будет привязано, указать тип уведомления, время отображения уведомления для клиентов, ввести текст уведомления, отметить </w:t>
      </w:r>
      <w:proofErr w:type="spellStart"/>
      <w:r>
        <w:t>чекбоксы</w:t>
      </w:r>
      <w:proofErr w:type="spellEnd"/>
      <w:r>
        <w:t xml:space="preserve"> каналов, МРФ, а также отметить регионы, для которых уведомление будет актуально.</w:t>
      </w:r>
      <w:r w:rsidRPr="00F87AE3">
        <w:t xml:space="preserve"> </w:t>
      </w:r>
      <w:r>
        <w:t xml:space="preserve">При выборе типа уведомления </w:t>
      </w:r>
      <w:r w:rsidRPr="00E34549">
        <w:rPr>
          <w:b/>
          <w:bCs/>
        </w:rPr>
        <w:t>«Заглушка»</w:t>
      </w:r>
      <w:r>
        <w:t xml:space="preserve">, у клиента будет отсутствовать возможность отправить сообщение оператору. При выборе типа уведомления </w:t>
      </w:r>
      <w:r w:rsidRPr="00E34549">
        <w:rPr>
          <w:b/>
          <w:bCs/>
        </w:rPr>
        <w:t>«Заглушка с возможностью создать обращение»</w:t>
      </w:r>
      <w:r>
        <w:t xml:space="preserve">, у клиента в </w:t>
      </w:r>
      <w:proofErr w:type="spellStart"/>
      <w:r>
        <w:t>виджете</w:t>
      </w:r>
      <w:proofErr w:type="spellEnd"/>
      <w:r>
        <w:t xml:space="preserve"> отобразится настроенное ЭУ, и кнопка </w:t>
      </w:r>
      <w:r w:rsidRPr="00E34549">
        <w:rPr>
          <w:b/>
          <w:bCs/>
        </w:rPr>
        <w:t>«Продолжить»</w:t>
      </w:r>
      <w:r>
        <w:t>, нажатие на которую позволит клиенту создать обращение.</w:t>
      </w:r>
    </w:p>
    <w:p w14:paraId="20307469" w14:textId="77777777" w:rsidR="000D4327" w:rsidRDefault="000D4327" w:rsidP="000D4327">
      <w:pPr>
        <w:keepNext/>
        <w:spacing w:line="276" w:lineRule="auto"/>
        <w:jc w:val="center"/>
      </w:pPr>
      <w:r w:rsidRPr="00D52EE0">
        <w:rPr>
          <w:noProof/>
          <w:lang w:eastAsia="ru-RU"/>
        </w:rPr>
        <w:lastRenderedPageBreak/>
        <w:drawing>
          <wp:inline distT="0" distB="0" distL="0" distR="0" wp14:anchorId="190CBBE6" wp14:editId="402C0E9C">
            <wp:extent cx="2975224" cy="6832756"/>
            <wp:effectExtent l="57150" t="76200" r="53975" b="8255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3776" cy="6852395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EEB363" w14:textId="77777777" w:rsidR="000D4327" w:rsidRPr="00525379" w:rsidRDefault="000D4327" w:rsidP="000D4327">
      <w:pPr>
        <w:pStyle w:val="a1"/>
        <w:ind w:firstLine="0"/>
      </w:pPr>
      <w:r>
        <w:t>Панель «Создание уведомления»</w:t>
      </w:r>
    </w:p>
    <w:p w14:paraId="4964D599" w14:textId="015DBE27" w:rsidR="000D4327" w:rsidRPr="00303C78" w:rsidRDefault="000D4327" w:rsidP="00D31720">
      <w:pPr>
        <w:spacing w:line="276" w:lineRule="auto"/>
        <w:ind w:firstLine="851"/>
        <w:jc w:val="both"/>
      </w:pPr>
      <w:r>
        <w:t xml:space="preserve">Чтобы сохранить внесенные изменения, необходимо нажать кнопку </w:t>
      </w:r>
      <w:r>
        <w:rPr>
          <w:noProof/>
          <w:lang w:eastAsia="ru-RU"/>
        </w:rPr>
        <w:drawing>
          <wp:inline distT="0" distB="0" distL="0" distR="0" wp14:anchorId="10E87EDC" wp14:editId="42576C27">
            <wp:extent cx="672998" cy="265735"/>
            <wp:effectExtent l="0" t="0" r="0" b="127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0" r="1890" b="-1"/>
                    <a:stretch/>
                  </pic:blipFill>
                  <pic:spPr bwMode="auto">
                    <a:xfrm>
                      <a:off x="0" y="0"/>
                      <a:ext cx="707827" cy="279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. Нажатие кнопки </w:t>
      </w:r>
      <w:r>
        <w:rPr>
          <w:noProof/>
          <w:lang w:eastAsia="ru-RU"/>
        </w:rPr>
        <w:drawing>
          <wp:inline distT="0" distB="0" distL="0" distR="0" wp14:anchorId="2EDCF0C8" wp14:editId="6D0DEF9C">
            <wp:extent cx="163855" cy="163855"/>
            <wp:effectExtent l="0" t="0" r="7620" b="762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55" cy="16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приведет к закрытию </w:t>
      </w:r>
      <w:r w:rsidR="00100562">
        <w:t>боковой панели</w:t>
      </w:r>
      <w:r>
        <w:t xml:space="preserve"> без сохранения изменений.</w:t>
      </w:r>
    </w:p>
    <w:p w14:paraId="3C633981" w14:textId="77777777" w:rsidR="000D4327" w:rsidRDefault="000D4327" w:rsidP="00D31720">
      <w:pPr>
        <w:spacing w:line="276" w:lineRule="auto"/>
        <w:ind w:firstLine="851"/>
        <w:jc w:val="both"/>
      </w:pPr>
      <w:r>
        <w:t>Над списками шаблонов и уведомлений находится поисковая строка. Чтобы найти уведомление или шаблон среди списка всех категорий, необходимо в строке поиска ввести ключевое слово, подходящее по параметрам к одному из уведомлений/шаблонов.</w:t>
      </w:r>
    </w:p>
    <w:p w14:paraId="45A1EB6B" w14:textId="77777777" w:rsidR="000D4327" w:rsidRDefault="000D4327" w:rsidP="000D4327">
      <w:pPr>
        <w:keepNext/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AAE3466" wp14:editId="181D094B">
            <wp:extent cx="6415342" cy="3562502"/>
            <wp:effectExtent l="57150" t="76200" r="62230" b="7620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(37).png"/>
                    <pic:cNvPicPr/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0359" cy="3576394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D154BD" w14:textId="7901AC74" w:rsidR="000D4327" w:rsidRDefault="000D4327" w:rsidP="000D4327">
      <w:pPr>
        <w:pStyle w:val="a1"/>
        <w:ind w:firstLine="0"/>
      </w:pPr>
      <w:r w:rsidRPr="00303C78">
        <w:t xml:space="preserve">Вкладка </w:t>
      </w:r>
      <w:r w:rsidR="00A0672E">
        <w:t>«</w:t>
      </w:r>
      <w:r w:rsidRPr="00303C78">
        <w:t>Шаблоны</w:t>
      </w:r>
      <w:r w:rsidR="00A0672E">
        <w:t>»</w:t>
      </w:r>
    </w:p>
    <w:p w14:paraId="4CACD3F1" w14:textId="77777777" w:rsidR="000D4327" w:rsidRDefault="000D4327" w:rsidP="000D4327">
      <w:pPr>
        <w:keepNext/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2CFA4CBA" wp14:editId="195E442E">
            <wp:extent cx="6414770" cy="3547992"/>
            <wp:effectExtent l="57150" t="76200" r="62230" b="71755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(38).png"/>
                    <pic:cNvPicPr/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5417" cy="3570474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D4B9301" w14:textId="18EB0176" w:rsidR="000D4327" w:rsidRDefault="000D4327" w:rsidP="000D4327">
      <w:pPr>
        <w:pStyle w:val="a1"/>
        <w:ind w:firstLine="0"/>
      </w:pPr>
      <w:r w:rsidRPr="007F74E3">
        <w:t xml:space="preserve">Вкладка </w:t>
      </w:r>
      <w:r w:rsidR="00A0672E">
        <w:t>«</w:t>
      </w:r>
      <w:r w:rsidRPr="007F74E3">
        <w:t>Уведомления</w:t>
      </w:r>
      <w:r w:rsidR="00A0672E">
        <w:t>»</w:t>
      </w:r>
    </w:p>
    <w:p w14:paraId="775347A8" w14:textId="77777777" w:rsidR="000D4327" w:rsidRDefault="000D4327" w:rsidP="00D31720">
      <w:pPr>
        <w:spacing w:line="276" w:lineRule="auto"/>
        <w:ind w:firstLine="851"/>
        <w:jc w:val="both"/>
      </w:pPr>
      <w:r>
        <w:t xml:space="preserve">Чтобы включить отображение экстренного уведомления для клиентов, необходимо установить переключатель в значение «Включено», нажав на него. </w:t>
      </w:r>
    </w:p>
    <w:p w14:paraId="50F0DE02" w14:textId="77777777" w:rsidR="000D4327" w:rsidRPr="007F74E3" w:rsidRDefault="000D4327" w:rsidP="00D31720">
      <w:pPr>
        <w:spacing w:line="276" w:lineRule="auto"/>
        <w:ind w:firstLine="851"/>
        <w:jc w:val="both"/>
      </w:pPr>
      <w:r>
        <w:lastRenderedPageBreak/>
        <w:t xml:space="preserve">При наведении курсора на уведомление, справа от его названия появляются кнопки </w:t>
      </w:r>
      <w:r w:rsidRPr="00B0592C">
        <w:rPr>
          <w:b/>
          <w:bCs/>
        </w:rPr>
        <w:t>[Редактировать]</w:t>
      </w:r>
      <w:r>
        <w:t xml:space="preserve"> и </w:t>
      </w:r>
      <w:r w:rsidRPr="00B0592C">
        <w:rPr>
          <w:b/>
          <w:bCs/>
        </w:rPr>
        <w:t>[Удалить]</w:t>
      </w:r>
      <w:r>
        <w:t xml:space="preserve">. </w:t>
      </w:r>
    </w:p>
    <w:p w14:paraId="4381D4CF" w14:textId="77777777" w:rsidR="000D4327" w:rsidRDefault="000D4327" w:rsidP="000D4327">
      <w:pPr>
        <w:keepNext/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506A4C90" wp14:editId="1907FE77">
            <wp:extent cx="6400800" cy="616094"/>
            <wp:effectExtent l="0" t="0" r="0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age(39).png"/>
                    <pic:cNvPicPr/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5572" cy="631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DDA1F" w14:textId="7341323C" w:rsidR="000D4327" w:rsidRDefault="000D4327" w:rsidP="000D4327">
      <w:pPr>
        <w:pStyle w:val="a1"/>
        <w:ind w:firstLine="0"/>
      </w:pPr>
      <w:r w:rsidRPr="00B0592C">
        <w:t xml:space="preserve">Кнопки </w:t>
      </w:r>
      <w:r w:rsidR="00A0672E">
        <w:t>«</w:t>
      </w:r>
      <w:r w:rsidRPr="00B0592C">
        <w:t>Редактировать</w:t>
      </w:r>
      <w:r w:rsidR="00A0672E">
        <w:t>»</w:t>
      </w:r>
      <w:r w:rsidRPr="00B0592C">
        <w:t xml:space="preserve"> и </w:t>
      </w:r>
      <w:r w:rsidR="00A0672E">
        <w:t>«</w:t>
      </w:r>
      <w:r w:rsidRPr="00B0592C">
        <w:t>Удалить</w:t>
      </w:r>
      <w:r w:rsidR="00A0672E">
        <w:t>»</w:t>
      </w:r>
      <w:r w:rsidRPr="00B0592C">
        <w:t xml:space="preserve"> для ЭУ</w:t>
      </w:r>
    </w:p>
    <w:p w14:paraId="0235B7B3" w14:textId="5F780746" w:rsidR="000D4327" w:rsidRDefault="000D4327" w:rsidP="00D31720">
      <w:pPr>
        <w:spacing w:line="276" w:lineRule="auto"/>
        <w:ind w:firstLine="851"/>
        <w:jc w:val="both"/>
      </w:pPr>
      <w:r>
        <w:t xml:space="preserve">При нажатии на кнопку </w:t>
      </w:r>
      <w:r>
        <w:rPr>
          <w:noProof/>
          <w:lang w:eastAsia="ru-RU"/>
        </w:rPr>
        <w:drawing>
          <wp:inline distT="0" distB="0" distL="0" distR="0" wp14:anchorId="62B9E003" wp14:editId="0FD3C98E">
            <wp:extent cx="161724" cy="161724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24" cy="16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открывается боковая панель редактирования экстренного уведомления. В нем представлена возможность:</w:t>
      </w:r>
    </w:p>
    <w:p w14:paraId="61D4F8BC" w14:textId="77777777" w:rsidR="000D4327" w:rsidRPr="00A14A1A" w:rsidRDefault="000D4327" w:rsidP="000D4327">
      <w:pPr>
        <w:pStyle w:val="ac"/>
        <w:numPr>
          <w:ilvl w:val="0"/>
          <w:numId w:val="27"/>
        </w:numPr>
        <w:jc w:val="both"/>
        <w:rPr>
          <w:sz w:val="24"/>
          <w:szCs w:val="24"/>
        </w:rPr>
      </w:pPr>
      <w:r w:rsidRPr="00A14A1A">
        <w:rPr>
          <w:sz w:val="24"/>
          <w:szCs w:val="24"/>
        </w:rPr>
        <w:t>изменить название ЭУ;</w:t>
      </w:r>
    </w:p>
    <w:p w14:paraId="425732AB" w14:textId="77777777" w:rsidR="000D4327" w:rsidRPr="00A14A1A" w:rsidRDefault="000D4327" w:rsidP="000D4327">
      <w:pPr>
        <w:pStyle w:val="ac"/>
        <w:numPr>
          <w:ilvl w:val="0"/>
          <w:numId w:val="27"/>
        </w:numPr>
        <w:jc w:val="both"/>
        <w:rPr>
          <w:sz w:val="24"/>
          <w:szCs w:val="24"/>
        </w:rPr>
      </w:pPr>
      <w:r w:rsidRPr="00A14A1A">
        <w:rPr>
          <w:sz w:val="24"/>
          <w:szCs w:val="24"/>
        </w:rPr>
        <w:t>изменить категорию;</w:t>
      </w:r>
    </w:p>
    <w:p w14:paraId="263FA9F5" w14:textId="77777777" w:rsidR="000D4327" w:rsidRPr="00A14A1A" w:rsidRDefault="000D4327" w:rsidP="000D4327">
      <w:pPr>
        <w:pStyle w:val="ac"/>
        <w:numPr>
          <w:ilvl w:val="0"/>
          <w:numId w:val="27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указать </w:t>
      </w:r>
      <w:r w:rsidRPr="00A14A1A">
        <w:rPr>
          <w:sz w:val="24"/>
          <w:szCs w:val="24"/>
        </w:rPr>
        <w:t>время отображения для клиентов;</w:t>
      </w:r>
    </w:p>
    <w:p w14:paraId="7367DBB1" w14:textId="77777777" w:rsidR="000D4327" w:rsidRDefault="000D4327" w:rsidP="000D4327">
      <w:pPr>
        <w:pStyle w:val="ac"/>
        <w:numPr>
          <w:ilvl w:val="0"/>
          <w:numId w:val="27"/>
        </w:numPr>
        <w:jc w:val="both"/>
        <w:rPr>
          <w:sz w:val="24"/>
          <w:szCs w:val="24"/>
        </w:rPr>
      </w:pPr>
      <w:r w:rsidRPr="00A14A1A">
        <w:rPr>
          <w:sz w:val="24"/>
          <w:szCs w:val="24"/>
        </w:rPr>
        <w:t xml:space="preserve">отметить </w:t>
      </w:r>
      <w:proofErr w:type="spellStart"/>
      <w:r w:rsidRPr="00A14A1A">
        <w:rPr>
          <w:sz w:val="24"/>
          <w:szCs w:val="24"/>
        </w:rPr>
        <w:t>чекбоксы</w:t>
      </w:r>
      <w:proofErr w:type="spellEnd"/>
      <w:r w:rsidRPr="00A14A1A">
        <w:rPr>
          <w:sz w:val="24"/>
          <w:szCs w:val="24"/>
        </w:rPr>
        <w:t xml:space="preserve"> тех каналов, МРФ и регионов, для которых уведомление актуально.</w:t>
      </w:r>
    </w:p>
    <w:p w14:paraId="7263FE46" w14:textId="77777777" w:rsidR="000D4327" w:rsidRDefault="000D4327" w:rsidP="000D4327">
      <w:pPr>
        <w:spacing w:line="276" w:lineRule="auto"/>
        <w:ind w:left="360"/>
        <w:jc w:val="both"/>
      </w:pPr>
    </w:p>
    <w:p w14:paraId="011EAFB5" w14:textId="0369784E" w:rsidR="000D4327" w:rsidRDefault="000D4327" w:rsidP="00D31720">
      <w:pPr>
        <w:spacing w:line="276" w:lineRule="auto"/>
        <w:ind w:firstLine="851"/>
        <w:jc w:val="both"/>
      </w:pPr>
      <w:r>
        <w:t xml:space="preserve">В панели «Редактирование уведомления» также представлена возможность включить и выключить отображение экстренного уведомления для клиентов. </w:t>
      </w:r>
      <w:bookmarkStart w:id="373" w:name="_Hlk78203671"/>
      <w:r>
        <w:t xml:space="preserve">Чтобы сохранить внесенные изменения, необходимо нажать кнопку </w:t>
      </w:r>
      <w:r>
        <w:rPr>
          <w:noProof/>
          <w:lang w:eastAsia="ru-RU"/>
        </w:rPr>
        <w:drawing>
          <wp:inline distT="0" distB="0" distL="0" distR="0" wp14:anchorId="4AE806BB" wp14:editId="42570BF9">
            <wp:extent cx="788828" cy="263347"/>
            <wp:effectExtent l="0" t="0" r="0" b="381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" t="7363" r="917" b="4167"/>
                    <a:stretch/>
                  </pic:blipFill>
                  <pic:spPr bwMode="auto">
                    <a:xfrm>
                      <a:off x="0" y="0"/>
                      <a:ext cx="869941" cy="290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. Нажатие кнопки </w:t>
      </w:r>
      <w:r>
        <w:rPr>
          <w:noProof/>
          <w:lang w:eastAsia="ru-RU"/>
        </w:rPr>
        <w:drawing>
          <wp:inline distT="0" distB="0" distL="0" distR="0" wp14:anchorId="207339B5" wp14:editId="7F799DF5">
            <wp:extent cx="170617" cy="170617"/>
            <wp:effectExtent l="0" t="0" r="1270" b="127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17" cy="17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приведет к закрытию </w:t>
      </w:r>
      <w:r w:rsidR="00100562">
        <w:t>боковой панели</w:t>
      </w:r>
      <w:r>
        <w:t xml:space="preserve"> без сохранения изменений.</w:t>
      </w:r>
    </w:p>
    <w:p w14:paraId="11475201" w14:textId="77777777" w:rsidR="000D4327" w:rsidRDefault="000D4327" w:rsidP="000D4327">
      <w:pPr>
        <w:pStyle w:val="goststreammain"/>
      </w:pPr>
      <w:r>
        <w:t>В карточке ЭУ можно посмотреть его тип.</w:t>
      </w:r>
    </w:p>
    <w:p w14:paraId="78219A06" w14:textId="77777777" w:rsidR="000D4327" w:rsidRDefault="000D4327" w:rsidP="000D4327">
      <w:pPr>
        <w:pStyle w:val="goststreammain"/>
        <w:ind w:firstLine="0"/>
      </w:pPr>
      <w:r>
        <w:rPr>
          <w:noProof/>
          <w:lang w:eastAsia="ru-RU"/>
        </w:rPr>
        <w:drawing>
          <wp:inline distT="0" distB="0" distL="0" distR="0" wp14:anchorId="77ADAB99" wp14:editId="5C9D067D">
            <wp:extent cx="6480175" cy="1262380"/>
            <wp:effectExtent l="57150" t="76200" r="53975" b="7112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эу 12.png"/>
                    <pic:cNvPicPr/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26238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1EBD39" w14:textId="77777777" w:rsidR="000D4327" w:rsidRPr="00A14A1A" w:rsidRDefault="000D4327" w:rsidP="000D4327">
      <w:pPr>
        <w:pStyle w:val="a1"/>
      </w:pPr>
      <w:r>
        <w:t>Отображение типа Экстренного уведомления</w:t>
      </w:r>
    </w:p>
    <w:bookmarkEnd w:id="373"/>
    <w:p w14:paraId="024DF845" w14:textId="77777777" w:rsidR="000D4327" w:rsidRDefault="000D4327" w:rsidP="000D4327">
      <w:pPr>
        <w:keepNext/>
        <w:spacing w:line="276" w:lineRule="auto"/>
        <w:jc w:val="center"/>
      </w:pPr>
      <w:r w:rsidRPr="00F87AE3">
        <w:rPr>
          <w:noProof/>
          <w:lang w:eastAsia="ru-RU"/>
        </w:rPr>
        <w:lastRenderedPageBreak/>
        <w:drawing>
          <wp:inline distT="0" distB="0" distL="0" distR="0" wp14:anchorId="0F0ED7A2" wp14:editId="1F1AE778">
            <wp:extent cx="2906594" cy="6690524"/>
            <wp:effectExtent l="57150" t="76200" r="65405" b="7239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702" cy="6709186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43A2A44" w14:textId="77777777" w:rsidR="000D4327" w:rsidRPr="00A14A1A" w:rsidRDefault="000D4327" w:rsidP="000D4327">
      <w:pPr>
        <w:pStyle w:val="a1"/>
        <w:ind w:firstLine="0"/>
      </w:pPr>
      <w:r>
        <w:t>Панель «Редактирование уведомления»</w:t>
      </w:r>
    </w:p>
    <w:p w14:paraId="467412DA" w14:textId="77777777" w:rsidR="000D4327" w:rsidRDefault="000D4327" w:rsidP="00D31720">
      <w:pPr>
        <w:spacing w:line="276" w:lineRule="auto"/>
        <w:ind w:firstLine="851"/>
        <w:jc w:val="both"/>
      </w:pPr>
      <w:r>
        <w:t xml:space="preserve">Чтобы удалить экстренное уведомление, необходимо нажать кнопку </w:t>
      </w:r>
      <w:r>
        <w:rPr>
          <w:noProof/>
          <w:lang w:eastAsia="ru-RU"/>
        </w:rPr>
        <w:drawing>
          <wp:inline distT="0" distB="0" distL="0" distR="0" wp14:anchorId="26229C63" wp14:editId="18D64301">
            <wp:extent cx="203534" cy="260778"/>
            <wp:effectExtent l="0" t="0" r="6350" b="635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34" cy="2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. </w:t>
      </w:r>
    </w:p>
    <w:p w14:paraId="6E03FCBD" w14:textId="1FB3A98C" w:rsidR="000D4327" w:rsidRDefault="000D4327" w:rsidP="00D31720">
      <w:pPr>
        <w:spacing w:line="276" w:lineRule="auto"/>
        <w:ind w:firstLine="851"/>
        <w:jc w:val="both"/>
      </w:pPr>
      <w:r>
        <w:t xml:space="preserve">Существует возможность свернуть/развернуть; в МРФ и регионы выводятся только выбранные регионы, название </w:t>
      </w:r>
      <w:proofErr w:type="spellStart"/>
      <w:r>
        <w:t>МРФов</w:t>
      </w:r>
      <w:proofErr w:type="spellEnd"/>
      <w:r>
        <w:t xml:space="preserve"> (если они были выбраны полностью) не выводятся: - выбор каналов и МРФ/регионов производится из отдельной панели, вызываемой нажатием кнопок ”Выбрать каналы” и “Выбрать МРФ и регионы” </w:t>
      </w:r>
      <w:r w:rsidR="00A0672E">
        <w:t>–</w:t>
      </w:r>
      <w:r>
        <w:t xml:space="preserve"> редактирование производится также через отдельную панель, вызываемой нажатием кнопок ”Редактировать”</w:t>
      </w:r>
      <w:r>
        <w:tab/>
        <w:t xml:space="preserve"> </w:t>
      </w:r>
    </w:p>
    <w:p w14:paraId="2A03E17D" w14:textId="6D4C3A6C" w:rsidR="000D4327" w:rsidRDefault="000D4327" w:rsidP="000D4327">
      <w:pPr>
        <w:pStyle w:val="gostheadernum3"/>
        <w:spacing w:line="276" w:lineRule="auto"/>
      </w:pPr>
      <w:bookmarkStart w:id="374" w:name="_Toc173165288"/>
      <w:r>
        <w:lastRenderedPageBreak/>
        <w:t>Настройка категорий экстренных уведомлений</w:t>
      </w:r>
      <w:bookmarkEnd w:id="374"/>
    </w:p>
    <w:p w14:paraId="71EE3194" w14:textId="77777777" w:rsidR="000D4327" w:rsidRDefault="000D4327" w:rsidP="00D31720">
      <w:pPr>
        <w:pStyle w:val="goststreammain"/>
        <w:spacing w:line="276" w:lineRule="auto"/>
      </w:pPr>
      <w:r>
        <w:t>Чтобы создать категорию ЭУ, необходимо нажать кнопку</w:t>
      </w:r>
      <w:r>
        <w:rPr>
          <w:noProof/>
          <w:lang w:eastAsia="ru-RU"/>
        </w:rPr>
        <w:drawing>
          <wp:inline distT="0" distB="0" distL="0" distR="0" wp14:anchorId="6ED54A50" wp14:editId="0790CDCF">
            <wp:extent cx="1586507" cy="124358"/>
            <wp:effectExtent l="0" t="0" r="0" b="952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Untitled(190).png"/>
                    <pic:cNvPicPr/>
                  </pic:nvPicPr>
                  <pic:blipFill rotWithShape="1"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8" t="32000" r="16892" b="31714"/>
                    <a:stretch/>
                  </pic:blipFill>
                  <pic:spPr bwMode="auto">
                    <a:xfrm>
                      <a:off x="0" y="0"/>
                      <a:ext cx="1587372" cy="124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. </w:t>
      </w:r>
    </w:p>
    <w:p w14:paraId="59F0EB4F" w14:textId="77777777" w:rsidR="000D4327" w:rsidRDefault="000D4327" w:rsidP="000D4327">
      <w:pPr>
        <w:pStyle w:val="goststreammain"/>
        <w:keepNext/>
        <w:spacing w:line="276" w:lineRule="auto"/>
        <w:ind w:firstLine="0"/>
        <w:jc w:val="center"/>
      </w:pPr>
      <w:r w:rsidRPr="006247CE">
        <w:rPr>
          <w:noProof/>
          <w:lang w:eastAsia="ru-RU"/>
        </w:rPr>
        <w:drawing>
          <wp:inline distT="0" distB="0" distL="0" distR="0" wp14:anchorId="593443A8" wp14:editId="45146C7B">
            <wp:extent cx="3063679" cy="7059168"/>
            <wp:effectExtent l="57150" t="76200" r="60960" b="85090"/>
            <wp:docPr id="803" name="Рисунок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010" cy="70944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8008F3" w14:textId="77777777" w:rsidR="000D4327" w:rsidRPr="0019359C" w:rsidRDefault="000D4327" w:rsidP="000D4327">
      <w:pPr>
        <w:pStyle w:val="a1"/>
        <w:ind w:firstLine="0"/>
      </w:pPr>
      <w:r>
        <w:t>Панель «Создание категории»</w:t>
      </w:r>
    </w:p>
    <w:p w14:paraId="6CE3FE2F" w14:textId="77777777" w:rsidR="000D4327" w:rsidRDefault="000D4327" w:rsidP="00D31720">
      <w:pPr>
        <w:spacing w:line="276" w:lineRule="auto"/>
        <w:ind w:firstLine="851"/>
        <w:jc w:val="both"/>
      </w:pPr>
      <w:r>
        <w:t xml:space="preserve">В открывшейся боковой панели необходимо ввести название и нажать </w:t>
      </w:r>
      <w:r>
        <w:rPr>
          <w:noProof/>
          <w:lang w:eastAsia="ru-RU"/>
        </w:rPr>
        <w:drawing>
          <wp:inline distT="0" distB="0" distL="0" distR="0" wp14:anchorId="3B928C77" wp14:editId="00238CA6">
            <wp:extent cx="950248" cy="343814"/>
            <wp:effectExtent l="0" t="0" r="254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Untitled(132).png"/>
                    <pic:cNvPicPr/>
                  </pic:nvPicPr>
                  <pic:blipFill rotWithShape="1"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" t="5619" r="2321" b="6274"/>
                    <a:stretch/>
                  </pic:blipFill>
                  <pic:spPr bwMode="auto">
                    <a:xfrm>
                      <a:off x="0" y="0"/>
                      <a:ext cx="951105" cy="344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. После указанных действий добавленная категория отображается в списке категорий, и есть возможность привязать создаваемое ЭУ к данной категории.</w:t>
      </w:r>
    </w:p>
    <w:p w14:paraId="019B3BDA" w14:textId="77777777" w:rsidR="000D4327" w:rsidRDefault="000D4327" w:rsidP="000D4327">
      <w:pPr>
        <w:keepNext/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ED7607E" wp14:editId="579DB7B6">
            <wp:extent cx="2497228" cy="5962316"/>
            <wp:effectExtent l="57150" t="76200" r="55880" b="76835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(40).png"/>
                    <pic:cNvPicPr/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7228" cy="5962316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53C787" w14:textId="77777777" w:rsidR="000D4327" w:rsidRDefault="000D4327" w:rsidP="000D4327">
      <w:pPr>
        <w:pStyle w:val="a1"/>
        <w:ind w:firstLine="0"/>
      </w:pPr>
      <w:r w:rsidRPr="0091337C">
        <w:t>Список категорий экстренных уведомлений</w:t>
      </w:r>
    </w:p>
    <w:p w14:paraId="181A5BC4" w14:textId="77777777" w:rsidR="000D4327" w:rsidRDefault="000D4327" w:rsidP="00D31720">
      <w:pPr>
        <w:spacing w:line="276" w:lineRule="auto"/>
        <w:ind w:firstLine="851"/>
        <w:jc w:val="both"/>
      </w:pPr>
      <w:r>
        <w:t xml:space="preserve">Чтобы изменить название категории, необходимо нажать кнопку </w:t>
      </w:r>
      <w:r>
        <w:rPr>
          <w:noProof/>
          <w:lang w:eastAsia="ru-RU"/>
        </w:rPr>
        <w:drawing>
          <wp:inline distT="0" distB="0" distL="0" distR="0" wp14:anchorId="589DA598" wp14:editId="32E6A850">
            <wp:extent cx="171791" cy="171791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91" cy="171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. В открывшейся боковой панели внести изменения, после чего нажать </w:t>
      </w:r>
      <w:r>
        <w:rPr>
          <w:noProof/>
          <w:lang w:eastAsia="ru-RU"/>
        </w:rPr>
        <w:drawing>
          <wp:inline distT="0" distB="0" distL="0" distR="0" wp14:anchorId="55D3D4B6" wp14:editId="3A94272E">
            <wp:extent cx="1009497" cy="317199"/>
            <wp:effectExtent l="0" t="0" r="635" b="6985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Untitled(131).png"/>
                    <pic:cNvPicPr/>
                  </pic:nvPicPr>
                  <pic:blipFill rotWithShape="1"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2" t="7145" r="1620" b="6993"/>
                    <a:stretch/>
                  </pic:blipFill>
                  <pic:spPr bwMode="auto">
                    <a:xfrm>
                      <a:off x="0" y="0"/>
                      <a:ext cx="1026009" cy="322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. Кнопка </w:t>
      </w:r>
      <w:r>
        <w:rPr>
          <w:noProof/>
          <w:lang w:eastAsia="ru-RU"/>
        </w:rPr>
        <w:drawing>
          <wp:inline distT="0" distB="0" distL="0" distR="0" wp14:anchorId="60AFDA1D" wp14:editId="554F7289">
            <wp:extent cx="841248" cy="331423"/>
            <wp:effectExtent l="0" t="0" r="0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Untitled(179).png"/>
                    <pic:cNvPicPr/>
                  </pic:nvPicPr>
                  <pic:blipFill rotWithShape="1"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5" t="8532" r="4361" b="6078"/>
                    <a:stretch/>
                  </pic:blipFill>
                  <pic:spPr bwMode="auto">
                    <a:xfrm>
                      <a:off x="0" y="0"/>
                      <a:ext cx="855415" cy="337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приведет к закрытию окна без сохранения внесенных изменений.</w:t>
      </w:r>
    </w:p>
    <w:p w14:paraId="463F255A" w14:textId="77777777" w:rsidR="000D4327" w:rsidRDefault="000D4327" w:rsidP="000D4327">
      <w:pPr>
        <w:keepNext/>
        <w:spacing w:line="276" w:lineRule="auto"/>
        <w:jc w:val="center"/>
      </w:pPr>
      <w:r w:rsidRPr="006247CE">
        <w:rPr>
          <w:noProof/>
          <w:lang w:eastAsia="ru-RU"/>
        </w:rPr>
        <w:lastRenderedPageBreak/>
        <w:drawing>
          <wp:inline distT="0" distB="0" distL="0" distR="0" wp14:anchorId="63E9D01A" wp14:editId="1BE16996">
            <wp:extent cx="2971406" cy="6839712"/>
            <wp:effectExtent l="57150" t="76200" r="57785" b="75565"/>
            <wp:docPr id="804" name="Рисунок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6818" cy="6875189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F88BB8B" w14:textId="77777777" w:rsidR="000D4327" w:rsidRDefault="000D4327" w:rsidP="000D4327">
      <w:pPr>
        <w:pStyle w:val="a1"/>
        <w:ind w:firstLine="0"/>
      </w:pPr>
      <w:r>
        <w:t>Панель «Редактирование категории»</w:t>
      </w:r>
    </w:p>
    <w:p w14:paraId="3B8FB922" w14:textId="77777777" w:rsidR="000D4327" w:rsidRDefault="000D4327" w:rsidP="00D31720">
      <w:pPr>
        <w:spacing w:line="276" w:lineRule="auto"/>
        <w:ind w:firstLine="851"/>
        <w:jc w:val="both"/>
      </w:pPr>
      <w:r>
        <w:t xml:space="preserve">Чтобы удалить категорию, необходимо нажать кнопку </w:t>
      </w:r>
      <w:r>
        <w:rPr>
          <w:noProof/>
          <w:lang w:eastAsia="ru-RU"/>
        </w:rPr>
        <w:drawing>
          <wp:inline distT="0" distB="0" distL="0" distR="0" wp14:anchorId="319C67CD" wp14:editId="5846E1D0">
            <wp:extent cx="211212" cy="160934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11" t="21990" r="1" b="24139"/>
                    <a:stretch/>
                  </pic:blipFill>
                  <pic:spPr bwMode="auto">
                    <a:xfrm>
                      <a:off x="0" y="0"/>
                      <a:ext cx="215792" cy="164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. При удалении категории удаляются все экстренные уведомления и шаблоны, привязанные к категории.</w:t>
      </w:r>
    </w:p>
    <w:p w14:paraId="13BE2E16" w14:textId="77777777" w:rsidR="000D4327" w:rsidRDefault="000D4327" w:rsidP="00D31720">
      <w:pPr>
        <w:spacing w:line="276" w:lineRule="auto"/>
        <w:ind w:firstLine="851"/>
        <w:jc w:val="both"/>
      </w:pPr>
      <w:r>
        <w:t>В системе возможен поиск категории по названию.</w:t>
      </w:r>
    </w:p>
    <w:p w14:paraId="01FAC894" w14:textId="77777777" w:rsidR="000D4327" w:rsidRDefault="000D4327" w:rsidP="000D4327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251C733" wp14:editId="0653B2D1">
            <wp:extent cx="2657473" cy="2040940"/>
            <wp:effectExtent l="57150" t="76200" r="48260" b="73660"/>
            <wp:docPr id="704" name="Рисунок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Untitled(216).png"/>
                    <pic:cNvPicPr/>
                  </pic:nvPicPr>
                  <pic:blipFill rotWithShape="1"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591"/>
                    <a:stretch/>
                  </pic:blipFill>
                  <pic:spPr bwMode="auto">
                    <a:xfrm>
                      <a:off x="0" y="0"/>
                      <a:ext cx="2727977" cy="20950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ED8D4A" w14:textId="77777777" w:rsidR="000D4327" w:rsidRPr="00A15613" w:rsidRDefault="000D4327" w:rsidP="000D4327">
      <w:pPr>
        <w:pStyle w:val="a1"/>
        <w:ind w:firstLine="0"/>
      </w:pPr>
      <w:r>
        <w:t>Поиск категории по названию</w:t>
      </w:r>
    </w:p>
    <w:p w14:paraId="10521A38" w14:textId="3301A133" w:rsidR="000D4327" w:rsidRDefault="000D4327" w:rsidP="000D4327">
      <w:pPr>
        <w:pStyle w:val="gostheadernum3"/>
        <w:spacing w:line="276" w:lineRule="auto"/>
        <w:rPr>
          <w:szCs w:val="28"/>
        </w:rPr>
      </w:pPr>
      <w:bookmarkStart w:id="375" w:name="_Ref91590422"/>
      <w:bookmarkStart w:id="376" w:name="_Ref91590426"/>
      <w:bookmarkStart w:id="377" w:name="_Toc173165289"/>
      <w:r w:rsidRPr="00DC162A">
        <w:rPr>
          <w:szCs w:val="28"/>
        </w:rPr>
        <w:t>Настройка шаблонов экстренных уведомлений</w:t>
      </w:r>
      <w:bookmarkEnd w:id="375"/>
      <w:bookmarkEnd w:id="376"/>
      <w:bookmarkEnd w:id="377"/>
    </w:p>
    <w:p w14:paraId="38C481A5" w14:textId="77777777" w:rsidR="000D4327" w:rsidRDefault="000D4327" w:rsidP="000D4327">
      <w:pPr>
        <w:pStyle w:val="goststreammain"/>
        <w:spacing w:line="276" w:lineRule="auto"/>
      </w:pPr>
      <w:r>
        <w:t xml:space="preserve">Чтобы создать шаблон ЭУ, необходимо нажать кнопку </w:t>
      </w:r>
      <w:r>
        <w:rPr>
          <w:noProof/>
          <w:lang w:eastAsia="ru-RU"/>
        </w:rPr>
        <w:drawing>
          <wp:inline distT="0" distB="0" distL="0" distR="0" wp14:anchorId="53FFB3BF" wp14:editId="139F8C98">
            <wp:extent cx="1409997" cy="124358"/>
            <wp:effectExtent l="0" t="0" r="0" b="9525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Untitled(191).png"/>
                    <pic:cNvPicPr/>
                  </pic:nvPicPr>
                  <pic:blipFill rotWithShape="1"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8" t="31140" r="6639" b="33465"/>
                    <a:stretch/>
                  </pic:blipFill>
                  <pic:spPr bwMode="auto">
                    <a:xfrm>
                      <a:off x="0" y="0"/>
                      <a:ext cx="1414368" cy="124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.</w:t>
      </w:r>
    </w:p>
    <w:p w14:paraId="65AE6115" w14:textId="77777777" w:rsidR="000D4327" w:rsidRDefault="000D4327" w:rsidP="000D4327">
      <w:pPr>
        <w:pStyle w:val="goststreammain"/>
        <w:keepNext/>
        <w:spacing w:line="276" w:lineRule="auto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AE14D67" wp14:editId="60634C5F">
            <wp:extent cx="2850320" cy="6554419"/>
            <wp:effectExtent l="57150" t="76200" r="64770" b="7556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744" cy="6576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CF4562" w14:textId="77777777" w:rsidR="000D4327" w:rsidRDefault="000D4327" w:rsidP="000D4327">
      <w:pPr>
        <w:pStyle w:val="a1"/>
        <w:ind w:firstLine="0"/>
      </w:pPr>
      <w:r>
        <w:t>Панель «Создание шаблона»</w:t>
      </w:r>
    </w:p>
    <w:p w14:paraId="43A5A9E0" w14:textId="2699BB4B" w:rsidR="000D4327" w:rsidRDefault="000D4327" w:rsidP="00D31720">
      <w:pPr>
        <w:spacing w:line="276" w:lineRule="auto"/>
        <w:ind w:firstLine="851"/>
        <w:jc w:val="both"/>
      </w:pPr>
      <w:r>
        <w:t xml:space="preserve">В открывшейся боковой панели необходимо ввести название, указать категорию добавляемого шаблона и ввести текст шаблона. Чтобы сохранить внесенные изменения, следует нажать кнопку </w:t>
      </w:r>
      <w:r>
        <w:rPr>
          <w:noProof/>
          <w:lang w:eastAsia="ru-RU"/>
        </w:rPr>
        <w:drawing>
          <wp:inline distT="0" distB="0" distL="0" distR="0" wp14:anchorId="5C75BE56" wp14:editId="2C13E3AD">
            <wp:extent cx="811987" cy="323218"/>
            <wp:effectExtent l="0" t="0" r="7620" b="63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984" cy="378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. Нажатие кнопки </w:t>
      </w:r>
      <w:r>
        <w:rPr>
          <w:noProof/>
          <w:lang w:eastAsia="ru-RU"/>
        </w:rPr>
        <w:drawing>
          <wp:inline distT="0" distB="0" distL="0" distR="0" wp14:anchorId="1212360C" wp14:editId="5FB027CD">
            <wp:extent cx="177564" cy="177564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64" cy="17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приведет к закрытию </w:t>
      </w:r>
      <w:r w:rsidR="00100562">
        <w:t>боковой панели</w:t>
      </w:r>
      <w:r>
        <w:t xml:space="preserve"> без сохранения изменений.</w:t>
      </w:r>
    </w:p>
    <w:p w14:paraId="4572D828" w14:textId="77777777" w:rsidR="000D4327" w:rsidRDefault="000D4327" w:rsidP="00D31720">
      <w:pPr>
        <w:spacing w:line="276" w:lineRule="auto"/>
        <w:ind w:firstLine="851"/>
        <w:jc w:val="both"/>
      </w:pPr>
      <w:r>
        <w:t xml:space="preserve">При наведении курсора на шаблон, справа от его названия появляются кнопки </w:t>
      </w:r>
      <w:r w:rsidRPr="00770155">
        <w:rPr>
          <w:b/>
          <w:bCs/>
        </w:rPr>
        <w:t>[Создать уведомления из шаблона]</w:t>
      </w:r>
      <w:r>
        <w:t xml:space="preserve">, </w:t>
      </w:r>
      <w:r w:rsidRPr="00B0592C">
        <w:rPr>
          <w:b/>
          <w:bCs/>
        </w:rPr>
        <w:t>[Редактировать]</w:t>
      </w:r>
      <w:r>
        <w:t xml:space="preserve"> и </w:t>
      </w:r>
      <w:r w:rsidRPr="00B0592C">
        <w:rPr>
          <w:b/>
          <w:bCs/>
        </w:rPr>
        <w:t>[Удалить]</w:t>
      </w:r>
      <w:r>
        <w:t>.</w:t>
      </w:r>
    </w:p>
    <w:p w14:paraId="61DB51F1" w14:textId="77777777" w:rsidR="000D4327" w:rsidRDefault="000D4327" w:rsidP="000D4327">
      <w:pPr>
        <w:keepNext/>
        <w:spacing w:line="276" w:lineRule="auto"/>
        <w:ind w:left="360" w:firstLine="349"/>
        <w:jc w:val="center"/>
      </w:pPr>
      <w:r w:rsidRPr="00F14E27">
        <w:rPr>
          <w:noProof/>
          <w:lang w:eastAsia="ru-RU"/>
        </w:rPr>
        <w:lastRenderedPageBreak/>
        <w:drawing>
          <wp:inline distT="0" distB="0" distL="0" distR="0" wp14:anchorId="03F3BB38" wp14:editId="3861FB5B">
            <wp:extent cx="6082413" cy="431597"/>
            <wp:effectExtent l="0" t="0" r="0" b="6985"/>
            <wp:docPr id="741" name="Рисунок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162" cy="439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37B78" w14:textId="77777777" w:rsidR="000D4327" w:rsidRPr="00770155" w:rsidRDefault="000D4327" w:rsidP="000D4327">
      <w:pPr>
        <w:pStyle w:val="a1"/>
        <w:ind w:firstLine="0"/>
      </w:pPr>
      <w:r w:rsidRPr="00770155">
        <w:t>Кнопки управления шаблоном ЭУ</w:t>
      </w:r>
    </w:p>
    <w:p w14:paraId="73047A2A" w14:textId="77777777" w:rsidR="000D4327" w:rsidRDefault="000D4327" w:rsidP="00D31720">
      <w:pPr>
        <w:pStyle w:val="goststreammain"/>
        <w:spacing w:line="276" w:lineRule="auto"/>
      </w:pPr>
      <w:r>
        <w:t xml:space="preserve">Чтобы создать уведомление из шаблона, необходимо нажать кнопку </w:t>
      </w:r>
      <w:r>
        <w:rPr>
          <w:noProof/>
          <w:lang w:eastAsia="ru-RU"/>
        </w:rPr>
        <w:drawing>
          <wp:inline distT="0" distB="0" distL="0" distR="0" wp14:anchorId="21F4ABC0" wp14:editId="426DA87C">
            <wp:extent cx="197511" cy="160934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84" r="7455" b="16752"/>
                    <a:stretch/>
                  </pic:blipFill>
                  <pic:spPr bwMode="auto">
                    <a:xfrm>
                      <a:off x="0" y="0"/>
                      <a:ext cx="198333" cy="161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. </w:t>
      </w:r>
    </w:p>
    <w:p w14:paraId="0DCF99B8" w14:textId="77777777" w:rsidR="000D4327" w:rsidRDefault="000D4327" w:rsidP="000D4327">
      <w:pPr>
        <w:pStyle w:val="goststreammain"/>
        <w:keepNext/>
        <w:spacing w:line="276" w:lineRule="auto"/>
        <w:ind w:firstLine="0"/>
        <w:jc w:val="center"/>
      </w:pPr>
      <w:r w:rsidRPr="00F14E27">
        <w:rPr>
          <w:noProof/>
          <w:lang w:eastAsia="ru-RU"/>
        </w:rPr>
        <w:drawing>
          <wp:inline distT="0" distB="0" distL="0" distR="0" wp14:anchorId="03E57EAF" wp14:editId="103E9703">
            <wp:extent cx="2900563" cy="6685363"/>
            <wp:effectExtent l="57150" t="76200" r="52705" b="7747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7388" cy="674719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048D014" w14:textId="77777777" w:rsidR="000D4327" w:rsidRDefault="000D4327" w:rsidP="000D4327">
      <w:pPr>
        <w:pStyle w:val="a1"/>
        <w:ind w:firstLine="0"/>
      </w:pPr>
      <w:r>
        <w:t>Панель «Создание уведомления» из шаблона</w:t>
      </w:r>
    </w:p>
    <w:p w14:paraId="34637DDC" w14:textId="2F6ECA1D" w:rsidR="000D4327" w:rsidRPr="00A14A1A" w:rsidRDefault="000D4327" w:rsidP="00D31720">
      <w:pPr>
        <w:spacing w:line="276" w:lineRule="auto"/>
        <w:ind w:firstLine="851"/>
        <w:jc w:val="both"/>
      </w:pPr>
      <w:r>
        <w:t xml:space="preserve">В открывшейся боковой панели создания уведомления заполнены поля названия, текста и категории. Необходимо привязать уведомление к категории, указать тип уведомления, время отображения уведомления для клиентов, а также </w:t>
      </w:r>
      <w:r w:rsidRPr="00A14A1A">
        <w:t xml:space="preserve">отметить </w:t>
      </w:r>
      <w:proofErr w:type="spellStart"/>
      <w:r w:rsidRPr="00A14A1A">
        <w:t>чекбоксы</w:t>
      </w:r>
      <w:proofErr w:type="spellEnd"/>
      <w:r w:rsidRPr="00A14A1A">
        <w:t xml:space="preserve"> тех каналов, МРФ и регионов, для </w:t>
      </w:r>
      <w:r w:rsidRPr="00A14A1A">
        <w:lastRenderedPageBreak/>
        <w:t>которых уведомление актуально</w:t>
      </w:r>
      <w:r>
        <w:t xml:space="preserve">. Чтобы сохранить внесенные изменения, следует нажать кнопку </w:t>
      </w:r>
      <w:r>
        <w:rPr>
          <w:noProof/>
          <w:lang w:eastAsia="ru-RU"/>
        </w:rPr>
        <w:drawing>
          <wp:inline distT="0" distB="0" distL="0" distR="0" wp14:anchorId="3CBC80BC" wp14:editId="26A37B20">
            <wp:extent cx="756277" cy="301041"/>
            <wp:effectExtent l="0" t="0" r="6350" b="381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193" cy="355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. Нажатие кнопки </w:t>
      </w:r>
      <w:r>
        <w:rPr>
          <w:noProof/>
          <w:lang w:eastAsia="ru-RU"/>
        </w:rPr>
        <w:drawing>
          <wp:inline distT="0" distB="0" distL="0" distR="0" wp14:anchorId="68B73165" wp14:editId="56EEE76D">
            <wp:extent cx="811988" cy="277368"/>
            <wp:effectExtent l="0" t="0" r="7620" b="889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Untitled(179).png"/>
                    <pic:cNvPicPr/>
                  </pic:nvPicPr>
                  <pic:blipFill rotWithShape="1"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3" t="10544" r="2501" b="9509"/>
                    <a:stretch/>
                  </pic:blipFill>
                  <pic:spPr bwMode="auto">
                    <a:xfrm>
                      <a:off x="0" y="0"/>
                      <a:ext cx="814696" cy="278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или </w:t>
      </w:r>
      <w:r>
        <w:rPr>
          <w:noProof/>
          <w:lang w:eastAsia="ru-RU"/>
        </w:rPr>
        <w:drawing>
          <wp:inline distT="0" distB="0" distL="0" distR="0" wp14:anchorId="2631247B" wp14:editId="46513B08">
            <wp:extent cx="177564" cy="177564"/>
            <wp:effectExtent l="0" t="0" r="0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64" cy="17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приведет к закрытию </w:t>
      </w:r>
      <w:r w:rsidR="00100562">
        <w:t>боковой панели</w:t>
      </w:r>
      <w:r>
        <w:t xml:space="preserve"> без сохранения изменений.</w:t>
      </w:r>
    </w:p>
    <w:p w14:paraId="67E03EA8" w14:textId="7DB048D2" w:rsidR="000D4327" w:rsidRDefault="000D4327" w:rsidP="00D31720">
      <w:pPr>
        <w:spacing w:line="276" w:lineRule="auto"/>
        <w:ind w:firstLine="851"/>
        <w:jc w:val="both"/>
      </w:pPr>
      <w:r>
        <w:t xml:space="preserve">Чтобы отредактировать шаблон, необходимо нажать кнопку </w:t>
      </w:r>
      <w:r>
        <w:rPr>
          <w:noProof/>
          <w:lang w:eastAsia="ru-RU"/>
        </w:rPr>
        <w:drawing>
          <wp:inline distT="0" distB="0" distL="0" distR="0" wp14:anchorId="35526C29" wp14:editId="360C3AF6">
            <wp:extent cx="185049" cy="160376"/>
            <wp:effectExtent l="0" t="0" r="5715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47" t="13357" r="16523" b="23004"/>
                    <a:stretch/>
                  </pic:blipFill>
                  <pic:spPr bwMode="auto">
                    <a:xfrm>
                      <a:off x="0" y="0"/>
                      <a:ext cx="187212" cy="1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справа от его названия. </w:t>
      </w:r>
    </w:p>
    <w:p w14:paraId="20D095CA" w14:textId="77777777" w:rsidR="000D4327" w:rsidRDefault="000D4327" w:rsidP="000D4327">
      <w:pPr>
        <w:keepNext/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0E3EAF96" wp14:editId="15E2B428">
            <wp:extent cx="2852928" cy="6534973"/>
            <wp:effectExtent l="57150" t="76200" r="62230" b="7556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940" cy="6557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0F294A" w14:textId="77777777" w:rsidR="000D4327" w:rsidRDefault="000D4327" w:rsidP="000D4327">
      <w:pPr>
        <w:pStyle w:val="a1"/>
        <w:ind w:firstLine="0"/>
      </w:pPr>
      <w:r>
        <w:t>Панель «Редактирование шаблона»</w:t>
      </w:r>
    </w:p>
    <w:p w14:paraId="49B003F4" w14:textId="23905C31" w:rsidR="000D4327" w:rsidRDefault="000D4327" w:rsidP="00D31720">
      <w:pPr>
        <w:spacing w:line="276" w:lineRule="auto"/>
        <w:ind w:firstLine="851"/>
        <w:jc w:val="both"/>
      </w:pPr>
      <w:r>
        <w:t xml:space="preserve">Чтобы сохранить внесенные изменения, необходимо нажать кнопку </w:t>
      </w:r>
      <w:r>
        <w:rPr>
          <w:noProof/>
          <w:lang w:eastAsia="ru-RU"/>
        </w:rPr>
        <w:drawing>
          <wp:inline distT="0" distB="0" distL="0" distR="0" wp14:anchorId="352631E2" wp14:editId="15546C4B">
            <wp:extent cx="907085" cy="285019"/>
            <wp:effectExtent l="0" t="0" r="7620" b="127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Untitled(131).png"/>
                    <pic:cNvPicPr/>
                  </pic:nvPicPr>
                  <pic:blipFill rotWithShape="1"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2" t="7145" r="1620" b="6993"/>
                    <a:stretch/>
                  </pic:blipFill>
                  <pic:spPr bwMode="auto">
                    <a:xfrm>
                      <a:off x="0" y="0"/>
                      <a:ext cx="929453" cy="292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. Нажатие кнопки </w:t>
      </w:r>
      <w:r>
        <w:rPr>
          <w:noProof/>
          <w:lang w:eastAsia="ru-RU"/>
        </w:rPr>
        <w:drawing>
          <wp:inline distT="0" distB="0" distL="0" distR="0" wp14:anchorId="62CB2DC5" wp14:editId="27A7C512">
            <wp:extent cx="230849" cy="230849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49" cy="23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приведет к закрытию </w:t>
      </w:r>
      <w:r w:rsidR="00100562">
        <w:t>боковой панели</w:t>
      </w:r>
      <w:r>
        <w:t xml:space="preserve"> без сохранения изменений.</w:t>
      </w:r>
    </w:p>
    <w:p w14:paraId="00947C17" w14:textId="7173FC70" w:rsidR="000D4327" w:rsidRDefault="000D4327" w:rsidP="00D31720">
      <w:pPr>
        <w:spacing w:line="276" w:lineRule="auto"/>
        <w:ind w:firstLine="851"/>
        <w:jc w:val="both"/>
      </w:pPr>
      <w:r>
        <w:lastRenderedPageBreak/>
        <w:t xml:space="preserve">Чтобы удалить шаблон, необходимо нажать кнопку </w:t>
      </w:r>
      <w:r>
        <w:rPr>
          <w:noProof/>
          <w:lang w:eastAsia="ru-RU"/>
        </w:rPr>
        <w:drawing>
          <wp:inline distT="0" distB="0" distL="0" distR="0" wp14:anchorId="6A400998" wp14:editId="35BD060E">
            <wp:extent cx="811988" cy="277368"/>
            <wp:effectExtent l="0" t="0" r="7620" b="889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Untitled(179).png"/>
                    <pic:cNvPicPr/>
                  </pic:nvPicPr>
                  <pic:blipFill rotWithShape="1"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3" t="10544" r="2501" b="9509"/>
                    <a:stretch/>
                  </pic:blipFill>
                  <pic:spPr bwMode="auto">
                    <a:xfrm>
                      <a:off x="0" y="0"/>
                      <a:ext cx="814696" cy="278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или </w:t>
      </w:r>
      <w:r>
        <w:rPr>
          <w:noProof/>
          <w:lang w:eastAsia="ru-RU"/>
        </w:rPr>
        <w:drawing>
          <wp:inline distT="0" distB="0" distL="0" distR="0" wp14:anchorId="2F9E07E6" wp14:editId="5CA1E0F7">
            <wp:extent cx="177564" cy="177564"/>
            <wp:effectExtent l="0" t="0" r="0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64" cy="17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. При удалении шаблона экстренные уведомления, которые были созданы через шаблон, не удаляются.</w:t>
      </w:r>
    </w:p>
    <w:p w14:paraId="5B6926AA" w14:textId="1D83C1A4" w:rsidR="000D4327" w:rsidRDefault="000D4327" w:rsidP="000D4327">
      <w:pPr>
        <w:pStyle w:val="gostheadernum3"/>
      </w:pPr>
      <w:bookmarkStart w:id="378" w:name="_Ref94784921"/>
      <w:bookmarkStart w:id="379" w:name="_Ref94784925"/>
      <w:bookmarkStart w:id="380" w:name="_Toc173165290"/>
      <w:r>
        <w:t>Выгрузка отчета об истории изменений экстренных уведомлений</w:t>
      </w:r>
      <w:bookmarkEnd w:id="378"/>
      <w:bookmarkEnd w:id="379"/>
      <w:bookmarkEnd w:id="380"/>
    </w:p>
    <w:p w14:paraId="6BFD3D52" w14:textId="77777777" w:rsidR="000D4327" w:rsidRDefault="000D4327" w:rsidP="00D31720">
      <w:pPr>
        <w:pStyle w:val="goststreammain"/>
      </w:pPr>
      <w:r>
        <w:t>В правом верхнем углу вкладки «Уведомления» находится кнопка</w:t>
      </w:r>
      <w:r>
        <w:rPr>
          <w:b/>
          <w:bCs/>
        </w:rPr>
        <w:t xml:space="preserve"> </w:t>
      </w:r>
      <w:r w:rsidRPr="00B62821">
        <w:rPr>
          <w:b/>
          <w:bCs/>
          <w:noProof/>
          <w:lang w:eastAsia="ru-RU"/>
        </w:rPr>
        <w:drawing>
          <wp:inline distT="0" distB="0" distL="0" distR="0" wp14:anchorId="49403879" wp14:editId="3FC36481">
            <wp:extent cx="1228423" cy="167386"/>
            <wp:effectExtent l="0" t="0" r="0" b="4445"/>
            <wp:docPr id="758" name="Рисунок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" t="22795" r="9386" b="26044"/>
                    <a:stretch/>
                  </pic:blipFill>
                  <pic:spPr bwMode="auto">
                    <a:xfrm>
                      <a:off x="0" y="0"/>
                      <a:ext cx="1247069" cy="169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, нажатие которой открывает модальное окно для формирования отчета. Отчет формируется по всем ЭУ, созданным в системе, и содержит все изменения состояний ЭУ за определенный пользователем промежуток времени.</w:t>
      </w:r>
    </w:p>
    <w:p w14:paraId="6D2657DD" w14:textId="77777777" w:rsidR="000D4327" w:rsidRDefault="000D4327" w:rsidP="000D4327">
      <w:pPr>
        <w:pStyle w:val="goststreammain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5F38DF1" wp14:editId="2B9931AA">
            <wp:extent cx="6413757" cy="3533242"/>
            <wp:effectExtent l="57150" t="76200" r="63500" b="67310"/>
            <wp:docPr id="755" name="Рисунок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980" cy="35498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05BAD5" w14:textId="21193B45" w:rsidR="000D4327" w:rsidRPr="00B62821" w:rsidRDefault="000D4327" w:rsidP="000D4327">
      <w:pPr>
        <w:pStyle w:val="a1"/>
        <w:ind w:firstLine="0"/>
      </w:pPr>
      <w:r>
        <w:t xml:space="preserve">Кнопка </w:t>
      </w:r>
      <w:r w:rsidR="00A0672E">
        <w:t>«</w:t>
      </w:r>
      <w:r>
        <w:t>Выгрузить отчет</w:t>
      </w:r>
      <w:r w:rsidR="00A0672E">
        <w:t>»</w:t>
      </w:r>
      <w:r>
        <w:t xml:space="preserve"> на странице настройки ЭУ</w:t>
      </w:r>
    </w:p>
    <w:p w14:paraId="3DDD7FD4" w14:textId="77777777" w:rsidR="000D4327" w:rsidRDefault="000D4327" w:rsidP="000D4327">
      <w:pPr>
        <w:pStyle w:val="goststreammain"/>
      </w:pPr>
      <w:r>
        <w:t>Кнопка активна для пользователей, у которых в профиле содержится информация об адресе электронной почты. Если адрес в профиле не указан, при наведении курсора на кнопку отображается системное сообщение: «Для выгрузки отчета необходимо добавить в профиль адрес электронной почты. Обратитесь к администратору АРМ».</w:t>
      </w:r>
    </w:p>
    <w:p w14:paraId="757DCAFE" w14:textId="77777777" w:rsidR="000D4327" w:rsidRDefault="000D4327" w:rsidP="000D4327">
      <w:pPr>
        <w:pStyle w:val="goststreammain"/>
        <w:keepNext/>
        <w:ind w:firstLine="0"/>
      </w:pPr>
      <w:r w:rsidRPr="00012B15">
        <w:rPr>
          <w:noProof/>
          <w:lang w:eastAsia="ru-RU"/>
        </w:rPr>
        <w:lastRenderedPageBreak/>
        <w:drawing>
          <wp:inline distT="0" distB="0" distL="0" distR="0" wp14:anchorId="2F131BCE" wp14:editId="0B1E6789">
            <wp:extent cx="6480175" cy="2251311"/>
            <wp:effectExtent l="57150" t="76200" r="53975" b="73025"/>
            <wp:docPr id="818" name="Рисунок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251311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5E17073" w14:textId="77777777" w:rsidR="000D4327" w:rsidRPr="00CA259D" w:rsidRDefault="000D4327" w:rsidP="000D4327">
      <w:pPr>
        <w:pStyle w:val="a1"/>
        <w:ind w:firstLine="0"/>
      </w:pPr>
      <w:r>
        <w:t>Неактивная кнопка “Выгрузить отчет”</w:t>
      </w:r>
    </w:p>
    <w:p w14:paraId="64A3E77B" w14:textId="2CA41F9B" w:rsidR="000D4327" w:rsidRPr="00660CBD" w:rsidRDefault="000D4327" w:rsidP="00D31720">
      <w:pPr>
        <w:pStyle w:val="goststreammain"/>
      </w:pPr>
      <w:r>
        <w:t xml:space="preserve">В модальном окне «Выгрузка истории изменений» необходимо выбрать дату начала периода и дату окончания периода, затем нажать </w:t>
      </w:r>
      <w:r>
        <w:rPr>
          <w:b/>
          <w:bCs/>
          <w:noProof/>
          <w:lang w:eastAsia="ru-RU"/>
        </w:rPr>
        <w:drawing>
          <wp:inline distT="0" distB="0" distL="0" distR="0" wp14:anchorId="2876A101" wp14:editId="6A0B599C">
            <wp:extent cx="921715" cy="295144"/>
            <wp:effectExtent l="0" t="0" r="0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Untitled(212).png"/>
                    <pic:cNvPicPr/>
                  </pic:nvPicPr>
                  <pic:blipFill rotWithShape="1"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0" t="8348" r="4304" b="11462"/>
                    <a:stretch/>
                  </pic:blipFill>
                  <pic:spPr bwMode="auto">
                    <a:xfrm>
                      <a:off x="0" y="0"/>
                      <a:ext cx="954111" cy="305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, </w:t>
      </w:r>
      <w:r w:rsidRPr="00660CBD">
        <w:t>после чего</w:t>
      </w:r>
      <w:r>
        <w:rPr>
          <w:b/>
          <w:bCs/>
        </w:rPr>
        <w:t xml:space="preserve"> </w:t>
      </w:r>
      <w:r>
        <w:t xml:space="preserve">окно закроется, и отобразится системное сообщение: «Отчет будет сформирован, результат будет выслан на </w:t>
      </w:r>
      <w:r>
        <w:rPr>
          <w:lang w:val="en-US"/>
        </w:rPr>
        <w:t>email</w:t>
      </w:r>
      <w:r>
        <w:t>», а на почту, указанную в профиле, отравляется отчет в формате XLSX</w:t>
      </w:r>
      <w:r w:rsidRPr="00660CBD">
        <w:t>.</w:t>
      </w:r>
      <w:r>
        <w:rPr>
          <w:b/>
          <w:bCs/>
        </w:rPr>
        <w:t xml:space="preserve"> </w:t>
      </w:r>
      <w:r>
        <w:t xml:space="preserve">Для закрытия модального окна без экспорта отчета нажать  </w:t>
      </w:r>
      <w:r>
        <w:rPr>
          <w:noProof/>
          <w:lang w:eastAsia="ru-RU"/>
        </w:rPr>
        <w:drawing>
          <wp:inline distT="0" distB="0" distL="0" distR="0" wp14:anchorId="5079A2FE" wp14:editId="656EC4A3">
            <wp:extent cx="811988" cy="277368"/>
            <wp:effectExtent l="0" t="0" r="7620" b="889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Untitled(179).png"/>
                    <pic:cNvPicPr/>
                  </pic:nvPicPr>
                  <pic:blipFill rotWithShape="1"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3" t="10544" r="2501" b="9509"/>
                    <a:stretch/>
                  </pic:blipFill>
                  <pic:spPr bwMode="auto">
                    <a:xfrm>
                      <a:off x="0" y="0"/>
                      <a:ext cx="814696" cy="278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или </w:t>
      </w:r>
      <w:r>
        <w:rPr>
          <w:noProof/>
          <w:lang w:eastAsia="ru-RU"/>
        </w:rPr>
        <w:drawing>
          <wp:inline distT="0" distB="0" distL="0" distR="0" wp14:anchorId="657A7D4D" wp14:editId="2725D5E1">
            <wp:extent cx="177564" cy="177564"/>
            <wp:effectExtent l="0" t="0" r="0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64" cy="17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.</w:t>
      </w:r>
    </w:p>
    <w:p w14:paraId="7EF455B0" w14:textId="77777777" w:rsidR="000D4327" w:rsidRDefault="000D4327" w:rsidP="000D4327">
      <w:pPr>
        <w:pStyle w:val="goststreammain"/>
        <w:keepNext/>
        <w:ind w:firstLine="0"/>
        <w:jc w:val="center"/>
      </w:pPr>
      <w:r w:rsidRPr="00660CBD">
        <w:rPr>
          <w:noProof/>
          <w:lang w:eastAsia="ru-RU"/>
        </w:rPr>
        <w:drawing>
          <wp:inline distT="0" distB="0" distL="0" distR="0" wp14:anchorId="718AE995" wp14:editId="0C277748">
            <wp:extent cx="3461481" cy="1775472"/>
            <wp:effectExtent l="0" t="0" r="571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0" t="4289" r="1185" b="4084"/>
                    <a:stretch/>
                  </pic:blipFill>
                  <pic:spPr bwMode="auto">
                    <a:xfrm>
                      <a:off x="0" y="0"/>
                      <a:ext cx="3476028" cy="1782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883260" w14:textId="00E1B518" w:rsidR="000D4327" w:rsidRPr="001D7EC9" w:rsidRDefault="000D4327" w:rsidP="000D4327">
      <w:pPr>
        <w:pStyle w:val="a1"/>
        <w:ind w:firstLine="0"/>
      </w:pPr>
      <w:r>
        <w:t xml:space="preserve">Модальное окно </w:t>
      </w:r>
      <w:r w:rsidR="00A0672E">
        <w:t>«</w:t>
      </w:r>
      <w:r>
        <w:t>Выгрузка истории изменений”</w:t>
      </w:r>
    </w:p>
    <w:p w14:paraId="4A018D60" w14:textId="77777777" w:rsidR="000D4327" w:rsidRDefault="000D4327" w:rsidP="000D4327">
      <w:pPr>
        <w:pStyle w:val="goststreammain"/>
      </w:pPr>
      <w:r>
        <w:t>При открытии календаря для выбора даты отображается по умолчанию период за текущую дату от 0:00 до 23:59. Период истории изменений не может превышать 1 месяц. При попытке выбрать период, превышающий 1 месяц, отображается системное сообщение: «Диапазон не может быть больше месяца».</w:t>
      </w:r>
    </w:p>
    <w:p w14:paraId="3899897F" w14:textId="77777777" w:rsidR="000D4327" w:rsidRDefault="000D4327" w:rsidP="000D4327">
      <w:pPr>
        <w:pStyle w:val="goststreammain"/>
        <w:keepNext/>
        <w:ind w:firstLine="0"/>
        <w:jc w:val="center"/>
      </w:pPr>
      <w:r w:rsidRPr="001D7EC9">
        <w:rPr>
          <w:noProof/>
          <w:lang w:eastAsia="ru-RU"/>
        </w:rPr>
        <w:drawing>
          <wp:inline distT="0" distB="0" distL="0" distR="0" wp14:anchorId="406EA459" wp14:editId="6FA3BFF9">
            <wp:extent cx="3581498" cy="54132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4" t="10454" r="1806" b="12126"/>
                    <a:stretch/>
                  </pic:blipFill>
                  <pic:spPr bwMode="auto">
                    <a:xfrm>
                      <a:off x="0" y="0"/>
                      <a:ext cx="3587464" cy="542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3C9D02" w14:textId="77777777" w:rsidR="000D4327" w:rsidRPr="001D7EC9" w:rsidRDefault="000D4327" w:rsidP="000D4327">
      <w:pPr>
        <w:pStyle w:val="a1"/>
        <w:ind w:firstLine="0"/>
      </w:pPr>
      <w:r w:rsidRPr="001D7EC9">
        <w:t>Системное сообщение при попытке выбрать период, превышающий месяц</w:t>
      </w:r>
    </w:p>
    <w:p w14:paraId="316047B2" w14:textId="77777777" w:rsidR="000D4327" w:rsidRDefault="000D4327" w:rsidP="000D4327">
      <w:pPr>
        <w:pStyle w:val="goststreammain"/>
      </w:pPr>
      <w:r>
        <w:t>Система также не допускает выбрать в календаре дату, превышающую текущую.</w:t>
      </w:r>
    </w:p>
    <w:p w14:paraId="55AB35C7" w14:textId="77777777" w:rsidR="000D4327" w:rsidRDefault="000D4327" w:rsidP="000D4327">
      <w:pPr>
        <w:pStyle w:val="goststreammain"/>
        <w:keepNext/>
        <w:ind w:firstLine="0"/>
        <w:jc w:val="center"/>
      </w:pPr>
      <w:r w:rsidRPr="00CD544C">
        <w:rPr>
          <w:noProof/>
          <w:lang w:eastAsia="ru-RU"/>
        </w:rPr>
        <w:lastRenderedPageBreak/>
        <w:drawing>
          <wp:inline distT="0" distB="0" distL="0" distR="0" wp14:anchorId="7808A4E5" wp14:editId="04EDF0BA">
            <wp:extent cx="2874005" cy="3080292"/>
            <wp:effectExtent l="57150" t="76200" r="60325" b="8255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5" t="1299" r="11343" b="12790"/>
                    <a:stretch/>
                  </pic:blipFill>
                  <pic:spPr bwMode="auto">
                    <a:xfrm>
                      <a:off x="0" y="0"/>
                      <a:ext cx="2893109" cy="31007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3B0363" w14:textId="77777777" w:rsidR="000D4327" w:rsidRDefault="000D4327" w:rsidP="000D4327">
      <w:pPr>
        <w:pStyle w:val="a1"/>
        <w:ind w:firstLine="0"/>
      </w:pPr>
      <w:r>
        <w:t>Недоступность выбора даты, превышающую текущую</w:t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0D4327" w14:paraId="7325797C" w14:textId="77777777" w:rsidTr="00D60C60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06FDBC9E" w14:textId="77777777" w:rsidR="000D4327" w:rsidRPr="00173C88" w:rsidRDefault="000D4327" w:rsidP="00B64894">
            <w:pPr>
              <w:pStyle w:val="gostinsertnotice"/>
              <w:spacing w:before="41" w:after="41" w:line="276" w:lineRule="auto"/>
            </w:pPr>
            <w:r>
              <w:t>ВАЖНО</w:t>
            </w:r>
          </w:p>
        </w:tc>
        <w:tc>
          <w:tcPr>
            <w:tcW w:w="3846" w:type="pct"/>
            <w:shd w:val="clear" w:color="auto" w:fill="BDD6EE" w:themeFill="accent1" w:themeFillTint="66"/>
          </w:tcPr>
          <w:p w14:paraId="4F39B018" w14:textId="77777777" w:rsidR="000D4327" w:rsidRPr="00522875" w:rsidRDefault="000D4327" w:rsidP="00B64894">
            <w:pPr>
              <w:pStyle w:val="gostinserttext"/>
              <w:spacing w:before="41" w:after="41" w:line="276" w:lineRule="auto"/>
            </w:pPr>
            <w:r>
              <w:t>Пользователь с правом на просмотр страницы имеет доступ к просмотру всей информации на странице, помимо создания, редактирования, удаления, включения/выключения категорий, шаблонов и экстренных уведомлений. Пользователь имеет возможность просматривать настройки Экстренного уведомления через отдельную панель просмотра настроек, а также выгружать отчет по изменениям Экстренных уведомлений.</w:t>
            </w:r>
          </w:p>
        </w:tc>
      </w:tr>
    </w:tbl>
    <w:p w14:paraId="7FB2720B" w14:textId="77777777" w:rsidR="000D4327" w:rsidRDefault="000D4327" w:rsidP="000D4327">
      <w:r>
        <w:rPr>
          <w:noProof/>
          <w:lang w:eastAsia="ru-RU"/>
        </w:rPr>
        <w:drawing>
          <wp:inline distT="0" distB="0" distL="0" distR="0" wp14:anchorId="7D3AA4EB" wp14:editId="4DD5C1AF">
            <wp:extent cx="6393485" cy="3547272"/>
            <wp:effectExtent l="57150" t="76200" r="64770" b="72390"/>
            <wp:docPr id="705" name="Рисунок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Untitled(217).png"/>
                    <pic:cNvPicPr/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6529" cy="3548961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0C1FFE6" w14:textId="0208AE86" w:rsidR="000D4327" w:rsidRDefault="000D4327" w:rsidP="000D4327">
      <w:pPr>
        <w:pStyle w:val="a1"/>
        <w:ind w:firstLine="0"/>
      </w:pPr>
      <w:r>
        <w:t>Страница при праве “Только просмотр”</w:t>
      </w:r>
    </w:p>
    <w:p w14:paraId="221BF458" w14:textId="04973A6E" w:rsidR="000D4327" w:rsidRDefault="000D4327" w:rsidP="000D4327">
      <w:pPr>
        <w:pStyle w:val="gostheadernum2"/>
        <w:spacing w:line="276" w:lineRule="auto"/>
      </w:pPr>
      <w:bookmarkStart w:id="381" w:name="_Ref151388808"/>
      <w:bookmarkStart w:id="382" w:name="_Toc173165291"/>
      <w:proofErr w:type="spellStart"/>
      <w:r>
        <w:lastRenderedPageBreak/>
        <w:t>Стикеры</w:t>
      </w:r>
      <w:bookmarkEnd w:id="381"/>
      <w:bookmarkEnd w:id="382"/>
      <w:proofErr w:type="spellEnd"/>
    </w:p>
    <w:p w14:paraId="4F4B918A" w14:textId="08B62B0B" w:rsidR="000D4327" w:rsidRDefault="00B64894" w:rsidP="000D4327">
      <w:pPr>
        <w:pStyle w:val="goststreammain"/>
      </w:pPr>
      <w:r>
        <w:t>Страница «</w:t>
      </w:r>
      <w:proofErr w:type="spellStart"/>
      <w:r>
        <w:t>Стикеры</w:t>
      </w:r>
      <w:proofErr w:type="spellEnd"/>
      <w:r>
        <w:t xml:space="preserve">» предназначена для </w:t>
      </w:r>
      <w:r>
        <w:rPr>
          <w:rStyle w:val="notion-enable-hover"/>
          <w:b/>
          <w:bCs/>
        </w:rPr>
        <w:t>у</w:t>
      </w:r>
      <w:r>
        <w:t xml:space="preserve">правления пользователем </w:t>
      </w:r>
      <w:proofErr w:type="spellStart"/>
      <w:r>
        <w:t>стикерами</w:t>
      </w:r>
      <w:proofErr w:type="spellEnd"/>
      <w:r>
        <w:t xml:space="preserve"> для операторов и клиентов: загрузка </w:t>
      </w:r>
      <w:proofErr w:type="spellStart"/>
      <w:r>
        <w:t>стикеров</w:t>
      </w:r>
      <w:proofErr w:type="spellEnd"/>
      <w:r>
        <w:t xml:space="preserve"> и их удаление.</w:t>
      </w:r>
    </w:p>
    <w:p w14:paraId="4F9DE8D0" w14:textId="311885BB" w:rsidR="00B64894" w:rsidRPr="000D4327" w:rsidRDefault="00B64894" w:rsidP="00B64894">
      <w:pPr>
        <w:pStyle w:val="goststreammain"/>
        <w:ind w:firstLine="0"/>
      </w:pPr>
      <w:r>
        <w:rPr>
          <w:noProof/>
          <w:lang w:eastAsia="ru-RU"/>
        </w:rPr>
        <w:drawing>
          <wp:inline distT="0" distB="0" distL="0" distR="0" wp14:anchorId="14CF2397" wp14:editId="48F3FE47">
            <wp:extent cx="6480175" cy="875030"/>
            <wp:effectExtent l="57150" t="76200" r="53975" b="77470"/>
            <wp:docPr id="722" name="Рисунок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Untitled(232).png"/>
                    <pic:cNvPicPr/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75030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465FDE4" w14:textId="02E2E786" w:rsidR="000D4327" w:rsidRDefault="00B64894" w:rsidP="00B64894">
      <w:pPr>
        <w:pStyle w:val="a1"/>
        <w:ind w:firstLine="0"/>
      </w:pPr>
      <w:r>
        <w:t>Раздел “Настройки”. Страница “Стикеры”</w:t>
      </w:r>
    </w:p>
    <w:p w14:paraId="4AB27B26" w14:textId="41C3CD01" w:rsidR="00B64894" w:rsidRDefault="00B64894" w:rsidP="00B64894">
      <w:pPr>
        <w:pStyle w:val="goststreammain"/>
      </w:pPr>
      <w:r>
        <w:t>В левой части страницы находятся два раздела:</w:t>
      </w:r>
    </w:p>
    <w:p w14:paraId="0F9C7143" w14:textId="2E0367AA" w:rsidR="00B64894" w:rsidRDefault="00B64894" w:rsidP="00E85BFC">
      <w:pPr>
        <w:pStyle w:val="goststreammain"/>
        <w:numPr>
          <w:ilvl w:val="0"/>
          <w:numId w:val="46"/>
        </w:numPr>
      </w:pPr>
      <w:proofErr w:type="spellStart"/>
      <w:r>
        <w:t>Стикеры</w:t>
      </w:r>
      <w:proofErr w:type="spellEnd"/>
      <w:r>
        <w:t xml:space="preserve"> оператора;</w:t>
      </w:r>
    </w:p>
    <w:p w14:paraId="66B9FA76" w14:textId="53ACC317" w:rsidR="00B64894" w:rsidRDefault="00B64894" w:rsidP="00E85BFC">
      <w:pPr>
        <w:pStyle w:val="goststreammain"/>
        <w:numPr>
          <w:ilvl w:val="0"/>
          <w:numId w:val="46"/>
        </w:numPr>
      </w:pPr>
      <w:proofErr w:type="spellStart"/>
      <w:r>
        <w:t>Стикеры</w:t>
      </w:r>
      <w:proofErr w:type="spellEnd"/>
      <w:r>
        <w:t xml:space="preserve"> клиента.</w:t>
      </w:r>
    </w:p>
    <w:p w14:paraId="777248C0" w14:textId="0CDD7D05" w:rsidR="00B64894" w:rsidRDefault="00B64894" w:rsidP="00B64894">
      <w:pPr>
        <w:pStyle w:val="goststreammain"/>
      </w:pPr>
      <w:r>
        <w:t xml:space="preserve">Рядом с названием раздела указано общее количество загруженных </w:t>
      </w:r>
      <w:proofErr w:type="spellStart"/>
      <w:r>
        <w:t>стикеров</w:t>
      </w:r>
      <w:proofErr w:type="spellEnd"/>
      <w:r>
        <w:t xml:space="preserve"> в разделе.</w:t>
      </w:r>
    </w:p>
    <w:p w14:paraId="509D6F2B" w14:textId="084153D9" w:rsidR="00793089" w:rsidRDefault="00B64894" w:rsidP="00B64894">
      <w:pPr>
        <w:jc w:val="center"/>
      </w:pPr>
      <w:r>
        <w:rPr>
          <w:noProof/>
          <w:lang w:eastAsia="ru-RU"/>
        </w:rPr>
        <w:drawing>
          <wp:inline distT="0" distB="0" distL="0" distR="0" wp14:anchorId="23403D09" wp14:editId="5A81A57A">
            <wp:extent cx="2108149" cy="695241"/>
            <wp:effectExtent l="57150" t="76200" r="64135" b="67310"/>
            <wp:docPr id="723" name="Рисунок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" name="Untitled(233).png"/>
                    <pic:cNvPicPr/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236" cy="700546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F5D07E2" w14:textId="3AC10BED" w:rsidR="00B64894" w:rsidRDefault="00B64894" w:rsidP="00B64894">
      <w:pPr>
        <w:pStyle w:val="a1"/>
      </w:pPr>
      <w:r>
        <w:t>Разделы со стикерами</w:t>
      </w:r>
    </w:p>
    <w:p w14:paraId="3C11127D" w14:textId="4F6A16A6" w:rsidR="00F3016F" w:rsidRDefault="00F3016F" w:rsidP="00F3016F">
      <w:pPr>
        <w:pStyle w:val="goststreammain"/>
      </w:pPr>
      <w:r>
        <w:t xml:space="preserve">При нажатии на раздел отображается список с превью всех загруженных в него </w:t>
      </w:r>
      <w:proofErr w:type="spellStart"/>
      <w:r>
        <w:t>стикеров</w:t>
      </w:r>
      <w:proofErr w:type="spellEnd"/>
      <w:r>
        <w:t>.</w:t>
      </w:r>
    </w:p>
    <w:p w14:paraId="66DE1BA8" w14:textId="12379AFE" w:rsidR="00F3016F" w:rsidRDefault="008A4BC2" w:rsidP="00C429C2">
      <w:pPr>
        <w:pStyle w:val="goststreammain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A41C70E" wp14:editId="477258A6">
            <wp:extent cx="5609057" cy="1814905"/>
            <wp:effectExtent l="57150" t="76200" r="48895" b="7112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Untitled(18).png"/>
                    <pic:cNvPicPr/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84" cy="1827501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9B18EF6" w14:textId="74E54811" w:rsidR="00F3016F" w:rsidRDefault="00F3016F" w:rsidP="00F3016F">
      <w:pPr>
        <w:pStyle w:val="a1"/>
      </w:pPr>
      <w:r>
        <w:t>Превью стикеров</w:t>
      </w:r>
    </w:p>
    <w:p w14:paraId="07A9C7C3" w14:textId="77777777" w:rsidR="00C429C2" w:rsidRDefault="00C429C2" w:rsidP="00C429C2">
      <w:pPr>
        <w:pStyle w:val="goststreammain"/>
      </w:pPr>
      <w:proofErr w:type="spellStart"/>
      <w:r>
        <w:t>Стикер</w:t>
      </w:r>
      <w:proofErr w:type="spellEnd"/>
      <w:r>
        <w:t xml:space="preserve"> можно увеличить при длительном удержании левой кнопки мыши на нем.</w:t>
      </w:r>
    </w:p>
    <w:p w14:paraId="176126E9" w14:textId="77777777" w:rsidR="00C429C2" w:rsidRDefault="00C429C2" w:rsidP="00C429C2">
      <w:pPr>
        <w:pStyle w:val="goststreammain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B32326A" wp14:editId="4FC4FBC7">
            <wp:extent cx="6403975" cy="1472820"/>
            <wp:effectExtent l="57150" t="76200" r="53975" b="70485"/>
            <wp:docPr id="834" name="Рисунок 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Untitled(57).png"/>
                    <pic:cNvPicPr/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3355" cy="1474977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51E6C6D" w14:textId="77777777" w:rsidR="00C429C2" w:rsidRDefault="00C429C2" w:rsidP="00C429C2">
      <w:pPr>
        <w:pStyle w:val="affe"/>
      </w:pPr>
      <w:r w:rsidRPr="00D92098">
        <w:t>Увеличение стикера во вкладке “Стикеры”</w:t>
      </w:r>
    </w:p>
    <w:p w14:paraId="12CBE913" w14:textId="77777777" w:rsidR="00C429C2" w:rsidRDefault="00C429C2" w:rsidP="00F3016F">
      <w:pPr>
        <w:pStyle w:val="goststreammain"/>
      </w:pPr>
    </w:p>
    <w:p w14:paraId="71D7E740" w14:textId="04EC934C" w:rsidR="00F3016F" w:rsidRDefault="00F3016F" w:rsidP="00F3016F">
      <w:pPr>
        <w:pStyle w:val="goststreammain"/>
      </w:pPr>
      <w:r>
        <w:t xml:space="preserve">Можно загрузить новые </w:t>
      </w:r>
      <w:proofErr w:type="spellStart"/>
      <w:r>
        <w:t>стикеры</w:t>
      </w:r>
      <w:proofErr w:type="spellEnd"/>
      <w:r>
        <w:t xml:space="preserve"> нажав на кнопку </w:t>
      </w:r>
      <w:r>
        <w:rPr>
          <w:noProof/>
          <w:lang w:eastAsia="ru-RU"/>
        </w:rPr>
        <w:drawing>
          <wp:inline distT="0" distB="0" distL="0" distR="0" wp14:anchorId="02DB6DC1" wp14:editId="7A272DDF">
            <wp:extent cx="2138764" cy="182880"/>
            <wp:effectExtent l="0" t="0" r="0" b="7620"/>
            <wp:docPr id="725" name="Рисунок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" name="Untitled(236).png"/>
                    <pic:cNvPicPr/>
                  </pic:nvPicPr>
                  <pic:blipFill rotWithShape="1"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0" t="18617" r="1632" b="23079"/>
                    <a:stretch/>
                  </pic:blipFill>
                  <pic:spPr bwMode="auto">
                    <a:xfrm>
                      <a:off x="0" y="0"/>
                      <a:ext cx="2143531" cy="183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в верхнем правом углу раздела.</w:t>
      </w:r>
    </w:p>
    <w:p w14:paraId="408B716A" w14:textId="20AE0988" w:rsidR="00F3016F" w:rsidRDefault="00F3016F" w:rsidP="00F3016F">
      <w:pPr>
        <w:pStyle w:val="goststreammain"/>
      </w:pPr>
      <w:r>
        <w:t xml:space="preserve">Для удаления </w:t>
      </w:r>
      <w:proofErr w:type="spellStart"/>
      <w:r>
        <w:t>стикера</w:t>
      </w:r>
      <w:proofErr w:type="spellEnd"/>
      <w:r>
        <w:t xml:space="preserve"> необходимо нажать на кнопку</w:t>
      </w:r>
      <w:r>
        <w:rPr>
          <w:noProof/>
          <w:lang w:eastAsia="ru-RU"/>
        </w:rPr>
        <w:drawing>
          <wp:inline distT="0" distB="0" distL="0" distR="0" wp14:anchorId="2DFC2331" wp14:editId="6156B2F8">
            <wp:extent cx="219106" cy="190527"/>
            <wp:effectExtent l="0" t="0" r="9525" b="0"/>
            <wp:docPr id="726" name="Рисунок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Untitled(237).png"/>
                    <pic:cNvPicPr/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106" cy="19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в верхнем правом углу превью </w:t>
      </w:r>
      <w:proofErr w:type="spellStart"/>
      <w:r>
        <w:t>стикера</w:t>
      </w:r>
      <w:proofErr w:type="spellEnd"/>
      <w:r>
        <w:t xml:space="preserve">. При попытке удалить </w:t>
      </w:r>
      <w:proofErr w:type="spellStart"/>
      <w:r>
        <w:t>стикер</w:t>
      </w:r>
      <w:proofErr w:type="spellEnd"/>
      <w:r>
        <w:t xml:space="preserve"> отображается модальное окно, если подтвердить действие, то </w:t>
      </w:r>
      <w:proofErr w:type="spellStart"/>
      <w:r>
        <w:t>стикер</w:t>
      </w:r>
      <w:proofErr w:type="spellEnd"/>
      <w:r>
        <w:t xml:space="preserve"> будет удален.</w:t>
      </w:r>
    </w:p>
    <w:p w14:paraId="4FB0663F" w14:textId="5809C310" w:rsidR="00F3016F" w:rsidRDefault="008A4BC2" w:rsidP="00F3016F">
      <w:pPr>
        <w:pStyle w:val="goststreammain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98D154E" wp14:editId="0B800CC0">
            <wp:extent cx="1230244" cy="1268890"/>
            <wp:effectExtent l="0" t="0" r="8255" b="762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Untitled(19).png"/>
                    <pic:cNvPicPr/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400" cy="1284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DE484" w14:textId="6D6CCCB8" w:rsidR="00F3016F" w:rsidRDefault="00F3016F" w:rsidP="00F3016F">
      <w:pPr>
        <w:pStyle w:val="a1"/>
      </w:pPr>
      <w:r>
        <w:t>Кнопка удаления стикера</w:t>
      </w:r>
    </w:p>
    <w:p w14:paraId="0E77C153" w14:textId="6C16FA2D" w:rsidR="00F3016F" w:rsidRDefault="00F3016F" w:rsidP="00F3016F">
      <w:pPr>
        <w:pStyle w:val="goststreammain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88879B3" wp14:editId="12FC935A">
            <wp:extent cx="2914856" cy="1121098"/>
            <wp:effectExtent l="0" t="0" r="0" b="3175"/>
            <wp:docPr id="728" name="Рисунок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Untitled(239).png"/>
                    <pic:cNvPicPr/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9248" cy="1138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2135F" w14:textId="23D6447A" w:rsidR="00F3016F" w:rsidRDefault="00F3016F" w:rsidP="00C4317E">
      <w:pPr>
        <w:pStyle w:val="a1"/>
        <w:ind w:firstLine="0"/>
      </w:pPr>
      <w:r>
        <w:t>Модальное окно Удаления стикера</w:t>
      </w:r>
    </w:p>
    <w:p w14:paraId="5B2084AE" w14:textId="61D95A28" w:rsidR="00C4317E" w:rsidRDefault="00C4317E" w:rsidP="00C4317E">
      <w:pPr>
        <w:pStyle w:val="goststreammain"/>
      </w:pPr>
      <w:r w:rsidRPr="00C4317E">
        <w:t xml:space="preserve">В случае, если </w:t>
      </w:r>
      <w:proofErr w:type="spellStart"/>
      <w:r w:rsidRPr="00C4317E">
        <w:t>стикер</w:t>
      </w:r>
      <w:proofErr w:type="spellEnd"/>
      <w:r w:rsidRPr="00C4317E">
        <w:t xml:space="preserve"> был привязан к шаблонам и/или к </w:t>
      </w:r>
      <w:proofErr w:type="spellStart"/>
      <w:r w:rsidRPr="00C4317E">
        <w:t>скилл</w:t>
      </w:r>
      <w:proofErr w:type="spellEnd"/>
      <w:r w:rsidRPr="00C4317E">
        <w:t xml:space="preserve">-группам в </w:t>
      </w:r>
      <w:proofErr w:type="spellStart"/>
      <w:r w:rsidRPr="00C4317E">
        <w:t>автопрощании</w:t>
      </w:r>
      <w:proofErr w:type="spellEnd"/>
      <w:r w:rsidRPr="00C4317E">
        <w:t xml:space="preserve">, то в этом случае открывается модальное окно “Невозможно удалить </w:t>
      </w:r>
      <w:proofErr w:type="spellStart"/>
      <w:r w:rsidRPr="00C4317E">
        <w:t>стикер</w:t>
      </w:r>
      <w:proofErr w:type="spellEnd"/>
      <w:r w:rsidRPr="00C4317E">
        <w:t xml:space="preserve">” где будет указано в каких шаблонов и/или </w:t>
      </w:r>
      <w:proofErr w:type="spellStart"/>
      <w:r w:rsidRPr="00C4317E">
        <w:t>скилл</w:t>
      </w:r>
      <w:proofErr w:type="spellEnd"/>
      <w:r w:rsidRPr="00C4317E">
        <w:t>-группах он используется.</w:t>
      </w:r>
    </w:p>
    <w:tbl>
      <w:tblPr>
        <w:tblW w:w="5000" w:type="pct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C4317E" w14:paraId="20934DBF" w14:textId="77777777" w:rsidTr="009C258D">
        <w:trPr>
          <w:cantSplit/>
          <w:trHeight w:val="567"/>
        </w:trPr>
        <w:tc>
          <w:tcPr>
            <w:tcW w:w="1154" w:type="pct"/>
            <w:shd w:val="clear" w:color="auto" w:fill="BDD6EE" w:themeFill="accent1" w:themeFillTint="66"/>
            <w:vAlign w:val="center"/>
          </w:tcPr>
          <w:p w14:paraId="1CF2529C" w14:textId="77777777" w:rsidR="00C4317E" w:rsidRPr="00173C88" w:rsidRDefault="00C4317E" w:rsidP="009C258D">
            <w:pPr>
              <w:pStyle w:val="gostinsertnotice"/>
              <w:spacing w:before="41" w:after="41" w:line="276" w:lineRule="auto"/>
            </w:pPr>
            <w:r>
              <w:t>ВАЖНО</w:t>
            </w:r>
          </w:p>
        </w:tc>
        <w:tc>
          <w:tcPr>
            <w:tcW w:w="3846" w:type="pct"/>
            <w:shd w:val="clear" w:color="auto" w:fill="BDD6EE" w:themeFill="accent1" w:themeFillTint="66"/>
          </w:tcPr>
          <w:p w14:paraId="1757DBAE" w14:textId="1DAF840D" w:rsidR="00C4317E" w:rsidRPr="00522875" w:rsidRDefault="00C4317E" w:rsidP="009C258D">
            <w:pPr>
              <w:pStyle w:val="gostinserttext"/>
              <w:spacing w:before="41" w:after="41" w:line="276" w:lineRule="auto"/>
            </w:pPr>
            <w:r>
              <w:t>У</w:t>
            </w:r>
            <w:r w:rsidRPr="00C4317E">
              <w:t xml:space="preserve">далить </w:t>
            </w:r>
            <w:proofErr w:type="spellStart"/>
            <w:r w:rsidRPr="00C4317E">
              <w:t>стикер</w:t>
            </w:r>
            <w:proofErr w:type="spellEnd"/>
            <w:r w:rsidRPr="00C4317E">
              <w:t xml:space="preserve"> можно только в том случае, если он не привязан ни к шаблонам, ни к </w:t>
            </w:r>
            <w:proofErr w:type="spellStart"/>
            <w:r w:rsidRPr="00C4317E">
              <w:t>скилл</w:t>
            </w:r>
            <w:proofErr w:type="spellEnd"/>
            <w:r w:rsidRPr="00C4317E">
              <w:t>-группам.</w:t>
            </w:r>
          </w:p>
        </w:tc>
      </w:tr>
    </w:tbl>
    <w:p w14:paraId="7F1202F0" w14:textId="7D896E76" w:rsidR="00C4317E" w:rsidRDefault="00C4317E" w:rsidP="00C4317E">
      <w:pPr>
        <w:pStyle w:val="goststreammain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C5F963C" wp14:editId="11D622BC">
            <wp:extent cx="2942996" cy="2862366"/>
            <wp:effectExtent l="57150" t="76200" r="48260" b="71755"/>
            <wp:docPr id="771" name="Рисунок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Untitled(30).png"/>
                    <pic:cNvPicPr/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4216" cy="2873279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107BE33" w14:textId="26E06FBF" w:rsidR="00C4317E" w:rsidRDefault="00C4317E" w:rsidP="00C4317E">
      <w:pPr>
        <w:pStyle w:val="affe"/>
      </w:pPr>
      <w:r>
        <w:t>Модальное окно Невозможности удаления стикера</w:t>
      </w:r>
    </w:p>
    <w:tbl>
      <w:tblPr>
        <w:tblW w:w="5000" w:type="pct"/>
        <w:tblBorders>
          <w:top w:val="single" w:sz="4" w:space="0" w:color="FA6400"/>
          <w:left w:val="single" w:sz="4" w:space="0" w:color="FA6400"/>
          <w:bottom w:val="single" w:sz="4" w:space="0" w:color="FA6400"/>
          <w:right w:val="single" w:sz="4" w:space="0" w:color="FA6400"/>
          <w:insideH w:val="single" w:sz="4" w:space="0" w:color="FA6400"/>
          <w:insideV w:val="single" w:sz="4" w:space="0" w:color="FA6400"/>
        </w:tblBorders>
        <w:shd w:val="clear" w:color="auto" w:fill="F7CAAC" w:themeFill="accent2" w:themeFillTint="66"/>
        <w:tblLook w:val="04A0" w:firstRow="1" w:lastRow="0" w:firstColumn="1" w:lastColumn="0" w:noHBand="0" w:noVBand="1"/>
      </w:tblPr>
      <w:tblGrid>
        <w:gridCol w:w="2353"/>
        <w:gridCol w:w="7842"/>
      </w:tblGrid>
      <w:tr w:rsidR="00F3016F" w14:paraId="799E6BEA" w14:textId="77777777" w:rsidTr="00C4317E">
        <w:trPr>
          <w:cantSplit/>
          <w:trHeight w:val="375"/>
        </w:trPr>
        <w:tc>
          <w:tcPr>
            <w:tcW w:w="1154" w:type="pct"/>
            <w:shd w:val="clear" w:color="auto" w:fill="F7CAAC" w:themeFill="accent2" w:themeFillTint="66"/>
            <w:vAlign w:val="center"/>
          </w:tcPr>
          <w:p w14:paraId="49A6DB79" w14:textId="77777777" w:rsidR="00F3016F" w:rsidRPr="00741D2F" w:rsidRDefault="00F3016F" w:rsidP="00D7713C">
            <w:pPr>
              <w:pStyle w:val="gostinsertwarning"/>
              <w:spacing w:before="41" w:after="41" w:line="276" w:lineRule="auto"/>
              <w:rPr>
                <w:lang w:val="ru-RU"/>
              </w:rPr>
            </w:pPr>
            <w:r>
              <w:rPr>
                <w:lang w:val="ru-RU"/>
              </w:rPr>
              <w:lastRenderedPageBreak/>
              <w:t>Внимание</w:t>
            </w:r>
          </w:p>
        </w:tc>
        <w:tc>
          <w:tcPr>
            <w:tcW w:w="3846" w:type="pct"/>
            <w:shd w:val="clear" w:color="auto" w:fill="F7CAAC" w:themeFill="accent2" w:themeFillTint="66"/>
          </w:tcPr>
          <w:p w14:paraId="213E99C9" w14:textId="4FA86315" w:rsidR="00F3016F" w:rsidRPr="000D5073" w:rsidRDefault="00F3016F" w:rsidP="00D7713C">
            <w:pPr>
              <w:pStyle w:val="gostinserttext"/>
              <w:spacing w:before="41" w:after="41" w:line="276" w:lineRule="auto"/>
            </w:pPr>
            <w:r>
              <w:t xml:space="preserve">Пользователь с правом на просмотр страницы имеет доступ просматривать превью </w:t>
            </w:r>
            <w:proofErr w:type="spellStart"/>
            <w:r>
              <w:t>стикеров</w:t>
            </w:r>
            <w:proofErr w:type="spellEnd"/>
            <w:r>
              <w:t xml:space="preserve"> без возможности их удалить или загрузить новые.</w:t>
            </w:r>
          </w:p>
        </w:tc>
      </w:tr>
    </w:tbl>
    <w:p w14:paraId="6E0DC287" w14:textId="77777777" w:rsidR="00F3016F" w:rsidRDefault="00F3016F" w:rsidP="00F3016F">
      <w:pPr>
        <w:pStyle w:val="a1"/>
        <w:numPr>
          <w:ilvl w:val="0"/>
          <w:numId w:val="0"/>
        </w:numPr>
        <w:ind w:left="720"/>
        <w:jc w:val="left"/>
      </w:pPr>
    </w:p>
    <w:p w14:paraId="09EE09BA" w14:textId="01621F91" w:rsidR="00F3016F" w:rsidRDefault="008A4BC2" w:rsidP="00F3016F">
      <w:pPr>
        <w:pStyle w:val="a1"/>
        <w:numPr>
          <w:ilvl w:val="0"/>
          <w:numId w:val="0"/>
        </w:numPr>
        <w:jc w:val="left"/>
      </w:pPr>
      <w:r>
        <w:rPr>
          <w:lang w:eastAsia="ru-RU"/>
        </w:rPr>
        <w:drawing>
          <wp:inline distT="0" distB="0" distL="0" distR="0" wp14:anchorId="2C61B413" wp14:editId="7684461D">
            <wp:extent cx="6480175" cy="2153285"/>
            <wp:effectExtent l="57150" t="76200" r="53975" b="75565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Untitled(20).png"/>
                    <pic:cNvPicPr/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153285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ACF2749" w14:textId="1182AC86" w:rsidR="00F3016F" w:rsidRDefault="00F3016F" w:rsidP="00F3016F">
      <w:pPr>
        <w:pStyle w:val="a1"/>
      </w:pPr>
      <w:r>
        <w:t>Отображении страницы стикеров с правом только на просмотр</w:t>
      </w:r>
    </w:p>
    <w:p w14:paraId="42BE9DF0" w14:textId="3AF355BA" w:rsidR="00793089" w:rsidRDefault="00793089" w:rsidP="00793089">
      <w:pPr>
        <w:pStyle w:val="gostheadernum1"/>
      </w:pPr>
      <w:bookmarkStart w:id="383" w:name="_Toc109660417"/>
      <w:bookmarkStart w:id="384" w:name="_Toc173165292"/>
      <w:r>
        <w:lastRenderedPageBreak/>
        <w:t>Лист изменений</w:t>
      </w:r>
      <w:bookmarkEnd w:id="383"/>
      <w:bookmarkEnd w:id="384"/>
    </w:p>
    <w:tbl>
      <w:tblPr>
        <w:tblW w:w="4897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42"/>
        <w:gridCol w:w="7099"/>
        <w:gridCol w:w="1444"/>
      </w:tblGrid>
      <w:tr w:rsidR="00793089" w:rsidRPr="006B397E" w14:paraId="3B0F4387" w14:textId="77777777" w:rsidTr="009D002B">
        <w:trPr>
          <w:cantSplit/>
          <w:trHeight w:val="567"/>
          <w:tblHeader/>
        </w:trPr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5BDC772" w14:textId="77777777" w:rsidR="00793089" w:rsidRPr="006B397E" w:rsidRDefault="00793089" w:rsidP="00793089">
            <w:pPr>
              <w:keepNext/>
              <w:keepLines/>
              <w:suppressAutoHyphens/>
              <w:snapToGrid w:val="0"/>
              <w:spacing w:after="0" w:line="256" w:lineRule="auto"/>
              <w:jc w:val="center"/>
              <w:rPr>
                <w:b/>
              </w:rPr>
            </w:pPr>
            <w:r w:rsidRPr="006B397E">
              <w:rPr>
                <w:b/>
              </w:rPr>
              <w:t>Версия</w:t>
            </w:r>
            <w:r w:rsidRPr="006B397E">
              <w:rPr>
                <w:b/>
              </w:rPr>
              <w:br/>
              <w:t>документа</w:t>
            </w:r>
          </w:p>
        </w:tc>
        <w:tc>
          <w:tcPr>
            <w:tcW w:w="7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C993049" w14:textId="77777777" w:rsidR="00793089" w:rsidRPr="00F12F9B" w:rsidRDefault="00793089" w:rsidP="00793089">
            <w:pPr>
              <w:keepNext/>
              <w:keepLines/>
              <w:suppressAutoHyphens/>
              <w:snapToGrid w:val="0"/>
              <w:spacing w:after="0" w:line="256" w:lineRule="auto"/>
              <w:jc w:val="center"/>
              <w:rPr>
                <w:b/>
              </w:rPr>
            </w:pPr>
            <w:r w:rsidRPr="00F12F9B">
              <w:rPr>
                <w:b/>
              </w:rPr>
              <w:t>Изменения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BDE527D" w14:textId="77777777" w:rsidR="00793089" w:rsidRPr="009C44BA" w:rsidRDefault="00793089" w:rsidP="00793089">
            <w:pPr>
              <w:keepNext/>
              <w:keepLines/>
              <w:suppressAutoHyphens/>
              <w:snapToGrid w:val="0"/>
              <w:spacing w:after="0" w:line="256" w:lineRule="auto"/>
              <w:jc w:val="center"/>
              <w:rPr>
                <w:b/>
              </w:rPr>
            </w:pPr>
            <w:r w:rsidRPr="009C44BA">
              <w:rPr>
                <w:b/>
              </w:rPr>
              <w:t>Дата</w:t>
            </w:r>
          </w:p>
        </w:tc>
      </w:tr>
      <w:tr w:rsidR="00793089" w:rsidRPr="006B397E" w14:paraId="7ABC8B91" w14:textId="77777777" w:rsidTr="009D002B">
        <w:trPr>
          <w:cantSplit/>
          <w:trHeight w:val="283"/>
          <w:tblHeader/>
        </w:trPr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39E5BC6" w14:textId="77777777" w:rsidR="00793089" w:rsidRPr="001B0CFB" w:rsidRDefault="00793089" w:rsidP="00857CD9">
            <w:pPr>
              <w:keepNext/>
              <w:keepLines/>
              <w:numPr>
                <w:ilvl w:val="0"/>
                <w:numId w:val="35"/>
              </w:numPr>
              <w:suppressAutoHyphens/>
              <w:snapToGrid w:val="0"/>
              <w:spacing w:after="0" w:line="256" w:lineRule="auto"/>
              <w:jc w:val="center"/>
              <w:rPr>
                <w:b/>
              </w:rPr>
            </w:pPr>
          </w:p>
        </w:tc>
        <w:tc>
          <w:tcPr>
            <w:tcW w:w="7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D338A93" w14:textId="77777777" w:rsidR="00793089" w:rsidRPr="001B0CFB" w:rsidRDefault="00793089" w:rsidP="00857CD9">
            <w:pPr>
              <w:keepNext/>
              <w:keepLines/>
              <w:numPr>
                <w:ilvl w:val="0"/>
                <w:numId w:val="35"/>
              </w:numPr>
              <w:suppressAutoHyphens/>
              <w:snapToGrid w:val="0"/>
              <w:spacing w:after="0" w:line="256" w:lineRule="auto"/>
              <w:jc w:val="center"/>
              <w:rPr>
                <w:b/>
              </w:rPr>
            </w:pP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D582CD4" w14:textId="77777777" w:rsidR="00793089" w:rsidRPr="001B0CFB" w:rsidRDefault="00793089" w:rsidP="00857CD9">
            <w:pPr>
              <w:keepNext/>
              <w:keepLines/>
              <w:numPr>
                <w:ilvl w:val="0"/>
                <w:numId w:val="35"/>
              </w:numPr>
              <w:suppressAutoHyphens/>
              <w:snapToGrid w:val="0"/>
              <w:spacing w:after="0" w:line="256" w:lineRule="auto"/>
              <w:jc w:val="center"/>
              <w:rPr>
                <w:b/>
              </w:rPr>
            </w:pPr>
          </w:p>
        </w:tc>
      </w:tr>
      <w:tr w:rsidR="00A0672E" w:rsidRPr="006B397E" w14:paraId="1C3A3472" w14:textId="77777777" w:rsidTr="009D002B">
        <w:trPr>
          <w:cantSplit/>
          <w:trHeight w:val="397"/>
        </w:trPr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76E10" w14:textId="39C6ECD9" w:rsidR="00A0672E" w:rsidRDefault="00A0672E" w:rsidP="00DC06F9">
            <w:pPr>
              <w:snapToGrid w:val="0"/>
              <w:spacing w:before="60" w:after="60" w:line="256" w:lineRule="auto"/>
              <w:jc w:val="center"/>
            </w:pPr>
            <w:r>
              <w:t>3.3.0</w:t>
            </w:r>
          </w:p>
        </w:tc>
        <w:tc>
          <w:tcPr>
            <w:tcW w:w="7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059A1" w14:textId="77777777" w:rsidR="00A0672E" w:rsidRDefault="00A0672E" w:rsidP="00F60756">
            <w:pPr>
              <w:pStyle w:val="gosttabletext"/>
              <w:spacing w:line="276" w:lineRule="auto"/>
              <w:ind w:left="660" w:hanging="660"/>
              <w:jc w:val="left"/>
            </w:pPr>
            <w:r>
              <w:t>Добавлено:</w:t>
            </w:r>
          </w:p>
          <w:p w14:paraId="6D8C865D" w14:textId="77777777" w:rsidR="00A0672E" w:rsidRDefault="00A0672E" w:rsidP="00A0672E">
            <w:pPr>
              <w:pStyle w:val="gosttabletext"/>
              <w:numPr>
                <w:ilvl w:val="0"/>
                <w:numId w:val="50"/>
              </w:numPr>
              <w:spacing w:line="276" w:lineRule="auto"/>
              <w:jc w:val="left"/>
            </w:pPr>
            <w:r>
              <w:fldChar w:fldCharType="begin"/>
            </w:r>
            <w:r>
              <w:instrText xml:space="preserve"> REF _Ref162386069 \r \h </w:instrText>
            </w:r>
            <w:r>
              <w:fldChar w:fldCharType="separate"/>
            </w:r>
            <w:r w:rsidR="00F93DB5">
              <w:t>5.2.10</w:t>
            </w:r>
            <w:r>
              <w:fldChar w:fldCharType="end"/>
            </w:r>
            <w:r>
              <w:t xml:space="preserve">   </w:t>
            </w:r>
            <w:r>
              <w:fldChar w:fldCharType="begin"/>
            </w:r>
            <w:r>
              <w:instrText xml:space="preserve"> REF _Ref162386070 \h </w:instrText>
            </w:r>
            <w:r>
              <w:fldChar w:fldCharType="separate"/>
            </w:r>
            <w:r w:rsidR="00F93DB5" w:rsidRPr="00760D6F">
              <w:t>Шаблоны ожидания</w:t>
            </w:r>
            <w:r>
              <w:fldChar w:fldCharType="end"/>
            </w:r>
          </w:p>
          <w:p w14:paraId="024CE20A" w14:textId="77777777" w:rsidR="00A0672E" w:rsidRDefault="00A0672E" w:rsidP="00A0672E">
            <w:pPr>
              <w:pStyle w:val="gosttabletext"/>
              <w:spacing w:line="276" w:lineRule="auto"/>
              <w:ind w:left="660" w:hanging="660"/>
              <w:jc w:val="left"/>
            </w:pPr>
            <w:r>
              <w:t>Изменено:</w:t>
            </w:r>
          </w:p>
          <w:p w14:paraId="63522330" w14:textId="7817DE06" w:rsidR="00A0672E" w:rsidRDefault="00A0672E" w:rsidP="00A0672E">
            <w:pPr>
              <w:pStyle w:val="gosttabletext"/>
              <w:numPr>
                <w:ilvl w:val="0"/>
                <w:numId w:val="50"/>
              </w:numPr>
              <w:spacing w:line="276" w:lineRule="auto"/>
              <w:jc w:val="left"/>
            </w:pPr>
            <w:r>
              <w:fldChar w:fldCharType="begin"/>
            </w:r>
            <w:r>
              <w:instrText xml:space="preserve"> REF _Ref62578624 \r \h </w:instrText>
            </w:r>
            <w:r>
              <w:fldChar w:fldCharType="separate"/>
            </w:r>
            <w:r w:rsidR="00F93DB5">
              <w:t>7.1.2</w:t>
            </w:r>
            <w:r>
              <w:fldChar w:fldCharType="end"/>
            </w:r>
            <w:r>
              <w:t xml:space="preserve">   </w:t>
            </w:r>
            <w:r>
              <w:fldChar w:fldCharType="begin"/>
            </w:r>
            <w:r>
              <w:instrText xml:space="preserve"> REF _Ref62578624 \h </w:instrText>
            </w:r>
            <w:r>
              <w:fldChar w:fldCharType="separate"/>
            </w:r>
            <w:r w:rsidR="00F93DB5">
              <w:t>Создание и редактирование шаблонов</w:t>
            </w:r>
            <w:r>
              <w:fldChar w:fldCharType="end"/>
            </w:r>
          </w:p>
          <w:p w14:paraId="34064889" w14:textId="4175E800" w:rsidR="00A0672E" w:rsidRDefault="00A0672E" w:rsidP="00A0672E">
            <w:pPr>
              <w:pStyle w:val="gosttabletext"/>
              <w:numPr>
                <w:ilvl w:val="0"/>
                <w:numId w:val="50"/>
              </w:numPr>
              <w:spacing w:line="276" w:lineRule="auto"/>
              <w:jc w:val="left"/>
            </w:pPr>
            <w:r>
              <w:fldChar w:fldCharType="begin"/>
            </w:r>
            <w:r>
              <w:instrText xml:space="preserve"> REF _Ref162386130 \r \h </w:instrText>
            </w:r>
            <w:r>
              <w:fldChar w:fldCharType="separate"/>
            </w:r>
            <w:r w:rsidR="00F93DB5">
              <w:t>7.4</w:t>
            </w:r>
            <w:r>
              <w:fldChar w:fldCharType="end"/>
            </w:r>
            <w:r>
              <w:t xml:space="preserve">   </w:t>
            </w:r>
            <w:r>
              <w:fldChar w:fldCharType="begin"/>
            </w:r>
            <w:r>
              <w:instrText xml:space="preserve"> REF _Ref162386134 \h </w:instrText>
            </w:r>
            <w:r>
              <w:fldChar w:fldCharType="separate"/>
            </w:r>
            <w:r w:rsidR="00F93DB5" w:rsidRPr="00567E40">
              <w:t>Роли</w:t>
            </w:r>
            <w:r>
              <w:fldChar w:fldCharType="end"/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978BF" w14:textId="5A4D33F3" w:rsidR="00A0672E" w:rsidRDefault="0087437D" w:rsidP="00793089">
            <w:pPr>
              <w:snapToGrid w:val="0"/>
              <w:spacing w:before="60" w:after="60" w:line="256" w:lineRule="auto"/>
              <w:jc w:val="center"/>
            </w:pPr>
            <w:r>
              <w:t>26.03.2024</w:t>
            </w:r>
          </w:p>
        </w:tc>
      </w:tr>
      <w:tr w:rsidR="0000189C" w:rsidRPr="006B397E" w14:paraId="4035D78E" w14:textId="77777777" w:rsidTr="009D002B">
        <w:trPr>
          <w:cantSplit/>
          <w:trHeight w:val="397"/>
        </w:trPr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AED15" w14:textId="75269832" w:rsidR="0000189C" w:rsidRDefault="0000189C" w:rsidP="0000189C">
            <w:pPr>
              <w:snapToGrid w:val="0"/>
              <w:spacing w:before="60" w:after="60" w:line="256" w:lineRule="auto"/>
              <w:jc w:val="center"/>
            </w:pPr>
            <w:r>
              <w:t>3.4.0</w:t>
            </w:r>
          </w:p>
        </w:tc>
        <w:tc>
          <w:tcPr>
            <w:tcW w:w="7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7F7DF" w14:textId="77777777" w:rsidR="0000189C" w:rsidRDefault="0000189C" w:rsidP="0000189C">
            <w:pPr>
              <w:pStyle w:val="gosttabletext"/>
              <w:spacing w:line="276" w:lineRule="auto"/>
              <w:ind w:left="660" w:hanging="660"/>
              <w:jc w:val="left"/>
            </w:pPr>
            <w:r>
              <w:t>Добавлено:</w:t>
            </w:r>
          </w:p>
          <w:p w14:paraId="565281F5" w14:textId="3FFA32F5" w:rsidR="0000189C" w:rsidRDefault="0000189C" w:rsidP="0000189C">
            <w:pPr>
              <w:pStyle w:val="gosttabletext"/>
              <w:numPr>
                <w:ilvl w:val="0"/>
                <w:numId w:val="50"/>
              </w:numPr>
              <w:spacing w:line="276" w:lineRule="auto"/>
              <w:jc w:val="left"/>
            </w:pPr>
            <w:r>
              <w:fldChar w:fldCharType="begin"/>
            </w:r>
            <w:r>
              <w:instrText xml:space="preserve"> REF _Ref166618110 \r \h </w:instrText>
            </w:r>
            <w:r>
              <w:fldChar w:fldCharType="separate"/>
            </w:r>
            <w:r w:rsidR="00F93DB5">
              <w:t>5.2.13</w:t>
            </w:r>
            <w:r>
              <w:fldChar w:fldCharType="end"/>
            </w:r>
            <w:r>
              <w:t xml:space="preserve">   </w:t>
            </w:r>
            <w:r>
              <w:fldChar w:fldCharType="begin"/>
            </w:r>
            <w:r>
              <w:instrText xml:space="preserve"> REF _Ref166618110 \h </w:instrText>
            </w:r>
            <w:r>
              <w:fldChar w:fldCharType="separate"/>
            </w:r>
            <w:r w:rsidR="00F93DB5" w:rsidRPr="00991C93">
              <w:t>Обработка обращений в статусе “Не в сети”</w:t>
            </w:r>
            <w:r>
              <w:fldChar w:fldCharType="end"/>
            </w:r>
          </w:p>
          <w:p w14:paraId="31D3E825" w14:textId="5AE41836" w:rsidR="0000189C" w:rsidRDefault="0000189C" w:rsidP="0000189C">
            <w:pPr>
              <w:pStyle w:val="gosttabletext"/>
              <w:numPr>
                <w:ilvl w:val="0"/>
                <w:numId w:val="50"/>
              </w:numPr>
              <w:spacing w:line="276" w:lineRule="auto"/>
            </w:pPr>
            <w:r>
              <w:fldChar w:fldCharType="begin"/>
            </w:r>
            <w:r>
              <w:instrText xml:space="preserve"> REF _Ref166618191 \r \h </w:instrText>
            </w:r>
            <w:r>
              <w:fldChar w:fldCharType="separate"/>
            </w:r>
            <w:r w:rsidR="00F93DB5">
              <w:t>5.2.14</w:t>
            </w:r>
            <w:r>
              <w:fldChar w:fldCharType="end"/>
            </w:r>
            <w:r>
              <w:t xml:space="preserve">   </w:t>
            </w:r>
            <w:r>
              <w:fldChar w:fldCharType="begin"/>
            </w:r>
            <w:r>
              <w:instrText xml:space="preserve"> REF _Ref166618191 \h </w:instrText>
            </w:r>
            <w:r>
              <w:fldChar w:fldCharType="separate"/>
            </w:r>
            <w:proofErr w:type="spellStart"/>
            <w:r w:rsidR="00F93DB5" w:rsidRPr="009043D8">
              <w:t>Автопрощание</w:t>
            </w:r>
            <w:proofErr w:type="spellEnd"/>
            <w:r w:rsidR="00F93DB5" w:rsidRPr="009043D8">
              <w:t xml:space="preserve"> и закрытие чата</w:t>
            </w:r>
            <w:r>
              <w:fldChar w:fldCharType="end"/>
            </w:r>
          </w:p>
          <w:p w14:paraId="189F3331" w14:textId="6BC7D91C" w:rsidR="0000189C" w:rsidRDefault="0000189C" w:rsidP="0000189C">
            <w:pPr>
              <w:pStyle w:val="gosttabletext"/>
              <w:numPr>
                <w:ilvl w:val="0"/>
                <w:numId w:val="50"/>
              </w:numPr>
              <w:spacing w:line="276" w:lineRule="auto"/>
              <w:jc w:val="left"/>
            </w:pPr>
            <w:r>
              <w:fldChar w:fldCharType="begin"/>
            </w:r>
            <w:r>
              <w:instrText xml:space="preserve"> REF _Ref166620699 \r \h </w:instrText>
            </w:r>
            <w:r>
              <w:fldChar w:fldCharType="separate"/>
            </w:r>
            <w:r w:rsidR="00F93DB5">
              <w:t>6.3.3</w:t>
            </w:r>
            <w:r>
              <w:fldChar w:fldCharType="end"/>
            </w:r>
            <w:r>
              <w:t xml:space="preserve">   </w:t>
            </w:r>
            <w:r>
              <w:fldChar w:fldCharType="begin"/>
            </w:r>
            <w:r>
              <w:instrText xml:space="preserve"> REF _Ref166620699 \h </w:instrText>
            </w:r>
            <w:r>
              <w:fldChar w:fldCharType="separate"/>
            </w:r>
            <w:r w:rsidR="00F93DB5">
              <w:t xml:space="preserve">Статусы агентов </w:t>
            </w:r>
            <w:proofErr w:type="spellStart"/>
            <w:r w:rsidR="00F93DB5">
              <w:t>скилл</w:t>
            </w:r>
            <w:proofErr w:type="spellEnd"/>
            <w:r w:rsidR="00F93DB5">
              <w:t>-группы</w:t>
            </w:r>
            <w:r>
              <w:fldChar w:fldCharType="end"/>
            </w:r>
          </w:p>
          <w:p w14:paraId="2AD7BF55" w14:textId="77777777" w:rsidR="0000189C" w:rsidRDefault="0000189C" w:rsidP="0000189C">
            <w:pPr>
              <w:pStyle w:val="gosttabletext"/>
              <w:spacing w:line="276" w:lineRule="auto"/>
              <w:ind w:left="660" w:hanging="660"/>
              <w:jc w:val="left"/>
            </w:pPr>
            <w:r>
              <w:t>Изменено:</w:t>
            </w:r>
          </w:p>
          <w:p w14:paraId="0A1563ED" w14:textId="2C42EDA8" w:rsidR="0000189C" w:rsidRDefault="0000189C" w:rsidP="0000189C">
            <w:pPr>
              <w:pStyle w:val="gosttabletext"/>
              <w:numPr>
                <w:ilvl w:val="0"/>
                <w:numId w:val="50"/>
              </w:numPr>
              <w:spacing w:line="276" w:lineRule="auto"/>
              <w:jc w:val="left"/>
            </w:pPr>
            <w:r>
              <w:fldChar w:fldCharType="begin"/>
            </w:r>
            <w:r>
              <w:instrText xml:space="preserve"> REF _Ref114163818 \r \h </w:instrText>
            </w:r>
            <w:r>
              <w:fldChar w:fldCharType="separate"/>
            </w:r>
            <w:r w:rsidR="00F93DB5">
              <w:t>5.2.6</w:t>
            </w:r>
            <w:r>
              <w:fldChar w:fldCharType="end"/>
            </w:r>
            <w:r>
              <w:t xml:space="preserve">   </w:t>
            </w:r>
            <w:r>
              <w:fldChar w:fldCharType="begin"/>
            </w:r>
            <w:r>
              <w:instrText xml:space="preserve"> REF _Ref114163818 \h </w:instrText>
            </w:r>
            <w:r>
              <w:fldChar w:fldCharType="separate"/>
            </w:r>
            <w:r w:rsidR="00F93DB5">
              <w:t xml:space="preserve">Отправка </w:t>
            </w:r>
            <w:proofErr w:type="spellStart"/>
            <w:r w:rsidR="00F93DB5">
              <w:t>смайлов</w:t>
            </w:r>
            <w:proofErr w:type="spellEnd"/>
            <w:r w:rsidR="00F93DB5">
              <w:t xml:space="preserve"> или </w:t>
            </w:r>
            <w:proofErr w:type="spellStart"/>
            <w:r w:rsidR="00F93DB5">
              <w:t>стикеров</w:t>
            </w:r>
            <w:proofErr w:type="spellEnd"/>
            <w:r>
              <w:fldChar w:fldCharType="end"/>
            </w:r>
          </w:p>
          <w:p w14:paraId="5CFDD3FE" w14:textId="623F1DF0" w:rsidR="0000189C" w:rsidRDefault="0000189C" w:rsidP="0000189C">
            <w:pPr>
              <w:pStyle w:val="gosttabletext"/>
              <w:numPr>
                <w:ilvl w:val="0"/>
                <w:numId w:val="50"/>
              </w:numPr>
              <w:spacing w:line="276" w:lineRule="auto"/>
              <w:jc w:val="left"/>
            </w:pPr>
            <w:r>
              <w:fldChar w:fldCharType="begin"/>
            </w:r>
            <w:r>
              <w:instrText xml:space="preserve"> REF _Ref81315694 \r \h </w:instrText>
            </w:r>
            <w:r>
              <w:fldChar w:fldCharType="separate"/>
            </w:r>
            <w:r w:rsidR="00F93DB5">
              <w:t>5.2.12</w:t>
            </w:r>
            <w:r>
              <w:fldChar w:fldCharType="end"/>
            </w:r>
            <w:r>
              <w:t xml:space="preserve">   </w:t>
            </w:r>
            <w:r>
              <w:fldChar w:fldCharType="begin"/>
            </w:r>
            <w:r>
              <w:instrText xml:space="preserve"> REF _Ref81315694 \h </w:instrText>
            </w:r>
            <w:r>
              <w:fldChar w:fldCharType="separate"/>
            </w:r>
            <w:r w:rsidR="00F93DB5" w:rsidRPr="00567E40">
              <w:t>Перевод обращения</w:t>
            </w:r>
            <w:r>
              <w:fldChar w:fldCharType="end"/>
            </w:r>
          </w:p>
          <w:p w14:paraId="031EFEA4" w14:textId="77777777" w:rsidR="0000189C" w:rsidRDefault="0000189C" w:rsidP="0000189C">
            <w:pPr>
              <w:pStyle w:val="gosttabletext"/>
              <w:numPr>
                <w:ilvl w:val="0"/>
                <w:numId w:val="50"/>
              </w:numPr>
              <w:spacing w:line="276" w:lineRule="auto"/>
              <w:jc w:val="left"/>
            </w:pPr>
            <w:r>
              <w:fldChar w:fldCharType="begin"/>
            </w:r>
            <w:r>
              <w:instrText xml:space="preserve"> REF _Ref62569622 \r \h  \* MERGEFORMAT </w:instrText>
            </w:r>
            <w:r>
              <w:fldChar w:fldCharType="separate"/>
            </w:r>
            <w:r w:rsidR="00F93DB5">
              <w:t>7.2.1</w:t>
            </w:r>
            <w:r>
              <w:fldChar w:fldCharType="end"/>
            </w:r>
            <w:r w:rsidRPr="00211243">
              <w:t xml:space="preserve">   </w:t>
            </w:r>
            <w:r>
              <w:fldChar w:fldCharType="begin"/>
            </w:r>
            <w:r>
              <w:instrText xml:space="preserve"> REF _Ref62569622 \h  \* MERGEFORMAT </w:instrText>
            </w:r>
            <w:r>
              <w:fldChar w:fldCharType="separate"/>
            </w:r>
            <w:r w:rsidR="00F93DB5">
              <w:t>Группы</w:t>
            </w:r>
            <w:r>
              <w:fldChar w:fldCharType="end"/>
            </w:r>
          </w:p>
          <w:p w14:paraId="7036535F" w14:textId="77777777" w:rsidR="0000189C" w:rsidRDefault="0000189C" w:rsidP="0000189C">
            <w:pPr>
              <w:pStyle w:val="gosttabletext"/>
              <w:numPr>
                <w:ilvl w:val="0"/>
                <w:numId w:val="50"/>
              </w:numPr>
              <w:spacing w:line="276" w:lineRule="auto"/>
              <w:jc w:val="left"/>
            </w:pPr>
            <w:r>
              <w:fldChar w:fldCharType="begin"/>
            </w:r>
            <w:r>
              <w:instrText xml:space="preserve"> REF _Ref166621404 \r \h </w:instrText>
            </w:r>
            <w:r>
              <w:fldChar w:fldCharType="separate"/>
            </w:r>
            <w:r w:rsidR="00F93DB5">
              <w:t>7.4</w:t>
            </w:r>
            <w:r>
              <w:fldChar w:fldCharType="end"/>
            </w:r>
            <w:r>
              <w:t xml:space="preserve">   </w:t>
            </w:r>
            <w:r>
              <w:fldChar w:fldCharType="begin"/>
            </w:r>
            <w:r>
              <w:instrText xml:space="preserve"> REF _Ref166621408 \h </w:instrText>
            </w:r>
            <w:r>
              <w:fldChar w:fldCharType="separate"/>
            </w:r>
            <w:r w:rsidR="00F93DB5" w:rsidRPr="00567E40">
              <w:t>Роли</w:t>
            </w:r>
            <w:r>
              <w:fldChar w:fldCharType="end"/>
            </w:r>
          </w:p>
          <w:p w14:paraId="1956273B" w14:textId="679FE2C5" w:rsidR="0000189C" w:rsidRDefault="0000189C" w:rsidP="0000189C">
            <w:pPr>
              <w:pStyle w:val="gosttabletext"/>
              <w:numPr>
                <w:ilvl w:val="0"/>
                <w:numId w:val="50"/>
              </w:numPr>
              <w:spacing w:line="276" w:lineRule="auto"/>
              <w:jc w:val="left"/>
            </w:pPr>
            <w:r>
              <w:fldChar w:fldCharType="begin"/>
            </w:r>
            <w:r>
              <w:instrText xml:space="preserve"> REF _Ref151388808 \r \h </w:instrText>
            </w:r>
            <w:r>
              <w:fldChar w:fldCharType="separate"/>
            </w:r>
            <w:r w:rsidR="00F93DB5">
              <w:t>7.7</w:t>
            </w:r>
            <w:r>
              <w:fldChar w:fldCharType="end"/>
            </w:r>
            <w:r>
              <w:t xml:space="preserve">   </w:t>
            </w:r>
            <w:r>
              <w:fldChar w:fldCharType="begin"/>
            </w:r>
            <w:r>
              <w:instrText xml:space="preserve"> REF _Ref151388808 \h </w:instrText>
            </w:r>
            <w:r>
              <w:fldChar w:fldCharType="separate"/>
            </w:r>
            <w:proofErr w:type="spellStart"/>
            <w:r w:rsidR="00F93DB5">
              <w:t>Стикеры</w:t>
            </w:r>
            <w:proofErr w:type="spellEnd"/>
            <w:r>
              <w:fldChar w:fldCharType="end"/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BCBCB" w14:textId="32685BFF" w:rsidR="0000189C" w:rsidRDefault="0000189C" w:rsidP="0000189C">
            <w:pPr>
              <w:snapToGrid w:val="0"/>
              <w:spacing w:before="60" w:after="60" w:line="256" w:lineRule="auto"/>
              <w:jc w:val="center"/>
            </w:pPr>
            <w:r>
              <w:t>15.05.2024</w:t>
            </w:r>
          </w:p>
        </w:tc>
      </w:tr>
      <w:tr w:rsidR="007F30BC" w:rsidRPr="006B397E" w14:paraId="513E3337" w14:textId="77777777" w:rsidTr="009D002B">
        <w:trPr>
          <w:cantSplit/>
          <w:trHeight w:val="397"/>
        </w:trPr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A0F34" w14:textId="75EF83FB" w:rsidR="007F30BC" w:rsidRDefault="007F30BC" w:rsidP="0000189C">
            <w:pPr>
              <w:snapToGrid w:val="0"/>
              <w:spacing w:before="60" w:after="60" w:line="256" w:lineRule="auto"/>
              <w:jc w:val="center"/>
            </w:pPr>
            <w:r>
              <w:t>3.5.0</w:t>
            </w:r>
          </w:p>
        </w:tc>
        <w:tc>
          <w:tcPr>
            <w:tcW w:w="7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481F1" w14:textId="77777777" w:rsidR="007F30BC" w:rsidRDefault="007F30BC" w:rsidP="007F30BC">
            <w:pPr>
              <w:pStyle w:val="gosttabletext"/>
              <w:spacing w:line="276" w:lineRule="auto"/>
              <w:ind w:left="660" w:hanging="660"/>
              <w:jc w:val="left"/>
            </w:pPr>
            <w:r>
              <w:t>Изменено:</w:t>
            </w:r>
          </w:p>
          <w:p w14:paraId="2DFF859E" w14:textId="77777777" w:rsidR="007F30BC" w:rsidRDefault="007F30BC" w:rsidP="007F30BC">
            <w:pPr>
              <w:pStyle w:val="gosttabletext"/>
              <w:numPr>
                <w:ilvl w:val="0"/>
                <w:numId w:val="51"/>
              </w:numPr>
              <w:spacing w:line="276" w:lineRule="auto"/>
              <w:jc w:val="left"/>
            </w:pPr>
            <w:r>
              <w:fldChar w:fldCharType="begin"/>
            </w:r>
            <w:r>
              <w:instrText xml:space="preserve"> REF _Ref119963911 \r \h </w:instrText>
            </w:r>
            <w:r>
              <w:fldChar w:fldCharType="separate"/>
            </w:r>
            <w:r w:rsidR="00F93DB5">
              <w:t>4.1.3</w:t>
            </w:r>
            <w:r>
              <w:fldChar w:fldCharType="end"/>
            </w:r>
            <w:r>
              <w:t xml:space="preserve">   </w:t>
            </w:r>
            <w:r>
              <w:fldChar w:fldCharType="begin"/>
            </w:r>
            <w:r>
              <w:instrText xml:space="preserve"> REF _Ref119963911 \h </w:instrText>
            </w:r>
            <w:r>
              <w:fldChar w:fldCharType="separate"/>
            </w:r>
            <w:r w:rsidR="00F93DB5">
              <w:t>Раздел «</w:t>
            </w:r>
            <w:proofErr w:type="spellStart"/>
            <w:r w:rsidR="00F93DB5">
              <w:t>Дашборд</w:t>
            </w:r>
            <w:proofErr w:type="spellEnd"/>
            <w:r w:rsidR="00F93DB5">
              <w:t>»</w:t>
            </w:r>
            <w:r>
              <w:fldChar w:fldCharType="end"/>
            </w:r>
          </w:p>
          <w:p w14:paraId="6AA0F53C" w14:textId="77777777" w:rsidR="007F30BC" w:rsidRDefault="007F30BC" w:rsidP="007F30BC">
            <w:pPr>
              <w:pStyle w:val="gosttabletext"/>
              <w:numPr>
                <w:ilvl w:val="0"/>
                <w:numId w:val="51"/>
              </w:numPr>
              <w:spacing w:line="276" w:lineRule="auto"/>
              <w:jc w:val="left"/>
            </w:pPr>
            <w:r>
              <w:fldChar w:fldCharType="begin"/>
            </w:r>
            <w:r>
              <w:instrText xml:space="preserve"> REF _Ref116851779 \r \h </w:instrText>
            </w:r>
            <w:r>
              <w:fldChar w:fldCharType="separate"/>
            </w:r>
            <w:r w:rsidR="00F93DB5">
              <w:t>5.2.7</w:t>
            </w:r>
            <w:r>
              <w:fldChar w:fldCharType="end"/>
            </w:r>
            <w:r>
              <w:t xml:space="preserve">   </w:t>
            </w:r>
            <w:r>
              <w:fldChar w:fldCharType="begin"/>
            </w:r>
            <w:r>
              <w:instrText xml:space="preserve"> REF _Ref116851779 \h </w:instrText>
            </w:r>
            <w:r>
              <w:fldChar w:fldCharType="separate"/>
            </w:r>
            <w:r w:rsidR="00F93DB5" w:rsidRPr="00567E40">
              <w:t>Вставка шаблона ответа</w:t>
            </w:r>
            <w:r>
              <w:fldChar w:fldCharType="end"/>
            </w:r>
          </w:p>
          <w:p w14:paraId="4A5D889F" w14:textId="77777777" w:rsidR="007F30BC" w:rsidRDefault="007F30BC" w:rsidP="007F30BC">
            <w:pPr>
              <w:pStyle w:val="gosttabletext"/>
              <w:numPr>
                <w:ilvl w:val="0"/>
                <w:numId w:val="51"/>
              </w:numPr>
              <w:spacing w:line="276" w:lineRule="auto"/>
              <w:jc w:val="left"/>
            </w:pPr>
            <w:r>
              <w:fldChar w:fldCharType="begin"/>
            </w:r>
            <w:r>
              <w:instrText xml:space="preserve"> REF _Ref168348194 \r \h </w:instrText>
            </w:r>
            <w:r>
              <w:fldChar w:fldCharType="separate"/>
            </w:r>
            <w:r w:rsidR="00F93DB5">
              <w:t>6.2</w:t>
            </w:r>
            <w:r>
              <w:fldChar w:fldCharType="end"/>
            </w:r>
            <w:r>
              <w:t xml:space="preserve">   </w:t>
            </w:r>
            <w:r>
              <w:fldChar w:fldCharType="begin"/>
            </w:r>
            <w:r>
              <w:instrText xml:space="preserve"> REF _Ref168348196 \h </w:instrText>
            </w:r>
            <w:r>
              <w:fldChar w:fldCharType="separate"/>
            </w:r>
            <w:r w:rsidR="00F93DB5" w:rsidRPr="00086039">
              <w:t>Статистика в режиме реального времени</w:t>
            </w:r>
            <w:r>
              <w:fldChar w:fldCharType="end"/>
            </w:r>
          </w:p>
          <w:p w14:paraId="10B0E82D" w14:textId="77777777" w:rsidR="007F30BC" w:rsidRDefault="007F30BC" w:rsidP="007F30BC">
            <w:pPr>
              <w:pStyle w:val="gosttabletext"/>
              <w:numPr>
                <w:ilvl w:val="0"/>
                <w:numId w:val="51"/>
              </w:numPr>
              <w:spacing w:line="276" w:lineRule="auto"/>
              <w:jc w:val="left"/>
            </w:pPr>
            <w:r>
              <w:fldChar w:fldCharType="begin"/>
            </w:r>
            <w:r>
              <w:instrText xml:space="preserve"> REF _Ref166623273 \r \h </w:instrText>
            </w:r>
            <w:r>
              <w:fldChar w:fldCharType="separate"/>
            </w:r>
            <w:r w:rsidR="00F93DB5">
              <w:t>6.3.4</w:t>
            </w:r>
            <w:r>
              <w:fldChar w:fldCharType="end"/>
            </w:r>
            <w:r>
              <w:t xml:space="preserve">   </w:t>
            </w:r>
            <w:r>
              <w:fldChar w:fldCharType="begin"/>
            </w:r>
            <w:r>
              <w:instrText xml:space="preserve"> REF _Ref166623273 \h </w:instrText>
            </w:r>
            <w:r>
              <w:fldChar w:fldCharType="separate"/>
            </w:r>
            <w:r w:rsidR="00F93DB5">
              <w:t xml:space="preserve">Множественный выбор </w:t>
            </w:r>
            <w:proofErr w:type="spellStart"/>
            <w:r w:rsidR="00F93DB5">
              <w:t>скилл</w:t>
            </w:r>
            <w:proofErr w:type="spellEnd"/>
            <w:r w:rsidR="00F93DB5">
              <w:t>-групп, сотрудников, фильтрация групп.</w:t>
            </w:r>
            <w:r>
              <w:fldChar w:fldCharType="end"/>
            </w:r>
          </w:p>
          <w:p w14:paraId="243C6C65" w14:textId="77777777" w:rsidR="007F30BC" w:rsidRDefault="007F30BC" w:rsidP="007F30BC">
            <w:pPr>
              <w:pStyle w:val="gosttabletext"/>
              <w:numPr>
                <w:ilvl w:val="0"/>
                <w:numId w:val="51"/>
              </w:numPr>
              <w:spacing w:line="276" w:lineRule="auto"/>
              <w:jc w:val="left"/>
            </w:pPr>
            <w:r>
              <w:fldChar w:fldCharType="begin"/>
            </w:r>
            <w:r>
              <w:instrText xml:space="preserve"> REF _Ref168348290 \r \h </w:instrText>
            </w:r>
            <w:r>
              <w:fldChar w:fldCharType="separate"/>
            </w:r>
            <w:r w:rsidR="00F93DB5">
              <w:t>7.1</w:t>
            </w:r>
            <w:r>
              <w:fldChar w:fldCharType="end"/>
            </w:r>
            <w:r>
              <w:t xml:space="preserve">   </w:t>
            </w:r>
            <w:r>
              <w:fldChar w:fldCharType="begin"/>
            </w:r>
            <w:r>
              <w:instrText xml:space="preserve"> REF _Ref168348293 \h </w:instrText>
            </w:r>
            <w:r>
              <w:fldChar w:fldCharType="separate"/>
            </w:r>
            <w:r w:rsidR="00F93DB5" w:rsidRPr="00567E40">
              <w:t>Шаблоны</w:t>
            </w:r>
            <w:r>
              <w:fldChar w:fldCharType="end"/>
            </w:r>
          </w:p>
          <w:p w14:paraId="47D61ACD" w14:textId="54CA2C98" w:rsidR="007F30BC" w:rsidRDefault="007F30BC" w:rsidP="007F30BC">
            <w:pPr>
              <w:pStyle w:val="gosttabletext"/>
              <w:numPr>
                <w:ilvl w:val="0"/>
                <w:numId w:val="51"/>
              </w:numPr>
              <w:spacing w:line="276" w:lineRule="auto"/>
              <w:jc w:val="left"/>
            </w:pPr>
            <w:r>
              <w:fldChar w:fldCharType="begin"/>
            </w:r>
            <w:r>
              <w:instrText xml:space="preserve"> REF _Ref151388808 \r \h </w:instrText>
            </w:r>
            <w:r>
              <w:fldChar w:fldCharType="separate"/>
            </w:r>
            <w:r w:rsidR="00F93DB5">
              <w:t>7.7</w:t>
            </w:r>
            <w:r>
              <w:fldChar w:fldCharType="end"/>
            </w:r>
            <w:r>
              <w:t xml:space="preserve">   </w:t>
            </w:r>
            <w:r>
              <w:fldChar w:fldCharType="begin"/>
            </w:r>
            <w:r>
              <w:instrText xml:space="preserve"> REF _Ref151388808 \h </w:instrText>
            </w:r>
            <w:r>
              <w:fldChar w:fldCharType="separate"/>
            </w:r>
            <w:proofErr w:type="spellStart"/>
            <w:r w:rsidR="00F93DB5">
              <w:t>Стикеры</w:t>
            </w:r>
            <w:proofErr w:type="spellEnd"/>
            <w:r>
              <w:fldChar w:fldCharType="end"/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F0D4D" w14:textId="0F379A75" w:rsidR="007F30BC" w:rsidRDefault="007F30BC" w:rsidP="0000189C">
            <w:pPr>
              <w:snapToGrid w:val="0"/>
              <w:spacing w:before="60" w:after="60" w:line="256" w:lineRule="auto"/>
              <w:jc w:val="center"/>
            </w:pPr>
            <w:r>
              <w:t>03.06.2024</w:t>
            </w:r>
          </w:p>
        </w:tc>
      </w:tr>
      <w:tr w:rsidR="00595D03" w:rsidRPr="006B397E" w14:paraId="2314558E" w14:textId="77777777" w:rsidTr="009D002B">
        <w:trPr>
          <w:cantSplit/>
          <w:trHeight w:val="397"/>
        </w:trPr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69806" w14:textId="100EEFE8" w:rsidR="00595D03" w:rsidRDefault="00595D03" w:rsidP="0000189C">
            <w:pPr>
              <w:snapToGrid w:val="0"/>
              <w:spacing w:before="60" w:after="60" w:line="256" w:lineRule="auto"/>
              <w:jc w:val="center"/>
            </w:pPr>
            <w:r>
              <w:t>3.6.0</w:t>
            </w:r>
          </w:p>
        </w:tc>
        <w:tc>
          <w:tcPr>
            <w:tcW w:w="7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3F755" w14:textId="77777777" w:rsidR="00595D03" w:rsidRDefault="00595D03" w:rsidP="007F30BC">
            <w:pPr>
              <w:pStyle w:val="gosttabletext"/>
              <w:spacing w:line="276" w:lineRule="auto"/>
              <w:ind w:left="660" w:hanging="660"/>
              <w:jc w:val="left"/>
            </w:pPr>
            <w:r>
              <w:t>Изменено:</w:t>
            </w:r>
          </w:p>
          <w:p w14:paraId="57F46426" w14:textId="6F852926" w:rsidR="00595D03" w:rsidRDefault="00595D03" w:rsidP="00100898">
            <w:pPr>
              <w:pStyle w:val="gosttabletext"/>
              <w:numPr>
                <w:ilvl w:val="0"/>
                <w:numId w:val="52"/>
              </w:numPr>
              <w:spacing w:line="276" w:lineRule="auto"/>
              <w:jc w:val="left"/>
            </w:pPr>
            <w:r>
              <w:fldChar w:fldCharType="begin"/>
            </w:r>
            <w:r>
              <w:instrText xml:space="preserve"> REF _Ref171418759 \r \h </w:instrText>
            </w:r>
            <w:r>
              <w:fldChar w:fldCharType="separate"/>
            </w:r>
            <w:r w:rsidR="00F93DB5">
              <w:t>4.3</w:t>
            </w:r>
            <w:r>
              <w:fldChar w:fldCharType="end"/>
            </w:r>
            <w:r>
              <w:t xml:space="preserve">   </w:t>
            </w:r>
            <w:r>
              <w:fldChar w:fldCharType="begin"/>
            </w:r>
            <w:r>
              <w:instrText xml:space="preserve"> REF _Ref171418762 \h </w:instrText>
            </w:r>
            <w:r>
              <w:fldChar w:fldCharType="separate"/>
            </w:r>
            <w:r w:rsidR="00F93DB5">
              <w:t>Системные сообщения</w:t>
            </w:r>
            <w:r>
              <w:fldChar w:fldCharType="end"/>
            </w:r>
          </w:p>
          <w:p w14:paraId="7FA3CD28" w14:textId="502C1FC3" w:rsidR="00595D03" w:rsidRDefault="00100898" w:rsidP="00100898">
            <w:pPr>
              <w:pStyle w:val="gosttabletext"/>
              <w:numPr>
                <w:ilvl w:val="0"/>
                <w:numId w:val="52"/>
              </w:numPr>
              <w:spacing w:line="276" w:lineRule="auto"/>
              <w:jc w:val="left"/>
            </w:pPr>
            <w:r>
              <w:fldChar w:fldCharType="begin"/>
            </w:r>
            <w:r>
              <w:instrText xml:space="preserve"> REF _Ref74238845 \r \h </w:instrText>
            </w:r>
            <w:r>
              <w:fldChar w:fldCharType="separate"/>
            </w:r>
            <w:r w:rsidR="00F93DB5">
              <w:t>5.2.2</w:t>
            </w:r>
            <w:r>
              <w:fldChar w:fldCharType="end"/>
            </w:r>
            <w:r>
              <w:t xml:space="preserve">   </w:t>
            </w:r>
            <w:r>
              <w:fldChar w:fldCharType="begin"/>
            </w:r>
            <w:r>
              <w:instrText xml:space="preserve"> REF _Ref74238845 \h </w:instrText>
            </w:r>
            <w:r>
              <w:fldChar w:fldCharType="separate"/>
            </w:r>
            <w:r w:rsidR="00F93DB5" w:rsidRPr="00567E40">
              <w:t>Выбор обращения</w:t>
            </w:r>
            <w:r>
              <w:fldChar w:fldCharType="end"/>
            </w:r>
          </w:p>
          <w:p w14:paraId="1DA2DAB9" w14:textId="2D17A864" w:rsidR="00595D03" w:rsidRDefault="00595D03" w:rsidP="00100898">
            <w:pPr>
              <w:pStyle w:val="gosttabletext"/>
              <w:numPr>
                <w:ilvl w:val="0"/>
                <w:numId w:val="52"/>
              </w:numPr>
              <w:spacing w:line="276" w:lineRule="auto"/>
              <w:jc w:val="left"/>
            </w:pPr>
            <w:r>
              <w:fldChar w:fldCharType="begin"/>
            </w:r>
            <w:r>
              <w:instrText xml:space="preserve"> REF _Ref94784848 \r \h </w:instrText>
            </w:r>
            <w:r>
              <w:fldChar w:fldCharType="separate"/>
            </w:r>
            <w:r w:rsidR="00F93DB5">
              <w:t>6.8.2</w:t>
            </w:r>
            <w:r>
              <w:fldChar w:fldCharType="end"/>
            </w:r>
            <w:r>
              <w:t xml:space="preserve">   </w:t>
            </w:r>
            <w:r>
              <w:fldChar w:fldCharType="begin"/>
            </w:r>
            <w:r>
              <w:instrText xml:space="preserve"> REF _Ref94784848 \h </w:instrText>
            </w:r>
            <w:r>
              <w:fldChar w:fldCharType="separate"/>
            </w:r>
            <w:r w:rsidR="00F93DB5">
              <w:t>Открытие обращения</w:t>
            </w:r>
            <w:r>
              <w:fldChar w:fldCharType="end"/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ADBC0F" w14:textId="5C9C1AFB" w:rsidR="00595D03" w:rsidRDefault="00595D03" w:rsidP="00595D03">
            <w:pPr>
              <w:snapToGrid w:val="0"/>
              <w:spacing w:before="60" w:after="60" w:line="256" w:lineRule="auto"/>
              <w:jc w:val="center"/>
            </w:pPr>
            <w:r>
              <w:t>09.07.2024</w:t>
            </w:r>
          </w:p>
        </w:tc>
      </w:tr>
    </w:tbl>
    <w:p w14:paraId="0EFAA6DA" w14:textId="77777777" w:rsidR="00A8270C" w:rsidRPr="001D12AD" w:rsidRDefault="00A8270C" w:rsidP="00B413D2">
      <w:pPr>
        <w:pStyle w:val="11"/>
      </w:pPr>
    </w:p>
    <w:sectPr w:rsidR="00A8270C" w:rsidRPr="001D12AD" w:rsidSect="003E70C5">
      <w:pgSz w:w="11906" w:h="16838"/>
      <w:pgMar w:top="1418" w:right="567" w:bottom="85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4E6866D" w14:textId="77777777" w:rsidR="00B93CBA" w:rsidRDefault="00B93CBA" w:rsidP="00E16D5B">
      <w:pPr>
        <w:spacing w:after="0" w:line="240" w:lineRule="auto"/>
      </w:pPr>
      <w:r>
        <w:separator/>
      </w:r>
    </w:p>
  </w:endnote>
  <w:endnote w:type="continuationSeparator" w:id="0">
    <w:p w14:paraId="2DF23F9C" w14:textId="77777777" w:rsidR="00B93CBA" w:rsidRDefault="00B93CBA" w:rsidP="00E16D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altName w:val="Calibri"/>
    <w:panose1 w:val="020B0604020202020204"/>
    <w:charset w:val="CC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5000" w:type="pct"/>
      <w:tblLook w:val="04A0" w:firstRow="1" w:lastRow="0" w:firstColumn="1" w:lastColumn="0" w:noHBand="0" w:noVBand="1"/>
    </w:tblPr>
    <w:tblGrid>
      <w:gridCol w:w="7143"/>
      <w:gridCol w:w="3062"/>
    </w:tblGrid>
    <w:tr w:rsidR="00894AFE" w:rsidRPr="00A70111" w14:paraId="6C294833" w14:textId="77777777" w:rsidTr="000235F9">
      <w:tc>
        <w:tcPr>
          <w:tcW w:w="3500" w:type="pct"/>
          <w:tcBorders>
            <w:top w:val="single" w:sz="24" w:space="0" w:color="000000" w:themeColor="text1"/>
          </w:tcBorders>
        </w:tcPr>
        <w:p w14:paraId="28A943BC" w14:textId="77777777" w:rsidR="00894AFE" w:rsidRPr="00A70111" w:rsidRDefault="00894AFE">
          <w:pPr>
            <w:pStyle w:val="af4"/>
            <w:rPr>
              <w:sz w:val="8"/>
            </w:rPr>
          </w:pPr>
        </w:p>
      </w:tc>
      <w:tc>
        <w:tcPr>
          <w:tcW w:w="2500" w:type="pct"/>
          <w:tcBorders>
            <w:top w:val="single" w:sz="24" w:space="0" w:color="FF6600"/>
          </w:tcBorders>
        </w:tcPr>
        <w:p w14:paraId="00984204" w14:textId="77777777" w:rsidR="00894AFE" w:rsidRPr="00A70111" w:rsidRDefault="00894AFE">
          <w:pPr>
            <w:pStyle w:val="af4"/>
            <w:rPr>
              <w:sz w:val="8"/>
            </w:rPr>
          </w:pPr>
        </w:p>
      </w:tc>
    </w:tr>
    <w:tr w:rsidR="00894AFE" w14:paraId="1FDA0780" w14:textId="77777777" w:rsidTr="00A70111">
      <w:tc>
        <w:tcPr>
          <w:tcW w:w="3500" w:type="pct"/>
          <w:gridSpan w:val="2"/>
        </w:tcPr>
        <w:p w14:paraId="06C3C7F0" w14:textId="77777777" w:rsidR="00894AFE" w:rsidRPr="00A70111" w:rsidRDefault="00894AFE" w:rsidP="00A70111">
          <w:pPr>
            <w:pStyle w:val="af4"/>
            <w:jc w:val="right"/>
            <w:rPr>
              <w:b/>
            </w:rPr>
          </w:pPr>
          <w:r>
            <w:rPr>
              <w:b/>
            </w:rPr>
            <w:t xml:space="preserve">Страница </w:t>
          </w:r>
          <w:r>
            <w:rPr>
              <w:b/>
            </w:rPr>
            <w:fldChar w:fldCharType="begin"/>
          </w:r>
          <w:r>
            <w:rPr>
              <w:b/>
            </w:rPr>
            <w:instrText xml:space="preserve"> PAGE  \* Arabic  \* MERGEFORMAT </w:instrText>
          </w:r>
          <w:r>
            <w:rPr>
              <w:b/>
            </w:rPr>
            <w:fldChar w:fldCharType="separate"/>
          </w:r>
          <w:r w:rsidR="00F93DB5">
            <w:rPr>
              <w:b/>
              <w:noProof/>
            </w:rPr>
            <w:t>3</w:t>
          </w:r>
          <w:r>
            <w:rPr>
              <w:b/>
            </w:rPr>
            <w:fldChar w:fldCharType="end"/>
          </w:r>
          <w:r>
            <w:rPr>
              <w:b/>
            </w:rPr>
            <w:t xml:space="preserve"> из </w:t>
          </w:r>
          <w:r>
            <w:rPr>
              <w:b/>
              <w:noProof/>
            </w:rPr>
            <w:fldChar w:fldCharType="begin"/>
          </w:r>
          <w:r>
            <w:rPr>
              <w:b/>
              <w:noProof/>
            </w:rPr>
            <w:instrText xml:space="preserve"> NUMPAGES  \* Arabic  \* MERGEFORMAT </w:instrText>
          </w:r>
          <w:r>
            <w:rPr>
              <w:b/>
              <w:noProof/>
            </w:rPr>
            <w:fldChar w:fldCharType="separate"/>
          </w:r>
          <w:r w:rsidR="00F93DB5">
            <w:rPr>
              <w:b/>
              <w:noProof/>
            </w:rPr>
            <w:t>170</w:t>
          </w:r>
          <w:r>
            <w:rPr>
              <w:b/>
              <w:noProof/>
            </w:rPr>
            <w:fldChar w:fldCharType="end"/>
          </w:r>
        </w:p>
      </w:tc>
    </w:tr>
  </w:tbl>
  <w:p w14:paraId="0A5E6DA7" w14:textId="77777777" w:rsidR="00894AFE" w:rsidRDefault="00894AFE">
    <w:pPr>
      <w:pStyle w:val="af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838E788" w14:textId="77777777" w:rsidR="00B93CBA" w:rsidRDefault="00B93CBA" w:rsidP="00E16D5B">
      <w:pPr>
        <w:spacing w:after="0" w:line="240" w:lineRule="auto"/>
      </w:pPr>
      <w:r>
        <w:separator/>
      </w:r>
    </w:p>
  </w:footnote>
  <w:footnote w:type="continuationSeparator" w:id="0">
    <w:p w14:paraId="2C6C9CA1" w14:textId="77777777" w:rsidR="00B93CBA" w:rsidRDefault="00B93CBA" w:rsidP="00E16D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4995" w:type="pct"/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7136"/>
      <w:gridCol w:w="3059"/>
    </w:tblGrid>
    <w:tr w:rsidR="00894AFE" w:rsidRPr="00E16D5B" w14:paraId="51448B15" w14:textId="77777777" w:rsidTr="005A5DB1">
      <w:sdt>
        <w:sdtPr>
          <w:alias w:val="Название"/>
          <w:tag w:val=""/>
          <w:id w:val="264120933"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EndPr/>
        <w:sdtContent>
          <w:tc>
            <w:tcPr>
              <w:tcW w:w="1500" w:type="pct"/>
              <w:gridSpan w:val="2"/>
            </w:tcPr>
            <w:p w14:paraId="40928D53" w14:textId="77777777" w:rsidR="00894AFE" w:rsidRPr="00642F55" w:rsidRDefault="00894AFE" w:rsidP="00A70111">
              <w:pPr>
                <w:pStyle w:val="af2"/>
                <w:tabs>
                  <w:tab w:val="clear" w:pos="4677"/>
                  <w:tab w:val="clear" w:pos="9355"/>
                </w:tabs>
                <w:jc w:val="right"/>
              </w:pPr>
              <w:r>
                <w:t>Руководство пользователя</w:t>
              </w:r>
            </w:p>
          </w:tc>
        </w:sdtContent>
      </w:sdt>
    </w:tr>
    <w:tr w:rsidR="00894AFE" w:rsidRPr="00E16D5B" w14:paraId="36661076" w14:textId="77777777" w:rsidTr="000235F9">
      <w:tc>
        <w:tcPr>
          <w:tcW w:w="3500" w:type="pct"/>
          <w:tcBorders>
            <w:bottom w:val="single" w:sz="24" w:space="0" w:color="000000" w:themeColor="text1"/>
          </w:tcBorders>
        </w:tcPr>
        <w:p w14:paraId="4D988DFA" w14:textId="77777777" w:rsidR="00894AFE" w:rsidRPr="00E16D5B" w:rsidRDefault="00894AFE" w:rsidP="00642F55">
          <w:pPr>
            <w:pStyle w:val="af2"/>
            <w:rPr>
              <w:sz w:val="8"/>
            </w:rPr>
          </w:pPr>
        </w:p>
      </w:tc>
      <w:tc>
        <w:tcPr>
          <w:tcW w:w="1500" w:type="pct"/>
          <w:tcBorders>
            <w:bottom w:val="single" w:sz="24" w:space="0" w:color="FF6600"/>
          </w:tcBorders>
        </w:tcPr>
        <w:p w14:paraId="708B987E" w14:textId="77777777" w:rsidR="00894AFE" w:rsidRPr="00E16D5B" w:rsidRDefault="00894AFE" w:rsidP="00642F55">
          <w:pPr>
            <w:pStyle w:val="af2"/>
            <w:rPr>
              <w:sz w:val="8"/>
            </w:rPr>
          </w:pPr>
        </w:p>
      </w:tc>
    </w:tr>
  </w:tbl>
  <w:p w14:paraId="04924DEC" w14:textId="77777777" w:rsidR="00894AFE" w:rsidRDefault="00894AFE">
    <w:pPr>
      <w:pStyle w:val="af2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4995" w:type="pct"/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7406"/>
      <w:gridCol w:w="2789"/>
    </w:tblGrid>
    <w:tr w:rsidR="00894AFE" w:rsidRPr="00E16D5B" w14:paraId="5D2B6F1E" w14:textId="77777777" w:rsidTr="00E16D5B">
      <w:tc>
        <w:tcPr>
          <w:tcW w:w="3632" w:type="pct"/>
        </w:tcPr>
        <w:p w14:paraId="416C682E" w14:textId="77777777" w:rsidR="00894AFE" w:rsidRPr="00E16D5B" w:rsidRDefault="00894AFE">
          <w:pPr>
            <w:pStyle w:val="af2"/>
            <w:rPr>
              <w:sz w:val="8"/>
            </w:rPr>
          </w:pPr>
        </w:p>
      </w:tc>
      <w:tc>
        <w:tcPr>
          <w:tcW w:w="1368" w:type="pct"/>
        </w:tcPr>
        <w:p w14:paraId="76E57E4E" w14:textId="77777777" w:rsidR="00894AFE" w:rsidRPr="00E16D5B" w:rsidRDefault="00894AFE" w:rsidP="00E16D5B">
          <w:pPr>
            <w:pStyle w:val="af2"/>
            <w:jc w:val="right"/>
            <w:rPr>
              <w:sz w:val="8"/>
            </w:rPr>
          </w:pPr>
          <w:r>
            <w:rPr>
              <w:noProof/>
              <w:sz w:val="8"/>
              <w:lang w:eastAsia="ru-RU"/>
            </w:rPr>
            <w:drawing>
              <wp:inline distT="0" distB="0" distL="0" distR="0" wp14:anchorId="437815A3" wp14:editId="70E2DFA9">
                <wp:extent cx="1485753" cy="1052195"/>
                <wp:effectExtent l="0" t="0" r="635" b="0"/>
                <wp:docPr id="197" name="Рисунок 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2" name="Рисунок 252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16898" cy="10742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  <w:tr w:rsidR="00894AFE" w:rsidRPr="00E16D5B" w14:paraId="01DD583A" w14:textId="77777777" w:rsidTr="000235F9">
      <w:tc>
        <w:tcPr>
          <w:tcW w:w="3632" w:type="pct"/>
          <w:tcBorders>
            <w:bottom w:val="single" w:sz="24" w:space="0" w:color="000000" w:themeColor="text1"/>
          </w:tcBorders>
        </w:tcPr>
        <w:p w14:paraId="6652CA9B" w14:textId="77777777" w:rsidR="00894AFE" w:rsidRPr="00E16D5B" w:rsidRDefault="00894AFE">
          <w:pPr>
            <w:pStyle w:val="af2"/>
            <w:rPr>
              <w:sz w:val="8"/>
            </w:rPr>
          </w:pPr>
        </w:p>
      </w:tc>
      <w:tc>
        <w:tcPr>
          <w:tcW w:w="1368" w:type="pct"/>
          <w:tcBorders>
            <w:bottom w:val="single" w:sz="24" w:space="0" w:color="FF6600"/>
          </w:tcBorders>
        </w:tcPr>
        <w:p w14:paraId="11338E0E" w14:textId="77777777" w:rsidR="00894AFE" w:rsidRPr="00E16D5B" w:rsidRDefault="00894AFE">
          <w:pPr>
            <w:pStyle w:val="af2"/>
            <w:rPr>
              <w:sz w:val="8"/>
            </w:rPr>
          </w:pPr>
        </w:p>
      </w:tc>
    </w:tr>
  </w:tbl>
  <w:p w14:paraId="238E51D5" w14:textId="77777777" w:rsidR="00894AFE" w:rsidRDefault="00894AFE">
    <w:pPr>
      <w:pStyle w:val="af2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8"/>
    <w:multiLevelType w:val="singleLevel"/>
    <w:tmpl w:val="53B81F6A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002B24B4"/>
    <w:multiLevelType w:val="hybridMultilevel"/>
    <w:tmpl w:val="6CAA1EDA"/>
    <w:lvl w:ilvl="0" w:tplc="04190003">
      <w:start w:val="1"/>
      <w:numFmt w:val="bullet"/>
      <w:lvlText w:val="o"/>
      <w:lvlJc w:val="left"/>
      <w:pPr>
        <w:ind w:left="1778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2" w15:restartNumberingAfterBreak="0">
    <w:nsid w:val="011819C0"/>
    <w:multiLevelType w:val="hybridMultilevel"/>
    <w:tmpl w:val="30BAD1F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 w15:restartNumberingAfterBreak="0">
    <w:nsid w:val="06DF5892"/>
    <w:multiLevelType w:val="hybridMultilevel"/>
    <w:tmpl w:val="E904E34C"/>
    <w:lvl w:ilvl="0" w:tplc="9788D3CC">
      <w:start w:val="1"/>
      <w:numFmt w:val="decimal"/>
      <w:pStyle w:val="a0"/>
      <w:lvlText w:val="Рис. %1"/>
      <w:lvlJc w:val="left"/>
      <w:pPr>
        <w:ind w:left="720" w:hanging="360"/>
      </w:pPr>
      <w:rPr>
        <w:rFonts w:ascii="Times New Roman" w:hAnsi="Times New Roman" w:cs="Times New Roman" w:hint="default"/>
        <w:bCs w:val="0"/>
        <w:i w:val="0"/>
        <w:iCs w:val="0"/>
        <w:smallCaps w:val="0"/>
        <w:strike w:val="0"/>
        <w:dstrike w:val="0"/>
        <w:noProof w:val="0"/>
        <w:snapToGrid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643640"/>
    <w:multiLevelType w:val="hybridMultilevel"/>
    <w:tmpl w:val="CAD2719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 w15:restartNumberingAfterBreak="0">
    <w:nsid w:val="0CB417B8"/>
    <w:multiLevelType w:val="hybridMultilevel"/>
    <w:tmpl w:val="348C691E"/>
    <w:lvl w:ilvl="0" w:tplc="EF2E70C8">
      <w:start w:val="1"/>
      <w:numFmt w:val="decimal"/>
      <w:pStyle w:val="gosttabletop2"/>
      <w:suff w:val="nothing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0FB96FAF"/>
    <w:multiLevelType w:val="hybridMultilevel"/>
    <w:tmpl w:val="BDAE2FE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" w15:restartNumberingAfterBreak="0">
    <w:nsid w:val="13B11263"/>
    <w:multiLevelType w:val="hybridMultilevel"/>
    <w:tmpl w:val="3B9639C4"/>
    <w:lvl w:ilvl="0" w:tplc="9858DCD0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6D48AF"/>
    <w:multiLevelType w:val="hybridMultilevel"/>
    <w:tmpl w:val="D5A4AEE8"/>
    <w:lvl w:ilvl="0" w:tplc="04190003">
      <w:start w:val="1"/>
      <w:numFmt w:val="bullet"/>
      <w:lvlText w:val="o"/>
      <w:lvlJc w:val="left"/>
      <w:pPr>
        <w:ind w:left="1745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4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05" w:hanging="360"/>
      </w:pPr>
      <w:rPr>
        <w:rFonts w:ascii="Wingdings" w:hAnsi="Wingdings" w:hint="default"/>
      </w:rPr>
    </w:lvl>
  </w:abstractNum>
  <w:abstractNum w:abstractNumId="9" w15:restartNumberingAfterBreak="0">
    <w:nsid w:val="233D0F90"/>
    <w:multiLevelType w:val="hybridMultilevel"/>
    <w:tmpl w:val="83F82492"/>
    <w:lvl w:ilvl="0" w:tplc="98C4306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8115056"/>
    <w:multiLevelType w:val="hybridMultilevel"/>
    <w:tmpl w:val="5DD88C4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 w15:restartNumberingAfterBreak="0">
    <w:nsid w:val="29032406"/>
    <w:multiLevelType w:val="hybridMultilevel"/>
    <w:tmpl w:val="857EB27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 w15:restartNumberingAfterBreak="0">
    <w:nsid w:val="29CF35E1"/>
    <w:multiLevelType w:val="multilevel"/>
    <w:tmpl w:val="9436403A"/>
    <w:lvl w:ilvl="0">
      <w:start w:val="1"/>
      <w:numFmt w:val="decimal"/>
      <w:pStyle w:val="goststreamlistnum1"/>
      <w:lvlText w:val="%1."/>
      <w:lvlJc w:val="left"/>
      <w:pPr>
        <w:tabs>
          <w:tab w:val="num" w:pos="851"/>
        </w:tabs>
        <w:ind w:left="851" w:firstLine="0"/>
      </w:pPr>
      <w:rPr>
        <w:rFonts w:hint="default"/>
      </w:rPr>
    </w:lvl>
    <w:lvl w:ilvl="1">
      <w:start w:val="1"/>
      <w:numFmt w:val="decimal"/>
      <w:pStyle w:val="goststreamlistnum2"/>
      <w:lvlText w:val="%1.%2."/>
      <w:lvlJc w:val="left"/>
      <w:pPr>
        <w:tabs>
          <w:tab w:val="num" w:pos="1418"/>
        </w:tabs>
        <w:ind w:left="1418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985"/>
        </w:tabs>
        <w:ind w:left="1985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552"/>
        </w:tabs>
        <w:ind w:left="2552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119"/>
        </w:tabs>
        <w:ind w:left="3119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686"/>
        </w:tabs>
        <w:ind w:left="3686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253"/>
        </w:tabs>
        <w:ind w:left="4253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820"/>
        </w:tabs>
        <w:ind w:left="482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387"/>
        </w:tabs>
        <w:ind w:left="5387" w:firstLine="0"/>
      </w:pPr>
      <w:rPr>
        <w:rFonts w:hint="default"/>
      </w:rPr>
    </w:lvl>
  </w:abstractNum>
  <w:abstractNum w:abstractNumId="13" w15:restartNumberingAfterBreak="0">
    <w:nsid w:val="367F5E52"/>
    <w:multiLevelType w:val="hybridMultilevel"/>
    <w:tmpl w:val="53DCB4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8171426"/>
    <w:multiLevelType w:val="hybridMultilevel"/>
    <w:tmpl w:val="4A1A45F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5" w15:restartNumberingAfterBreak="0">
    <w:nsid w:val="38C93E2B"/>
    <w:multiLevelType w:val="hybridMultilevel"/>
    <w:tmpl w:val="214E0E64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6" w15:restartNumberingAfterBreak="0">
    <w:nsid w:val="395B1EAF"/>
    <w:multiLevelType w:val="hybridMultilevel"/>
    <w:tmpl w:val="AE36CE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3BB14E1"/>
    <w:multiLevelType w:val="hybridMultilevel"/>
    <w:tmpl w:val="44CA74C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8" w15:restartNumberingAfterBreak="0">
    <w:nsid w:val="461E40DB"/>
    <w:multiLevelType w:val="hybridMultilevel"/>
    <w:tmpl w:val="C70A7AE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9" w15:restartNumberingAfterBreak="0">
    <w:nsid w:val="4C285B48"/>
    <w:multiLevelType w:val="hybridMultilevel"/>
    <w:tmpl w:val="4252AA9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0" w15:restartNumberingAfterBreak="0">
    <w:nsid w:val="54446A09"/>
    <w:multiLevelType w:val="hybridMultilevel"/>
    <w:tmpl w:val="5712BB0A"/>
    <w:lvl w:ilvl="0" w:tplc="9858DCD0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76F139E"/>
    <w:multiLevelType w:val="hybridMultilevel"/>
    <w:tmpl w:val="A302375C"/>
    <w:lvl w:ilvl="0" w:tplc="6DB897B6">
      <w:start w:val="1"/>
      <w:numFmt w:val="bullet"/>
      <w:pStyle w:val="gosttablelistmark1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BC611D5"/>
    <w:multiLevelType w:val="hybridMultilevel"/>
    <w:tmpl w:val="71DC813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3" w15:restartNumberingAfterBreak="0">
    <w:nsid w:val="5E2B72C9"/>
    <w:multiLevelType w:val="hybridMultilevel"/>
    <w:tmpl w:val="579ED95C"/>
    <w:lvl w:ilvl="0" w:tplc="B342619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ED859D7"/>
    <w:multiLevelType w:val="hybridMultilevel"/>
    <w:tmpl w:val="F26CA760"/>
    <w:lvl w:ilvl="0" w:tplc="816C7182">
      <w:start w:val="1"/>
      <w:numFmt w:val="bullet"/>
      <w:pStyle w:val="goststreamlistmark1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5" w15:restartNumberingAfterBreak="0">
    <w:nsid w:val="61606A5D"/>
    <w:multiLevelType w:val="hybridMultilevel"/>
    <w:tmpl w:val="C17070F8"/>
    <w:lvl w:ilvl="0" w:tplc="557284F8">
      <w:start w:val="1"/>
      <w:numFmt w:val="decimal"/>
      <w:pStyle w:val="a1"/>
      <w:suff w:val="space"/>
      <w:lvlText w:val="Рисунок %1."/>
      <w:lvlJc w:val="left"/>
      <w:pPr>
        <w:ind w:left="0" w:firstLine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69F5194A"/>
    <w:multiLevelType w:val="hybridMultilevel"/>
    <w:tmpl w:val="6B10B1BE"/>
    <w:lvl w:ilvl="0" w:tplc="9858DCD0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0F6485"/>
    <w:multiLevelType w:val="multilevel"/>
    <w:tmpl w:val="392CBD6E"/>
    <w:lvl w:ilvl="0">
      <w:start w:val="1"/>
      <w:numFmt w:val="decimal"/>
      <w:pStyle w:val="gostheadernum1"/>
      <w:lvlText w:val="%1"/>
      <w:lvlJc w:val="left"/>
      <w:pPr>
        <w:ind w:left="1247" w:hanging="396"/>
      </w:pPr>
      <w:rPr>
        <w:rFonts w:hint="default"/>
      </w:rPr>
    </w:lvl>
    <w:lvl w:ilvl="1">
      <w:start w:val="1"/>
      <w:numFmt w:val="decimal"/>
      <w:pStyle w:val="gostheadernum2"/>
      <w:lvlText w:val="%1.%2"/>
      <w:lvlJc w:val="left"/>
      <w:pPr>
        <w:ind w:left="1531" w:hanging="680"/>
      </w:pPr>
      <w:rPr>
        <w:rFonts w:hint="default"/>
      </w:rPr>
    </w:lvl>
    <w:lvl w:ilvl="2">
      <w:start w:val="1"/>
      <w:numFmt w:val="decimal"/>
      <w:pStyle w:val="gostheadernum3"/>
      <w:lvlText w:val="%1.%2.%3"/>
      <w:lvlJc w:val="left"/>
      <w:pPr>
        <w:ind w:left="2013" w:hanging="1020"/>
      </w:pPr>
      <w:rPr>
        <w:rFonts w:hint="default"/>
      </w:rPr>
    </w:lvl>
    <w:lvl w:ilvl="3">
      <w:start w:val="1"/>
      <w:numFmt w:val="decimal"/>
      <w:pStyle w:val="gostheadernum4"/>
      <w:lvlText w:val="%1.%2.%3.%4"/>
      <w:lvlJc w:val="left"/>
      <w:pPr>
        <w:ind w:left="2211" w:hanging="1360"/>
      </w:pPr>
      <w:rPr>
        <w:rFonts w:hint="default"/>
      </w:rPr>
    </w:lvl>
    <w:lvl w:ilvl="4">
      <w:start w:val="1"/>
      <w:numFmt w:val="decimal"/>
      <w:pStyle w:val="gostheadernum5"/>
      <w:lvlText w:val="%1.%2.%3.%4.%5"/>
      <w:lvlJc w:val="left"/>
      <w:pPr>
        <w:ind w:left="2495" w:hanging="1644"/>
      </w:pPr>
      <w:rPr>
        <w:rFonts w:hint="default"/>
      </w:rPr>
    </w:lvl>
    <w:lvl w:ilvl="5">
      <w:start w:val="1"/>
      <w:numFmt w:val="decimal"/>
      <w:pStyle w:val="gostheadernum6"/>
      <w:lvlText w:val="%1.%2.%3.%4.%5.%6"/>
      <w:lvlJc w:val="left"/>
      <w:pPr>
        <w:ind w:left="2778" w:hanging="1927"/>
      </w:pPr>
      <w:rPr>
        <w:rFonts w:hint="default"/>
      </w:rPr>
    </w:lvl>
    <w:lvl w:ilvl="6">
      <w:start w:val="1"/>
      <w:numFmt w:val="decimal"/>
      <w:pStyle w:val="gostheadernum7"/>
      <w:lvlText w:val="%1.%2.%3.%4.%5.%6.%7"/>
      <w:lvlJc w:val="left"/>
      <w:pPr>
        <w:ind w:left="3119" w:hanging="2268"/>
      </w:pPr>
      <w:rPr>
        <w:rFonts w:hint="default"/>
      </w:rPr>
    </w:lvl>
    <w:lvl w:ilvl="7">
      <w:start w:val="1"/>
      <w:numFmt w:val="decimal"/>
      <w:pStyle w:val="gostheadernum8"/>
      <w:lvlText w:val="%1.%2.%3.%4.%5.%6.%7.%8"/>
      <w:lvlJc w:val="left"/>
      <w:pPr>
        <w:ind w:left="3459" w:hanging="2608"/>
      </w:pPr>
      <w:rPr>
        <w:rFonts w:hint="default"/>
      </w:rPr>
    </w:lvl>
    <w:lvl w:ilvl="8">
      <w:start w:val="1"/>
      <w:numFmt w:val="decimal"/>
      <w:pStyle w:val="gostheadernum9"/>
      <w:lvlText w:val="%1.%2.%3.%4.%5.%6.%7.%8.%9"/>
      <w:lvlJc w:val="left"/>
      <w:pPr>
        <w:ind w:left="3856" w:hanging="3005"/>
      </w:pPr>
      <w:rPr>
        <w:rFonts w:hint="default"/>
      </w:rPr>
    </w:lvl>
  </w:abstractNum>
  <w:abstractNum w:abstractNumId="28" w15:restartNumberingAfterBreak="0">
    <w:nsid w:val="70B179BD"/>
    <w:multiLevelType w:val="hybridMultilevel"/>
    <w:tmpl w:val="AE8A60F0"/>
    <w:lvl w:ilvl="0" w:tplc="895C0B66">
      <w:start w:val="1"/>
      <w:numFmt w:val="decimal"/>
      <w:pStyle w:val="gosttablerow"/>
      <w:suff w:val="nothing"/>
      <w:lvlText w:val="%1"/>
      <w:lvlJc w:val="left"/>
      <w:rPr>
        <w:rFonts w:ascii="Times New Roman" w:hAnsi="Times New Roman" w:cs="Times New Roman"/>
        <w:i w:val="0"/>
        <w:iCs w:val="0"/>
        <w:smallCaps w:val="0"/>
        <w:strike w:val="0"/>
        <w:dstrike w:val="0"/>
        <w:noProof w:val="0"/>
        <w:snapToGrid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1517D01"/>
    <w:multiLevelType w:val="multilevel"/>
    <w:tmpl w:val="2868738E"/>
    <w:lvl w:ilvl="0">
      <w:start w:val="1"/>
      <w:numFmt w:val="decimal"/>
      <w:pStyle w:val="gosttablelistnum1"/>
      <w:lvlText w:val="%1."/>
      <w:lvlJc w:val="left"/>
      <w:pPr>
        <w:ind w:left="463" w:hanging="463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0" w15:restartNumberingAfterBreak="0">
    <w:nsid w:val="73A43A60"/>
    <w:multiLevelType w:val="hybridMultilevel"/>
    <w:tmpl w:val="644C334C"/>
    <w:lvl w:ilvl="0" w:tplc="98C4306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3FF46EC"/>
    <w:multiLevelType w:val="hybridMultilevel"/>
    <w:tmpl w:val="4170FBC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2" w15:restartNumberingAfterBreak="0">
    <w:nsid w:val="7ED17D84"/>
    <w:multiLevelType w:val="multilevel"/>
    <w:tmpl w:val="8EE8FF2C"/>
    <w:lvl w:ilvl="0">
      <w:start w:val="1"/>
      <w:numFmt w:val="bullet"/>
      <w:lvlText w:val=""/>
      <w:lvlJc w:val="left"/>
      <w:pPr>
        <w:ind w:left="1418" w:hanging="567"/>
      </w:pPr>
      <w:rPr>
        <w:rFonts w:ascii="Symbol" w:hAnsi="Symbol" w:hint="default"/>
        <w:color w:val="auto"/>
      </w:rPr>
    </w:lvl>
    <w:lvl w:ilvl="1">
      <w:start w:val="1"/>
      <w:numFmt w:val="bullet"/>
      <w:pStyle w:val="goststreamlistmark2"/>
      <w:lvlText w:val="o"/>
      <w:lvlJc w:val="left"/>
      <w:pPr>
        <w:ind w:left="1985" w:hanging="567"/>
      </w:pPr>
      <w:rPr>
        <w:rFonts w:ascii="Courier New" w:hAnsi="Courier New" w:hint="default"/>
      </w:rPr>
    </w:lvl>
    <w:lvl w:ilvl="2">
      <w:start w:val="1"/>
      <w:numFmt w:val="bullet"/>
      <w:pStyle w:val="goststreamlistmark3"/>
      <w:lvlText w:val=""/>
      <w:lvlJc w:val="left"/>
      <w:pPr>
        <w:ind w:left="2552" w:hanging="567"/>
      </w:pPr>
      <w:rPr>
        <w:rFonts w:ascii="Wingdings" w:hAnsi="Wingdings"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>
    <w:abstractNumId w:val="5"/>
  </w:num>
  <w:num w:numId="2">
    <w:abstractNumId w:val="27"/>
  </w:num>
  <w:num w:numId="3">
    <w:abstractNumId w:val="12"/>
  </w:num>
  <w:num w:numId="4">
    <w:abstractNumId w:val="21"/>
  </w:num>
  <w:num w:numId="5">
    <w:abstractNumId w:val="29"/>
  </w:num>
  <w:num w:numId="6">
    <w:abstractNumId w:val="28"/>
  </w:num>
  <w:num w:numId="7">
    <w:abstractNumId w:val="5"/>
    <w:lvlOverride w:ilvl="0">
      <w:startOverride w:val="1"/>
    </w:lvlOverride>
  </w:num>
  <w:num w:numId="8">
    <w:abstractNumId w:val="28"/>
    <w:lvlOverride w:ilvl="0">
      <w:startOverride w:val="1"/>
    </w:lvlOverride>
  </w:num>
  <w:num w:numId="9">
    <w:abstractNumId w:val="5"/>
    <w:lvlOverride w:ilvl="0">
      <w:startOverride w:val="1"/>
    </w:lvlOverride>
  </w:num>
  <w:num w:numId="10">
    <w:abstractNumId w:val="28"/>
    <w:lvlOverride w:ilvl="0">
      <w:startOverride w:val="1"/>
    </w:lvlOverride>
  </w:num>
  <w:num w:numId="11">
    <w:abstractNumId w:val="5"/>
    <w:lvlOverride w:ilvl="0">
      <w:startOverride w:val="1"/>
    </w:lvlOverride>
  </w:num>
  <w:num w:numId="12">
    <w:abstractNumId w:val="28"/>
    <w:lvlOverride w:ilvl="0">
      <w:startOverride w:val="1"/>
    </w:lvlOverride>
  </w:num>
  <w:num w:numId="13">
    <w:abstractNumId w:val="5"/>
    <w:lvlOverride w:ilvl="0">
      <w:startOverride w:val="1"/>
    </w:lvlOverride>
  </w:num>
  <w:num w:numId="14">
    <w:abstractNumId w:val="28"/>
    <w:lvlOverride w:ilvl="0">
      <w:startOverride w:val="1"/>
    </w:lvlOverride>
  </w:num>
  <w:num w:numId="15">
    <w:abstractNumId w:val="5"/>
    <w:lvlOverride w:ilvl="0">
      <w:startOverride w:val="1"/>
    </w:lvlOverride>
  </w:num>
  <w:num w:numId="16">
    <w:abstractNumId w:val="28"/>
    <w:lvlOverride w:ilvl="0">
      <w:startOverride w:val="1"/>
    </w:lvlOverride>
  </w:num>
  <w:num w:numId="17">
    <w:abstractNumId w:val="5"/>
    <w:lvlOverride w:ilvl="0">
      <w:startOverride w:val="1"/>
    </w:lvlOverride>
  </w:num>
  <w:num w:numId="18">
    <w:abstractNumId w:val="28"/>
    <w:lvlOverride w:ilvl="0">
      <w:startOverride w:val="1"/>
    </w:lvlOverride>
  </w:num>
  <w:num w:numId="19">
    <w:abstractNumId w:val="5"/>
    <w:lvlOverride w:ilvl="0">
      <w:startOverride w:val="1"/>
    </w:lvlOverride>
  </w:num>
  <w:num w:numId="20">
    <w:abstractNumId w:val="28"/>
    <w:lvlOverride w:ilvl="0">
      <w:startOverride w:val="1"/>
    </w:lvlOverride>
  </w:num>
  <w:num w:numId="21">
    <w:abstractNumId w:val="5"/>
    <w:lvlOverride w:ilvl="0">
      <w:startOverride w:val="1"/>
    </w:lvlOverride>
  </w:num>
  <w:num w:numId="22">
    <w:abstractNumId w:val="28"/>
    <w:lvlOverride w:ilvl="0">
      <w:startOverride w:val="1"/>
    </w:lvlOverride>
  </w:num>
  <w:num w:numId="23">
    <w:abstractNumId w:val="5"/>
    <w:lvlOverride w:ilvl="0">
      <w:startOverride w:val="1"/>
    </w:lvlOverride>
  </w:num>
  <w:num w:numId="24">
    <w:abstractNumId w:val="28"/>
    <w:lvlOverride w:ilvl="0">
      <w:startOverride w:val="1"/>
    </w:lvlOverride>
  </w:num>
  <w:num w:numId="25">
    <w:abstractNumId w:val="32"/>
  </w:num>
  <w:num w:numId="26">
    <w:abstractNumId w:val="24"/>
  </w:num>
  <w:num w:numId="27">
    <w:abstractNumId w:val="13"/>
  </w:num>
  <w:num w:numId="28">
    <w:abstractNumId w:val="15"/>
  </w:num>
  <w:num w:numId="29">
    <w:abstractNumId w:val="22"/>
  </w:num>
  <w:num w:numId="30">
    <w:abstractNumId w:val="18"/>
  </w:num>
  <w:num w:numId="31">
    <w:abstractNumId w:val="23"/>
  </w:num>
  <w:num w:numId="32">
    <w:abstractNumId w:val="0"/>
  </w:num>
  <w:num w:numId="33">
    <w:abstractNumId w:val="3"/>
  </w:num>
  <w:num w:numId="34">
    <w:abstractNumId w:val="25"/>
  </w:num>
  <w:num w:numId="3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26"/>
  </w:num>
  <w:num w:numId="37">
    <w:abstractNumId w:val="17"/>
  </w:num>
  <w:num w:numId="38">
    <w:abstractNumId w:val="11"/>
  </w:num>
  <w:num w:numId="39">
    <w:abstractNumId w:val="19"/>
  </w:num>
  <w:num w:numId="40">
    <w:abstractNumId w:val="14"/>
  </w:num>
  <w:num w:numId="41">
    <w:abstractNumId w:val="8"/>
  </w:num>
  <w:num w:numId="42">
    <w:abstractNumId w:val="1"/>
  </w:num>
  <w:num w:numId="43">
    <w:abstractNumId w:val="6"/>
  </w:num>
  <w:num w:numId="44">
    <w:abstractNumId w:val="31"/>
  </w:num>
  <w:num w:numId="45">
    <w:abstractNumId w:val="4"/>
  </w:num>
  <w:num w:numId="46">
    <w:abstractNumId w:val="10"/>
  </w:num>
  <w:num w:numId="47">
    <w:abstractNumId w:val="16"/>
  </w:num>
  <w:num w:numId="48">
    <w:abstractNumId w:val="7"/>
  </w:num>
  <w:num w:numId="49">
    <w:abstractNumId w:val="2"/>
  </w:num>
  <w:num w:numId="50">
    <w:abstractNumId w:val="9"/>
  </w:num>
  <w:num w:numId="51">
    <w:abstractNumId w:val="20"/>
  </w:num>
  <w:num w:numId="52">
    <w:abstractNumId w:val="30"/>
  </w:num>
  <w:numIdMacAtCleanup w:val="4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6"/>
  <w:proofState w:spelling="clean" w:grammar="clean"/>
  <w:attachedTemplate r:id="rId1"/>
  <w:linkStyles/>
  <w:stylePaneFormatFilter w:val="1701" w:allStyles="1" w:customStyles="0" w:latentStyles="0" w:stylesInUse="0" w:headingStyles="0" w:numberingStyles="0" w:tableStyles="0" w:directFormattingOnRuns="1" w:directFormattingOnParagraphs="1" w:directFormattingOnNumbering="1" w:directFormattingOnTables="0" w:clearFormatting="1" w:top3HeadingStyles="0" w:visibleStyles="0" w:alternateStyleNames="0"/>
  <w:stylePaneSortMethod w:val="0000"/>
  <w:defaultTabStop w:val="709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F1A6E"/>
    <w:rsid w:val="0000189C"/>
    <w:rsid w:val="00003CBB"/>
    <w:rsid w:val="00003FFA"/>
    <w:rsid w:val="00010DE8"/>
    <w:rsid w:val="00011C6A"/>
    <w:rsid w:val="00012B15"/>
    <w:rsid w:val="00012E12"/>
    <w:rsid w:val="00012EDD"/>
    <w:rsid w:val="00014998"/>
    <w:rsid w:val="00014D11"/>
    <w:rsid w:val="000155C9"/>
    <w:rsid w:val="00015C0E"/>
    <w:rsid w:val="00016C90"/>
    <w:rsid w:val="00020E4F"/>
    <w:rsid w:val="00021606"/>
    <w:rsid w:val="000235F9"/>
    <w:rsid w:val="0002360E"/>
    <w:rsid w:val="00023E35"/>
    <w:rsid w:val="00024621"/>
    <w:rsid w:val="0002699C"/>
    <w:rsid w:val="00026FA2"/>
    <w:rsid w:val="0002755D"/>
    <w:rsid w:val="0003000C"/>
    <w:rsid w:val="000300D5"/>
    <w:rsid w:val="00031341"/>
    <w:rsid w:val="000330B9"/>
    <w:rsid w:val="0003549D"/>
    <w:rsid w:val="00035E65"/>
    <w:rsid w:val="00036393"/>
    <w:rsid w:val="00040EF1"/>
    <w:rsid w:val="000418A2"/>
    <w:rsid w:val="000447EE"/>
    <w:rsid w:val="00045E85"/>
    <w:rsid w:val="0004783A"/>
    <w:rsid w:val="000508DF"/>
    <w:rsid w:val="00054058"/>
    <w:rsid w:val="00055AEF"/>
    <w:rsid w:val="00056004"/>
    <w:rsid w:val="00056F77"/>
    <w:rsid w:val="00061E62"/>
    <w:rsid w:val="0006351A"/>
    <w:rsid w:val="00063DD5"/>
    <w:rsid w:val="000661B7"/>
    <w:rsid w:val="00066BDE"/>
    <w:rsid w:val="00066F7F"/>
    <w:rsid w:val="00070DDA"/>
    <w:rsid w:val="000734AF"/>
    <w:rsid w:val="00076581"/>
    <w:rsid w:val="00080A8E"/>
    <w:rsid w:val="0008326B"/>
    <w:rsid w:val="000870A9"/>
    <w:rsid w:val="00091938"/>
    <w:rsid w:val="0009286E"/>
    <w:rsid w:val="00092F48"/>
    <w:rsid w:val="00093DB3"/>
    <w:rsid w:val="000948FC"/>
    <w:rsid w:val="00095C08"/>
    <w:rsid w:val="00096ABB"/>
    <w:rsid w:val="000A0049"/>
    <w:rsid w:val="000A15CD"/>
    <w:rsid w:val="000A6161"/>
    <w:rsid w:val="000B05F8"/>
    <w:rsid w:val="000B233A"/>
    <w:rsid w:val="000B34E4"/>
    <w:rsid w:val="000B3CFC"/>
    <w:rsid w:val="000B7EB5"/>
    <w:rsid w:val="000C074F"/>
    <w:rsid w:val="000C49FF"/>
    <w:rsid w:val="000C654E"/>
    <w:rsid w:val="000D015C"/>
    <w:rsid w:val="000D20F0"/>
    <w:rsid w:val="000D2172"/>
    <w:rsid w:val="000D4327"/>
    <w:rsid w:val="000D48DA"/>
    <w:rsid w:val="000D4C61"/>
    <w:rsid w:val="000D5073"/>
    <w:rsid w:val="000D72AA"/>
    <w:rsid w:val="000D740A"/>
    <w:rsid w:val="000E12F2"/>
    <w:rsid w:val="000E33F1"/>
    <w:rsid w:val="000E3C66"/>
    <w:rsid w:val="000E4D6A"/>
    <w:rsid w:val="000E5A70"/>
    <w:rsid w:val="000E5B6F"/>
    <w:rsid w:val="000E7D02"/>
    <w:rsid w:val="000F05AA"/>
    <w:rsid w:val="000F08B3"/>
    <w:rsid w:val="000F1094"/>
    <w:rsid w:val="000F10F9"/>
    <w:rsid w:val="000F14C3"/>
    <w:rsid w:val="000F1D0C"/>
    <w:rsid w:val="000F3886"/>
    <w:rsid w:val="000F474A"/>
    <w:rsid w:val="000F524E"/>
    <w:rsid w:val="000F6A00"/>
    <w:rsid w:val="00100504"/>
    <w:rsid w:val="00100562"/>
    <w:rsid w:val="00100898"/>
    <w:rsid w:val="0010091E"/>
    <w:rsid w:val="0010140A"/>
    <w:rsid w:val="001049F6"/>
    <w:rsid w:val="0010570D"/>
    <w:rsid w:val="001058CA"/>
    <w:rsid w:val="00107B70"/>
    <w:rsid w:val="00111D61"/>
    <w:rsid w:val="0011207E"/>
    <w:rsid w:val="001136E8"/>
    <w:rsid w:val="00114FF3"/>
    <w:rsid w:val="00117A3A"/>
    <w:rsid w:val="00117C70"/>
    <w:rsid w:val="001212F1"/>
    <w:rsid w:val="00121A09"/>
    <w:rsid w:val="00121F3E"/>
    <w:rsid w:val="00122805"/>
    <w:rsid w:val="001241A0"/>
    <w:rsid w:val="001251B5"/>
    <w:rsid w:val="00126377"/>
    <w:rsid w:val="001308F3"/>
    <w:rsid w:val="00131B81"/>
    <w:rsid w:val="00132E3A"/>
    <w:rsid w:val="00136401"/>
    <w:rsid w:val="00136729"/>
    <w:rsid w:val="001374C0"/>
    <w:rsid w:val="00137CB9"/>
    <w:rsid w:val="001408C7"/>
    <w:rsid w:val="00145620"/>
    <w:rsid w:val="00146F38"/>
    <w:rsid w:val="0015008F"/>
    <w:rsid w:val="00151F16"/>
    <w:rsid w:val="00152D0F"/>
    <w:rsid w:val="001556BF"/>
    <w:rsid w:val="00155868"/>
    <w:rsid w:val="00157D23"/>
    <w:rsid w:val="00157FA5"/>
    <w:rsid w:val="0016000A"/>
    <w:rsid w:val="001629A9"/>
    <w:rsid w:val="001636A7"/>
    <w:rsid w:val="00164347"/>
    <w:rsid w:val="00164934"/>
    <w:rsid w:val="00164DA7"/>
    <w:rsid w:val="00165D2C"/>
    <w:rsid w:val="0016643F"/>
    <w:rsid w:val="00166E01"/>
    <w:rsid w:val="00166F9F"/>
    <w:rsid w:val="001675BD"/>
    <w:rsid w:val="001676F1"/>
    <w:rsid w:val="00167B16"/>
    <w:rsid w:val="0017054C"/>
    <w:rsid w:val="001724D3"/>
    <w:rsid w:val="00173C88"/>
    <w:rsid w:val="00174CF0"/>
    <w:rsid w:val="001769DF"/>
    <w:rsid w:val="00177055"/>
    <w:rsid w:val="00180428"/>
    <w:rsid w:val="00181600"/>
    <w:rsid w:val="001825AE"/>
    <w:rsid w:val="001833C5"/>
    <w:rsid w:val="00183A88"/>
    <w:rsid w:val="0018478F"/>
    <w:rsid w:val="00192869"/>
    <w:rsid w:val="0019359C"/>
    <w:rsid w:val="00193D2E"/>
    <w:rsid w:val="00194B02"/>
    <w:rsid w:val="001951FF"/>
    <w:rsid w:val="00195CE5"/>
    <w:rsid w:val="00197A00"/>
    <w:rsid w:val="00197D60"/>
    <w:rsid w:val="001A5D62"/>
    <w:rsid w:val="001B0849"/>
    <w:rsid w:val="001B227B"/>
    <w:rsid w:val="001B2847"/>
    <w:rsid w:val="001B498A"/>
    <w:rsid w:val="001B5FFC"/>
    <w:rsid w:val="001C01D3"/>
    <w:rsid w:val="001C2E23"/>
    <w:rsid w:val="001C38E2"/>
    <w:rsid w:val="001C6150"/>
    <w:rsid w:val="001D0832"/>
    <w:rsid w:val="001D12AD"/>
    <w:rsid w:val="001D466B"/>
    <w:rsid w:val="001D7554"/>
    <w:rsid w:val="001D7EC9"/>
    <w:rsid w:val="001E0A5F"/>
    <w:rsid w:val="001E5B2F"/>
    <w:rsid w:val="001E618C"/>
    <w:rsid w:val="001E6979"/>
    <w:rsid w:val="001E7CB9"/>
    <w:rsid w:val="001F0790"/>
    <w:rsid w:val="001F1889"/>
    <w:rsid w:val="001F3CFA"/>
    <w:rsid w:val="001F4938"/>
    <w:rsid w:val="001F49B2"/>
    <w:rsid w:val="001F73EF"/>
    <w:rsid w:val="002004EE"/>
    <w:rsid w:val="00200850"/>
    <w:rsid w:val="00200B47"/>
    <w:rsid w:val="00203888"/>
    <w:rsid w:val="00204696"/>
    <w:rsid w:val="00204AD2"/>
    <w:rsid w:val="00207127"/>
    <w:rsid w:val="0020797F"/>
    <w:rsid w:val="00211243"/>
    <w:rsid w:val="002133FC"/>
    <w:rsid w:val="002159E1"/>
    <w:rsid w:val="00216A57"/>
    <w:rsid w:val="00217846"/>
    <w:rsid w:val="00217B00"/>
    <w:rsid w:val="00220D86"/>
    <w:rsid w:val="00221D4D"/>
    <w:rsid w:val="00222587"/>
    <w:rsid w:val="00222BA9"/>
    <w:rsid w:val="00223C59"/>
    <w:rsid w:val="0022527A"/>
    <w:rsid w:val="00231E91"/>
    <w:rsid w:val="00233BF0"/>
    <w:rsid w:val="002343EC"/>
    <w:rsid w:val="0023593B"/>
    <w:rsid w:val="00237063"/>
    <w:rsid w:val="0023720D"/>
    <w:rsid w:val="00241D20"/>
    <w:rsid w:val="002424A8"/>
    <w:rsid w:val="002428E1"/>
    <w:rsid w:val="002430B3"/>
    <w:rsid w:val="00243588"/>
    <w:rsid w:val="002449D2"/>
    <w:rsid w:val="002455DE"/>
    <w:rsid w:val="002479CD"/>
    <w:rsid w:val="002502BC"/>
    <w:rsid w:val="00252369"/>
    <w:rsid w:val="00252A1E"/>
    <w:rsid w:val="0025375C"/>
    <w:rsid w:val="0025717F"/>
    <w:rsid w:val="00257F4A"/>
    <w:rsid w:val="0026267D"/>
    <w:rsid w:val="00262B9D"/>
    <w:rsid w:val="002644FE"/>
    <w:rsid w:val="00266657"/>
    <w:rsid w:val="00270E50"/>
    <w:rsid w:val="00271DEC"/>
    <w:rsid w:val="0027314B"/>
    <w:rsid w:val="00274755"/>
    <w:rsid w:val="00274BC8"/>
    <w:rsid w:val="00274C9A"/>
    <w:rsid w:val="00275DE9"/>
    <w:rsid w:val="00276482"/>
    <w:rsid w:val="00282D65"/>
    <w:rsid w:val="002856A7"/>
    <w:rsid w:val="00285A8E"/>
    <w:rsid w:val="00285D44"/>
    <w:rsid w:val="00286E60"/>
    <w:rsid w:val="00290DA1"/>
    <w:rsid w:val="00292FCB"/>
    <w:rsid w:val="00293581"/>
    <w:rsid w:val="00293821"/>
    <w:rsid w:val="00296AE5"/>
    <w:rsid w:val="002A2AC2"/>
    <w:rsid w:val="002A2F58"/>
    <w:rsid w:val="002A550E"/>
    <w:rsid w:val="002A6628"/>
    <w:rsid w:val="002A6A1D"/>
    <w:rsid w:val="002B0F4A"/>
    <w:rsid w:val="002B1059"/>
    <w:rsid w:val="002B23AE"/>
    <w:rsid w:val="002B3499"/>
    <w:rsid w:val="002B50A4"/>
    <w:rsid w:val="002B5BC4"/>
    <w:rsid w:val="002B5E33"/>
    <w:rsid w:val="002C166E"/>
    <w:rsid w:val="002C2B53"/>
    <w:rsid w:val="002C3260"/>
    <w:rsid w:val="002C3CF7"/>
    <w:rsid w:val="002C552B"/>
    <w:rsid w:val="002C7798"/>
    <w:rsid w:val="002D0A87"/>
    <w:rsid w:val="002D1C63"/>
    <w:rsid w:val="002D5D4E"/>
    <w:rsid w:val="002D649C"/>
    <w:rsid w:val="002D68ED"/>
    <w:rsid w:val="002E08AB"/>
    <w:rsid w:val="002E1EF0"/>
    <w:rsid w:val="002E4B55"/>
    <w:rsid w:val="002E53FF"/>
    <w:rsid w:val="002E7DEA"/>
    <w:rsid w:val="002F44D2"/>
    <w:rsid w:val="002F6512"/>
    <w:rsid w:val="002F6D8A"/>
    <w:rsid w:val="002F736D"/>
    <w:rsid w:val="00300023"/>
    <w:rsid w:val="0030245E"/>
    <w:rsid w:val="00302D05"/>
    <w:rsid w:val="00302E61"/>
    <w:rsid w:val="003032E9"/>
    <w:rsid w:val="00303C78"/>
    <w:rsid w:val="00306625"/>
    <w:rsid w:val="00313FB1"/>
    <w:rsid w:val="003144F3"/>
    <w:rsid w:val="003229B8"/>
    <w:rsid w:val="0032556C"/>
    <w:rsid w:val="00326676"/>
    <w:rsid w:val="00326957"/>
    <w:rsid w:val="003330D2"/>
    <w:rsid w:val="003331CE"/>
    <w:rsid w:val="003339CC"/>
    <w:rsid w:val="00333FC3"/>
    <w:rsid w:val="003349F9"/>
    <w:rsid w:val="003366BC"/>
    <w:rsid w:val="00340506"/>
    <w:rsid w:val="003421BA"/>
    <w:rsid w:val="0034336C"/>
    <w:rsid w:val="00345E7F"/>
    <w:rsid w:val="003523FF"/>
    <w:rsid w:val="003536FE"/>
    <w:rsid w:val="00353C23"/>
    <w:rsid w:val="0035411F"/>
    <w:rsid w:val="00355FEB"/>
    <w:rsid w:val="00362391"/>
    <w:rsid w:val="003625A6"/>
    <w:rsid w:val="00365B2E"/>
    <w:rsid w:val="003666FE"/>
    <w:rsid w:val="00366FA4"/>
    <w:rsid w:val="00367A3D"/>
    <w:rsid w:val="003702FF"/>
    <w:rsid w:val="00371869"/>
    <w:rsid w:val="00372CCE"/>
    <w:rsid w:val="0037347C"/>
    <w:rsid w:val="00374A87"/>
    <w:rsid w:val="00374E1E"/>
    <w:rsid w:val="00376D7B"/>
    <w:rsid w:val="00381262"/>
    <w:rsid w:val="00383B9D"/>
    <w:rsid w:val="00384CEE"/>
    <w:rsid w:val="00386479"/>
    <w:rsid w:val="003874C5"/>
    <w:rsid w:val="00391202"/>
    <w:rsid w:val="0039289C"/>
    <w:rsid w:val="003960F3"/>
    <w:rsid w:val="00396FB6"/>
    <w:rsid w:val="00397746"/>
    <w:rsid w:val="00397B33"/>
    <w:rsid w:val="003A113A"/>
    <w:rsid w:val="003A316C"/>
    <w:rsid w:val="003A4B37"/>
    <w:rsid w:val="003B412E"/>
    <w:rsid w:val="003B4A13"/>
    <w:rsid w:val="003B4AB6"/>
    <w:rsid w:val="003B58A8"/>
    <w:rsid w:val="003B6DAC"/>
    <w:rsid w:val="003B6F80"/>
    <w:rsid w:val="003C0DF5"/>
    <w:rsid w:val="003C1EF5"/>
    <w:rsid w:val="003C2530"/>
    <w:rsid w:val="003C2644"/>
    <w:rsid w:val="003C309F"/>
    <w:rsid w:val="003C74C2"/>
    <w:rsid w:val="003C7F20"/>
    <w:rsid w:val="003D354E"/>
    <w:rsid w:val="003E0264"/>
    <w:rsid w:val="003E06AF"/>
    <w:rsid w:val="003E0EE7"/>
    <w:rsid w:val="003E293E"/>
    <w:rsid w:val="003E5C1D"/>
    <w:rsid w:val="003E6951"/>
    <w:rsid w:val="003E70C5"/>
    <w:rsid w:val="003E7D84"/>
    <w:rsid w:val="003E7DB8"/>
    <w:rsid w:val="003F3281"/>
    <w:rsid w:val="003F36F1"/>
    <w:rsid w:val="003F4444"/>
    <w:rsid w:val="003F4560"/>
    <w:rsid w:val="003F6C10"/>
    <w:rsid w:val="003F6DE5"/>
    <w:rsid w:val="003F7146"/>
    <w:rsid w:val="003F7283"/>
    <w:rsid w:val="004003E7"/>
    <w:rsid w:val="00400A7E"/>
    <w:rsid w:val="00400E45"/>
    <w:rsid w:val="0040285B"/>
    <w:rsid w:val="00405C50"/>
    <w:rsid w:val="00405E7B"/>
    <w:rsid w:val="00405FDC"/>
    <w:rsid w:val="004062DE"/>
    <w:rsid w:val="00406592"/>
    <w:rsid w:val="00407F8A"/>
    <w:rsid w:val="004106EE"/>
    <w:rsid w:val="00410B56"/>
    <w:rsid w:val="00410E9C"/>
    <w:rsid w:val="00412696"/>
    <w:rsid w:val="004127F0"/>
    <w:rsid w:val="004140AD"/>
    <w:rsid w:val="004152ED"/>
    <w:rsid w:val="00422956"/>
    <w:rsid w:val="004252E8"/>
    <w:rsid w:val="00426113"/>
    <w:rsid w:val="004265D2"/>
    <w:rsid w:val="0043040D"/>
    <w:rsid w:val="00430958"/>
    <w:rsid w:val="00433922"/>
    <w:rsid w:val="00433FD0"/>
    <w:rsid w:val="00434C18"/>
    <w:rsid w:val="00436F9A"/>
    <w:rsid w:val="00444425"/>
    <w:rsid w:val="0044536E"/>
    <w:rsid w:val="00445B88"/>
    <w:rsid w:val="004460B2"/>
    <w:rsid w:val="00446BDB"/>
    <w:rsid w:val="00447240"/>
    <w:rsid w:val="00447518"/>
    <w:rsid w:val="00451453"/>
    <w:rsid w:val="0045164D"/>
    <w:rsid w:val="00452051"/>
    <w:rsid w:val="004524CA"/>
    <w:rsid w:val="004536CD"/>
    <w:rsid w:val="00453A72"/>
    <w:rsid w:val="00455966"/>
    <w:rsid w:val="0045642C"/>
    <w:rsid w:val="00456BD2"/>
    <w:rsid w:val="00463DFB"/>
    <w:rsid w:val="00466E5B"/>
    <w:rsid w:val="004704FA"/>
    <w:rsid w:val="0047210C"/>
    <w:rsid w:val="00473375"/>
    <w:rsid w:val="004736CE"/>
    <w:rsid w:val="00473FE9"/>
    <w:rsid w:val="0047641E"/>
    <w:rsid w:val="004773DC"/>
    <w:rsid w:val="004775F1"/>
    <w:rsid w:val="0047768C"/>
    <w:rsid w:val="004808DC"/>
    <w:rsid w:val="004832DC"/>
    <w:rsid w:val="00485522"/>
    <w:rsid w:val="00485AAE"/>
    <w:rsid w:val="00491E56"/>
    <w:rsid w:val="004927D2"/>
    <w:rsid w:val="00492CBB"/>
    <w:rsid w:val="00494AB9"/>
    <w:rsid w:val="00497D11"/>
    <w:rsid w:val="004A00E7"/>
    <w:rsid w:val="004A0631"/>
    <w:rsid w:val="004A0DFC"/>
    <w:rsid w:val="004A21AA"/>
    <w:rsid w:val="004A3322"/>
    <w:rsid w:val="004A3FED"/>
    <w:rsid w:val="004A6D8D"/>
    <w:rsid w:val="004B0672"/>
    <w:rsid w:val="004B15EA"/>
    <w:rsid w:val="004B1A36"/>
    <w:rsid w:val="004B2C32"/>
    <w:rsid w:val="004B3ECC"/>
    <w:rsid w:val="004B48EC"/>
    <w:rsid w:val="004B492F"/>
    <w:rsid w:val="004B5F42"/>
    <w:rsid w:val="004C0336"/>
    <w:rsid w:val="004C0358"/>
    <w:rsid w:val="004C1046"/>
    <w:rsid w:val="004C1D34"/>
    <w:rsid w:val="004C3059"/>
    <w:rsid w:val="004C308E"/>
    <w:rsid w:val="004C3BC1"/>
    <w:rsid w:val="004C51FD"/>
    <w:rsid w:val="004C69A2"/>
    <w:rsid w:val="004C77C2"/>
    <w:rsid w:val="004D2E2E"/>
    <w:rsid w:val="004D49F6"/>
    <w:rsid w:val="004D4E20"/>
    <w:rsid w:val="004D54D9"/>
    <w:rsid w:val="004E04F6"/>
    <w:rsid w:val="004E0EE1"/>
    <w:rsid w:val="004E38E9"/>
    <w:rsid w:val="004E4548"/>
    <w:rsid w:val="004E4A76"/>
    <w:rsid w:val="004E63E7"/>
    <w:rsid w:val="004E765D"/>
    <w:rsid w:val="004E7AD8"/>
    <w:rsid w:val="004F02EC"/>
    <w:rsid w:val="004F1FAD"/>
    <w:rsid w:val="004F4AE5"/>
    <w:rsid w:val="00501EE7"/>
    <w:rsid w:val="0050796A"/>
    <w:rsid w:val="00512376"/>
    <w:rsid w:val="005154A5"/>
    <w:rsid w:val="005166F6"/>
    <w:rsid w:val="00517147"/>
    <w:rsid w:val="00517438"/>
    <w:rsid w:val="00521B69"/>
    <w:rsid w:val="00521BA1"/>
    <w:rsid w:val="00522875"/>
    <w:rsid w:val="00524433"/>
    <w:rsid w:val="005246B9"/>
    <w:rsid w:val="00525379"/>
    <w:rsid w:val="00525E9A"/>
    <w:rsid w:val="005268DB"/>
    <w:rsid w:val="00527FDD"/>
    <w:rsid w:val="00530729"/>
    <w:rsid w:val="00531D16"/>
    <w:rsid w:val="005326E7"/>
    <w:rsid w:val="00532AE0"/>
    <w:rsid w:val="00532DBD"/>
    <w:rsid w:val="0053519A"/>
    <w:rsid w:val="00535320"/>
    <w:rsid w:val="00536EC8"/>
    <w:rsid w:val="00540C3C"/>
    <w:rsid w:val="00541628"/>
    <w:rsid w:val="00541A4A"/>
    <w:rsid w:val="00542F41"/>
    <w:rsid w:val="00545CB0"/>
    <w:rsid w:val="00546400"/>
    <w:rsid w:val="00546712"/>
    <w:rsid w:val="005474B8"/>
    <w:rsid w:val="00547B58"/>
    <w:rsid w:val="00550CD0"/>
    <w:rsid w:val="0055234C"/>
    <w:rsid w:val="005531D7"/>
    <w:rsid w:val="00554FFF"/>
    <w:rsid w:val="00555345"/>
    <w:rsid w:val="00555921"/>
    <w:rsid w:val="00556196"/>
    <w:rsid w:val="00557468"/>
    <w:rsid w:val="00561C8B"/>
    <w:rsid w:val="0056751F"/>
    <w:rsid w:val="00571144"/>
    <w:rsid w:val="00571977"/>
    <w:rsid w:val="00572421"/>
    <w:rsid w:val="00572737"/>
    <w:rsid w:val="005727CB"/>
    <w:rsid w:val="00575E07"/>
    <w:rsid w:val="005775DA"/>
    <w:rsid w:val="00580110"/>
    <w:rsid w:val="005815F4"/>
    <w:rsid w:val="00581ACB"/>
    <w:rsid w:val="00582A6D"/>
    <w:rsid w:val="00583E74"/>
    <w:rsid w:val="005840E0"/>
    <w:rsid w:val="00585674"/>
    <w:rsid w:val="00585FF4"/>
    <w:rsid w:val="005860CA"/>
    <w:rsid w:val="005873CB"/>
    <w:rsid w:val="00591174"/>
    <w:rsid w:val="00594110"/>
    <w:rsid w:val="00594ACF"/>
    <w:rsid w:val="00595D03"/>
    <w:rsid w:val="005967DE"/>
    <w:rsid w:val="005A32B1"/>
    <w:rsid w:val="005A3419"/>
    <w:rsid w:val="005A4817"/>
    <w:rsid w:val="005A5DB1"/>
    <w:rsid w:val="005A6CB4"/>
    <w:rsid w:val="005A715B"/>
    <w:rsid w:val="005A7F9C"/>
    <w:rsid w:val="005B1FDB"/>
    <w:rsid w:val="005B22C9"/>
    <w:rsid w:val="005B3673"/>
    <w:rsid w:val="005B4666"/>
    <w:rsid w:val="005B575F"/>
    <w:rsid w:val="005B5E88"/>
    <w:rsid w:val="005B64F8"/>
    <w:rsid w:val="005B6E38"/>
    <w:rsid w:val="005B71BA"/>
    <w:rsid w:val="005C0806"/>
    <w:rsid w:val="005C3651"/>
    <w:rsid w:val="005C3FFE"/>
    <w:rsid w:val="005C4B84"/>
    <w:rsid w:val="005C51B9"/>
    <w:rsid w:val="005C5FAE"/>
    <w:rsid w:val="005C65C9"/>
    <w:rsid w:val="005D222C"/>
    <w:rsid w:val="005D26D4"/>
    <w:rsid w:val="005D2EE6"/>
    <w:rsid w:val="005D3F83"/>
    <w:rsid w:val="005D4255"/>
    <w:rsid w:val="005D4437"/>
    <w:rsid w:val="005D4E77"/>
    <w:rsid w:val="005D5BCF"/>
    <w:rsid w:val="005D5CAC"/>
    <w:rsid w:val="005E639C"/>
    <w:rsid w:val="005E6AE4"/>
    <w:rsid w:val="005E73C2"/>
    <w:rsid w:val="005F009F"/>
    <w:rsid w:val="005F1A6E"/>
    <w:rsid w:val="005F281E"/>
    <w:rsid w:val="005F469C"/>
    <w:rsid w:val="005F4898"/>
    <w:rsid w:val="005F6A47"/>
    <w:rsid w:val="006006B8"/>
    <w:rsid w:val="00600A60"/>
    <w:rsid w:val="00601BDE"/>
    <w:rsid w:val="00601C8C"/>
    <w:rsid w:val="006037EF"/>
    <w:rsid w:val="006055A3"/>
    <w:rsid w:val="006078B0"/>
    <w:rsid w:val="00611ADC"/>
    <w:rsid w:val="00611DEB"/>
    <w:rsid w:val="00612A82"/>
    <w:rsid w:val="0061451D"/>
    <w:rsid w:val="006156C2"/>
    <w:rsid w:val="006160B4"/>
    <w:rsid w:val="00620EAD"/>
    <w:rsid w:val="00621D0A"/>
    <w:rsid w:val="0062386A"/>
    <w:rsid w:val="00624144"/>
    <w:rsid w:val="006247CE"/>
    <w:rsid w:val="0062638D"/>
    <w:rsid w:val="006277DB"/>
    <w:rsid w:val="00627E3C"/>
    <w:rsid w:val="006311ED"/>
    <w:rsid w:val="006316D2"/>
    <w:rsid w:val="00632247"/>
    <w:rsid w:val="00634986"/>
    <w:rsid w:val="00635A19"/>
    <w:rsid w:val="006367A8"/>
    <w:rsid w:val="00640E22"/>
    <w:rsid w:val="00641BDF"/>
    <w:rsid w:val="00642985"/>
    <w:rsid w:val="00642F55"/>
    <w:rsid w:val="006440DE"/>
    <w:rsid w:val="00646686"/>
    <w:rsid w:val="00647EA8"/>
    <w:rsid w:val="00651BFF"/>
    <w:rsid w:val="00651F3F"/>
    <w:rsid w:val="006521E0"/>
    <w:rsid w:val="00652346"/>
    <w:rsid w:val="00655BF8"/>
    <w:rsid w:val="00656E2C"/>
    <w:rsid w:val="0065707D"/>
    <w:rsid w:val="00657E87"/>
    <w:rsid w:val="00657FAD"/>
    <w:rsid w:val="00660BA0"/>
    <w:rsid w:val="00660CBD"/>
    <w:rsid w:val="00660E31"/>
    <w:rsid w:val="0066156E"/>
    <w:rsid w:val="00663621"/>
    <w:rsid w:val="00666AC0"/>
    <w:rsid w:val="006713AA"/>
    <w:rsid w:val="00671AB8"/>
    <w:rsid w:val="006773F9"/>
    <w:rsid w:val="00681220"/>
    <w:rsid w:val="0068284E"/>
    <w:rsid w:val="00682940"/>
    <w:rsid w:val="00682A43"/>
    <w:rsid w:val="00682B50"/>
    <w:rsid w:val="00682E93"/>
    <w:rsid w:val="0068493E"/>
    <w:rsid w:val="00686846"/>
    <w:rsid w:val="0068692C"/>
    <w:rsid w:val="006913DA"/>
    <w:rsid w:val="0069196E"/>
    <w:rsid w:val="00691AC7"/>
    <w:rsid w:val="00691C55"/>
    <w:rsid w:val="00693244"/>
    <w:rsid w:val="0069417B"/>
    <w:rsid w:val="00694E96"/>
    <w:rsid w:val="00696232"/>
    <w:rsid w:val="006A0203"/>
    <w:rsid w:val="006A1504"/>
    <w:rsid w:val="006A1C8A"/>
    <w:rsid w:val="006A2091"/>
    <w:rsid w:val="006A38E1"/>
    <w:rsid w:val="006A5EBC"/>
    <w:rsid w:val="006A7192"/>
    <w:rsid w:val="006A76C2"/>
    <w:rsid w:val="006B2557"/>
    <w:rsid w:val="006B397E"/>
    <w:rsid w:val="006B765E"/>
    <w:rsid w:val="006C1910"/>
    <w:rsid w:val="006C50B4"/>
    <w:rsid w:val="006C5BA2"/>
    <w:rsid w:val="006C5C7D"/>
    <w:rsid w:val="006C6E36"/>
    <w:rsid w:val="006C7FDA"/>
    <w:rsid w:val="006D0DB7"/>
    <w:rsid w:val="006D3CE2"/>
    <w:rsid w:val="006D5304"/>
    <w:rsid w:val="006D69EA"/>
    <w:rsid w:val="006E061C"/>
    <w:rsid w:val="006E080F"/>
    <w:rsid w:val="006E0A95"/>
    <w:rsid w:val="006E1B61"/>
    <w:rsid w:val="006E24CF"/>
    <w:rsid w:val="006E48F3"/>
    <w:rsid w:val="006F012C"/>
    <w:rsid w:val="006F114C"/>
    <w:rsid w:val="006F1EFF"/>
    <w:rsid w:val="006F5266"/>
    <w:rsid w:val="00705119"/>
    <w:rsid w:val="00707397"/>
    <w:rsid w:val="00710448"/>
    <w:rsid w:val="007114C4"/>
    <w:rsid w:val="00712D39"/>
    <w:rsid w:val="00717CB6"/>
    <w:rsid w:val="00717E87"/>
    <w:rsid w:val="00720E77"/>
    <w:rsid w:val="0072138A"/>
    <w:rsid w:val="00723CFE"/>
    <w:rsid w:val="00724637"/>
    <w:rsid w:val="007302C4"/>
    <w:rsid w:val="00732165"/>
    <w:rsid w:val="00737B3B"/>
    <w:rsid w:val="00741D2F"/>
    <w:rsid w:val="00742AE9"/>
    <w:rsid w:val="007431B3"/>
    <w:rsid w:val="00743B0C"/>
    <w:rsid w:val="00747110"/>
    <w:rsid w:val="00752913"/>
    <w:rsid w:val="007550A0"/>
    <w:rsid w:val="0075625C"/>
    <w:rsid w:val="00760D6F"/>
    <w:rsid w:val="00762A03"/>
    <w:rsid w:val="00763C27"/>
    <w:rsid w:val="0076525A"/>
    <w:rsid w:val="007661A2"/>
    <w:rsid w:val="00766606"/>
    <w:rsid w:val="00770155"/>
    <w:rsid w:val="007738EC"/>
    <w:rsid w:val="007740EB"/>
    <w:rsid w:val="00774FF6"/>
    <w:rsid w:val="00780ABC"/>
    <w:rsid w:val="00782F26"/>
    <w:rsid w:val="00792B7B"/>
    <w:rsid w:val="00793089"/>
    <w:rsid w:val="00793F97"/>
    <w:rsid w:val="00794C9B"/>
    <w:rsid w:val="00795933"/>
    <w:rsid w:val="007970AA"/>
    <w:rsid w:val="00797184"/>
    <w:rsid w:val="00797192"/>
    <w:rsid w:val="007974A4"/>
    <w:rsid w:val="00797655"/>
    <w:rsid w:val="007A059A"/>
    <w:rsid w:val="007A1A35"/>
    <w:rsid w:val="007A31F6"/>
    <w:rsid w:val="007A53F7"/>
    <w:rsid w:val="007A791C"/>
    <w:rsid w:val="007B52F9"/>
    <w:rsid w:val="007C06BD"/>
    <w:rsid w:val="007C2821"/>
    <w:rsid w:val="007C2A0C"/>
    <w:rsid w:val="007C2D9E"/>
    <w:rsid w:val="007C4669"/>
    <w:rsid w:val="007C51AD"/>
    <w:rsid w:val="007C6E6A"/>
    <w:rsid w:val="007D0820"/>
    <w:rsid w:val="007D1FFD"/>
    <w:rsid w:val="007D230B"/>
    <w:rsid w:val="007D4C18"/>
    <w:rsid w:val="007D5178"/>
    <w:rsid w:val="007E59E1"/>
    <w:rsid w:val="007E6003"/>
    <w:rsid w:val="007F229C"/>
    <w:rsid w:val="007F2E12"/>
    <w:rsid w:val="007F3071"/>
    <w:rsid w:val="007F30BC"/>
    <w:rsid w:val="007F3CBF"/>
    <w:rsid w:val="007F46E3"/>
    <w:rsid w:val="007F5C33"/>
    <w:rsid w:val="007F60A0"/>
    <w:rsid w:val="007F74E3"/>
    <w:rsid w:val="007F79C3"/>
    <w:rsid w:val="008034D7"/>
    <w:rsid w:val="00803C39"/>
    <w:rsid w:val="00803D67"/>
    <w:rsid w:val="00804B57"/>
    <w:rsid w:val="00810203"/>
    <w:rsid w:val="008128B2"/>
    <w:rsid w:val="0081326D"/>
    <w:rsid w:val="0081490A"/>
    <w:rsid w:val="00817D14"/>
    <w:rsid w:val="008205A8"/>
    <w:rsid w:val="0082144D"/>
    <w:rsid w:val="00821F4A"/>
    <w:rsid w:val="00822221"/>
    <w:rsid w:val="008228AD"/>
    <w:rsid w:val="00823154"/>
    <w:rsid w:val="00826752"/>
    <w:rsid w:val="0082694B"/>
    <w:rsid w:val="00830413"/>
    <w:rsid w:val="008308A1"/>
    <w:rsid w:val="00830ADC"/>
    <w:rsid w:val="008322F6"/>
    <w:rsid w:val="00832AD6"/>
    <w:rsid w:val="008332DD"/>
    <w:rsid w:val="0083479E"/>
    <w:rsid w:val="00835316"/>
    <w:rsid w:val="00841BE0"/>
    <w:rsid w:val="00842CA8"/>
    <w:rsid w:val="00842E85"/>
    <w:rsid w:val="008431B4"/>
    <w:rsid w:val="008434E4"/>
    <w:rsid w:val="00844404"/>
    <w:rsid w:val="00847B30"/>
    <w:rsid w:val="0085236D"/>
    <w:rsid w:val="008529C8"/>
    <w:rsid w:val="00852F40"/>
    <w:rsid w:val="00853779"/>
    <w:rsid w:val="00857A04"/>
    <w:rsid w:val="00857CD9"/>
    <w:rsid w:val="00860F34"/>
    <w:rsid w:val="00871A9D"/>
    <w:rsid w:val="00872898"/>
    <w:rsid w:val="0087437D"/>
    <w:rsid w:val="00874E15"/>
    <w:rsid w:val="00875A29"/>
    <w:rsid w:val="00875E7E"/>
    <w:rsid w:val="008772A7"/>
    <w:rsid w:val="00881011"/>
    <w:rsid w:val="00881F20"/>
    <w:rsid w:val="00883BAE"/>
    <w:rsid w:val="00884D94"/>
    <w:rsid w:val="008856A2"/>
    <w:rsid w:val="0088614A"/>
    <w:rsid w:val="008862F6"/>
    <w:rsid w:val="008923E9"/>
    <w:rsid w:val="0089327C"/>
    <w:rsid w:val="00894AFE"/>
    <w:rsid w:val="00895C60"/>
    <w:rsid w:val="00896662"/>
    <w:rsid w:val="00896E4A"/>
    <w:rsid w:val="008A0EDB"/>
    <w:rsid w:val="008A36DC"/>
    <w:rsid w:val="008A3B95"/>
    <w:rsid w:val="008A4151"/>
    <w:rsid w:val="008A43AF"/>
    <w:rsid w:val="008A4873"/>
    <w:rsid w:val="008A4BC2"/>
    <w:rsid w:val="008A637B"/>
    <w:rsid w:val="008A66C1"/>
    <w:rsid w:val="008A6C43"/>
    <w:rsid w:val="008B1223"/>
    <w:rsid w:val="008B2407"/>
    <w:rsid w:val="008B2CCF"/>
    <w:rsid w:val="008B38DE"/>
    <w:rsid w:val="008B3F20"/>
    <w:rsid w:val="008B43A0"/>
    <w:rsid w:val="008B4863"/>
    <w:rsid w:val="008B6787"/>
    <w:rsid w:val="008B69D1"/>
    <w:rsid w:val="008B743A"/>
    <w:rsid w:val="008B7698"/>
    <w:rsid w:val="008C052F"/>
    <w:rsid w:val="008C2ED0"/>
    <w:rsid w:val="008C3997"/>
    <w:rsid w:val="008C4723"/>
    <w:rsid w:val="008C5265"/>
    <w:rsid w:val="008C61E9"/>
    <w:rsid w:val="008C69C5"/>
    <w:rsid w:val="008D0E60"/>
    <w:rsid w:val="008D385F"/>
    <w:rsid w:val="008D48A0"/>
    <w:rsid w:val="008D5E2C"/>
    <w:rsid w:val="008E1CCA"/>
    <w:rsid w:val="008E2635"/>
    <w:rsid w:val="008E282D"/>
    <w:rsid w:val="008E4555"/>
    <w:rsid w:val="008E6762"/>
    <w:rsid w:val="008E6DDE"/>
    <w:rsid w:val="008F245C"/>
    <w:rsid w:val="008F278D"/>
    <w:rsid w:val="008F28D5"/>
    <w:rsid w:val="008F46BF"/>
    <w:rsid w:val="008F4C04"/>
    <w:rsid w:val="008F6216"/>
    <w:rsid w:val="009003BF"/>
    <w:rsid w:val="00901446"/>
    <w:rsid w:val="0090253F"/>
    <w:rsid w:val="00902630"/>
    <w:rsid w:val="009043D8"/>
    <w:rsid w:val="009050B7"/>
    <w:rsid w:val="00905E1F"/>
    <w:rsid w:val="00907E3A"/>
    <w:rsid w:val="0091337C"/>
    <w:rsid w:val="009133F3"/>
    <w:rsid w:val="00913E58"/>
    <w:rsid w:val="00913F29"/>
    <w:rsid w:val="0092133C"/>
    <w:rsid w:val="009238B2"/>
    <w:rsid w:val="00924697"/>
    <w:rsid w:val="00925357"/>
    <w:rsid w:val="00926679"/>
    <w:rsid w:val="009310F4"/>
    <w:rsid w:val="00931369"/>
    <w:rsid w:val="00932EE0"/>
    <w:rsid w:val="0093392A"/>
    <w:rsid w:val="00933BD5"/>
    <w:rsid w:val="00934726"/>
    <w:rsid w:val="00936179"/>
    <w:rsid w:val="0093672A"/>
    <w:rsid w:val="00937382"/>
    <w:rsid w:val="00941885"/>
    <w:rsid w:val="00943EF9"/>
    <w:rsid w:val="0094458A"/>
    <w:rsid w:val="00944AE2"/>
    <w:rsid w:val="00947897"/>
    <w:rsid w:val="00947A95"/>
    <w:rsid w:val="009509DF"/>
    <w:rsid w:val="00950E4C"/>
    <w:rsid w:val="00952265"/>
    <w:rsid w:val="00952EC7"/>
    <w:rsid w:val="0095332C"/>
    <w:rsid w:val="0095487B"/>
    <w:rsid w:val="00955ACB"/>
    <w:rsid w:val="0095657C"/>
    <w:rsid w:val="00956D77"/>
    <w:rsid w:val="009578DE"/>
    <w:rsid w:val="0096036E"/>
    <w:rsid w:val="009656C2"/>
    <w:rsid w:val="00966539"/>
    <w:rsid w:val="00971039"/>
    <w:rsid w:val="00972B43"/>
    <w:rsid w:val="0097316C"/>
    <w:rsid w:val="00973B0A"/>
    <w:rsid w:val="00975011"/>
    <w:rsid w:val="00975B40"/>
    <w:rsid w:val="009770A7"/>
    <w:rsid w:val="00980AA4"/>
    <w:rsid w:val="00980C39"/>
    <w:rsid w:val="0098112E"/>
    <w:rsid w:val="00982698"/>
    <w:rsid w:val="009852CF"/>
    <w:rsid w:val="00990256"/>
    <w:rsid w:val="0099121C"/>
    <w:rsid w:val="0099165B"/>
    <w:rsid w:val="00991C93"/>
    <w:rsid w:val="00992775"/>
    <w:rsid w:val="00992DF5"/>
    <w:rsid w:val="00993448"/>
    <w:rsid w:val="00997844"/>
    <w:rsid w:val="009A001F"/>
    <w:rsid w:val="009A114B"/>
    <w:rsid w:val="009A20E3"/>
    <w:rsid w:val="009A2269"/>
    <w:rsid w:val="009A23B6"/>
    <w:rsid w:val="009A2ABB"/>
    <w:rsid w:val="009A3522"/>
    <w:rsid w:val="009A4764"/>
    <w:rsid w:val="009B4042"/>
    <w:rsid w:val="009C1DD7"/>
    <w:rsid w:val="009C258D"/>
    <w:rsid w:val="009C3773"/>
    <w:rsid w:val="009C431D"/>
    <w:rsid w:val="009C4375"/>
    <w:rsid w:val="009C44BA"/>
    <w:rsid w:val="009C47D4"/>
    <w:rsid w:val="009C5422"/>
    <w:rsid w:val="009C55F0"/>
    <w:rsid w:val="009C67BA"/>
    <w:rsid w:val="009C69A4"/>
    <w:rsid w:val="009D002B"/>
    <w:rsid w:val="009D0FB1"/>
    <w:rsid w:val="009D151D"/>
    <w:rsid w:val="009D3612"/>
    <w:rsid w:val="009D4062"/>
    <w:rsid w:val="009D4163"/>
    <w:rsid w:val="009D5ABA"/>
    <w:rsid w:val="009D6479"/>
    <w:rsid w:val="009D6BAD"/>
    <w:rsid w:val="009E17D8"/>
    <w:rsid w:val="009E353C"/>
    <w:rsid w:val="009E5ECD"/>
    <w:rsid w:val="009E67E3"/>
    <w:rsid w:val="009F0E06"/>
    <w:rsid w:val="009F0E85"/>
    <w:rsid w:val="009F42F9"/>
    <w:rsid w:val="009F52A2"/>
    <w:rsid w:val="009F549B"/>
    <w:rsid w:val="009F6C1E"/>
    <w:rsid w:val="009F73D5"/>
    <w:rsid w:val="00A000DB"/>
    <w:rsid w:val="00A00D4B"/>
    <w:rsid w:val="00A02476"/>
    <w:rsid w:val="00A02E20"/>
    <w:rsid w:val="00A05127"/>
    <w:rsid w:val="00A05894"/>
    <w:rsid w:val="00A0598B"/>
    <w:rsid w:val="00A05A91"/>
    <w:rsid w:val="00A06052"/>
    <w:rsid w:val="00A0672E"/>
    <w:rsid w:val="00A10C68"/>
    <w:rsid w:val="00A10CB9"/>
    <w:rsid w:val="00A12E13"/>
    <w:rsid w:val="00A14A1A"/>
    <w:rsid w:val="00A15613"/>
    <w:rsid w:val="00A1638D"/>
    <w:rsid w:val="00A1775E"/>
    <w:rsid w:val="00A201B3"/>
    <w:rsid w:val="00A209F0"/>
    <w:rsid w:val="00A22172"/>
    <w:rsid w:val="00A22215"/>
    <w:rsid w:val="00A222F7"/>
    <w:rsid w:val="00A225F5"/>
    <w:rsid w:val="00A235B1"/>
    <w:rsid w:val="00A2461F"/>
    <w:rsid w:val="00A2541B"/>
    <w:rsid w:val="00A26E98"/>
    <w:rsid w:val="00A30B97"/>
    <w:rsid w:val="00A3106F"/>
    <w:rsid w:val="00A31306"/>
    <w:rsid w:val="00A34D09"/>
    <w:rsid w:val="00A374F4"/>
    <w:rsid w:val="00A4099A"/>
    <w:rsid w:val="00A412C1"/>
    <w:rsid w:val="00A42E3A"/>
    <w:rsid w:val="00A4410D"/>
    <w:rsid w:val="00A4411A"/>
    <w:rsid w:val="00A468F2"/>
    <w:rsid w:val="00A51CC2"/>
    <w:rsid w:val="00A52A2B"/>
    <w:rsid w:val="00A52E1C"/>
    <w:rsid w:val="00A53578"/>
    <w:rsid w:val="00A53CFB"/>
    <w:rsid w:val="00A53F67"/>
    <w:rsid w:val="00A55328"/>
    <w:rsid w:val="00A55ADF"/>
    <w:rsid w:val="00A56A32"/>
    <w:rsid w:val="00A575D2"/>
    <w:rsid w:val="00A5798D"/>
    <w:rsid w:val="00A62777"/>
    <w:rsid w:val="00A62987"/>
    <w:rsid w:val="00A649CF"/>
    <w:rsid w:val="00A659D0"/>
    <w:rsid w:val="00A65D26"/>
    <w:rsid w:val="00A70111"/>
    <w:rsid w:val="00A71A3B"/>
    <w:rsid w:val="00A71B50"/>
    <w:rsid w:val="00A71D54"/>
    <w:rsid w:val="00A736F4"/>
    <w:rsid w:val="00A74324"/>
    <w:rsid w:val="00A763DE"/>
    <w:rsid w:val="00A76F53"/>
    <w:rsid w:val="00A80555"/>
    <w:rsid w:val="00A8270C"/>
    <w:rsid w:val="00A8334E"/>
    <w:rsid w:val="00A84646"/>
    <w:rsid w:val="00A850CF"/>
    <w:rsid w:val="00A855B6"/>
    <w:rsid w:val="00A87BEC"/>
    <w:rsid w:val="00A908A7"/>
    <w:rsid w:val="00A91DF5"/>
    <w:rsid w:val="00A921A9"/>
    <w:rsid w:val="00A925AA"/>
    <w:rsid w:val="00A93FF2"/>
    <w:rsid w:val="00A95A62"/>
    <w:rsid w:val="00A97A46"/>
    <w:rsid w:val="00AA2EC8"/>
    <w:rsid w:val="00AA38A9"/>
    <w:rsid w:val="00AA4D43"/>
    <w:rsid w:val="00AA5249"/>
    <w:rsid w:val="00AB0EAD"/>
    <w:rsid w:val="00AB1241"/>
    <w:rsid w:val="00AB1FE5"/>
    <w:rsid w:val="00AB55A3"/>
    <w:rsid w:val="00AB7F76"/>
    <w:rsid w:val="00AC247D"/>
    <w:rsid w:val="00AC576E"/>
    <w:rsid w:val="00AC5FC0"/>
    <w:rsid w:val="00AC7132"/>
    <w:rsid w:val="00AC773D"/>
    <w:rsid w:val="00AD09A4"/>
    <w:rsid w:val="00AD3C34"/>
    <w:rsid w:val="00AD4506"/>
    <w:rsid w:val="00AD5477"/>
    <w:rsid w:val="00AE01DD"/>
    <w:rsid w:val="00AE3495"/>
    <w:rsid w:val="00AE37F3"/>
    <w:rsid w:val="00AE643D"/>
    <w:rsid w:val="00AE65F8"/>
    <w:rsid w:val="00AE7298"/>
    <w:rsid w:val="00AF2636"/>
    <w:rsid w:val="00AF444C"/>
    <w:rsid w:val="00AF4F40"/>
    <w:rsid w:val="00AF71B3"/>
    <w:rsid w:val="00AF78A6"/>
    <w:rsid w:val="00B028D0"/>
    <w:rsid w:val="00B03053"/>
    <w:rsid w:val="00B037A8"/>
    <w:rsid w:val="00B04E57"/>
    <w:rsid w:val="00B0592C"/>
    <w:rsid w:val="00B124B3"/>
    <w:rsid w:val="00B1313D"/>
    <w:rsid w:val="00B141FE"/>
    <w:rsid w:val="00B17401"/>
    <w:rsid w:val="00B21878"/>
    <w:rsid w:val="00B2214B"/>
    <w:rsid w:val="00B30D11"/>
    <w:rsid w:val="00B3189E"/>
    <w:rsid w:val="00B3238B"/>
    <w:rsid w:val="00B34929"/>
    <w:rsid w:val="00B3500F"/>
    <w:rsid w:val="00B36E63"/>
    <w:rsid w:val="00B4086C"/>
    <w:rsid w:val="00B40DE4"/>
    <w:rsid w:val="00B413D2"/>
    <w:rsid w:val="00B43148"/>
    <w:rsid w:val="00B45844"/>
    <w:rsid w:val="00B45F1B"/>
    <w:rsid w:val="00B46B13"/>
    <w:rsid w:val="00B47040"/>
    <w:rsid w:val="00B513C7"/>
    <w:rsid w:val="00B519E1"/>
    <w:rsid w:val="00B51EDF"/>
    <w:rsid w:val="00B53A07"/>
    <w:rsid w:val="00B54E67"/>
    <w:rsid w:val="00B55378"/>
    <w:rsid w:val="00B605D8"/>
    <w:rsid w:val="00B60A15"/>
    <w:rsid w:val="00B62821"/>
    <w:rsid w:val="00B64894"/>
    <w:rsid w:val="00B65DCE"/>
    <w:rsid w:val="00B66744"/>
    <w:rsid w:val="00B66A9D"/>
    <w:rsid w:val="00B66CCD"/>
    <w:rsid w:val="00B70A9A"/>
    <w:rsid w:val="00B70D08"/>
    <w:rsid w:val="00B759B8"/>
    <w:rsid w:val="00B821CC"/>
    <w:rsid w:val="00B829E3"/>
    <w:rsid w:val="00B87207"/>
    <w:rsid w:val="00B92A33"/>
    <w:rsid w:val="00B93630"/>
    <w:rsid w:val="00B93CBA"/>
    <w:rsid w:val="00B961BE"/>
    <w:rsid w:val="00B9761A"/>
    <w:rsid w:val="00B97D5F"/>
    <w:rsid w:val="00BA00BD"/>
    <w:rsid w:val="00BA08F9"/>
    <w:rsid w:val="00BA0A3B"/>
    <w:rsid w:val="00BA4A67"/>
    <w:rsid w:val="00BA5C30"/>
    <w:rsid w:val="00BA5D92"/>
    <w:rsid w:val="00BA6A8D"/>
    <w:rsid w:val="00BA722B"/>
    <w:rsid w:val="00BA72BE"/>
    <w:rsid w:val="00BA7C3A"/>
    <w:rsid w:val="00BB1866"/>
    <w:rsid w:val="00BB2F08"/>
    <w:rsid w:val="00BB4F60"/>
    <w:rsid w:val="00BB5E50"/>
    <w:rsid w:val="00BB6A4E"/>
    <w:rsid w:val="00BB73B5"/>
    <w:rsid w:val="00BC1498"/>
    <w:rsid w:val="00BC2E02"/>
    <w:rsid w:val="00BC33B5"/>
    <w:rsid w:val="00BC489A"/>
    <w:rsid w:val="00BC7FE8"/>
    <w:rsid w:val="00BD1D07"/>
    <w:rsid w:val="00BD2144"/>
    <w:rsid w:val="00BD54A2"/>
    <w:rsid w:val="00BE2430"/>
    <w:rsid w:val="00BE270A"/>
    <w:rsid w:val="00BE2BD0"/>
    <w:rsid w:val="00BE2E67"/>
    <w:rsid w:val="00BE3283"/>
    <w:rsid w:val="00BE52A1"/>
    <w:rsid w:val="00BE56B8"/>
    <w:rsid w:val="00BF0025"/>
    <w:rsid w:val="00BF3830"/>
    <w:rsid w:val="00BF47FB"/>
    <w:rsid w:val="00BF5D95"/>
    <w:rsid w:val="00C00D11"/>
    <w:rsid w:val="00C01E17"/>
    <w:rsid w:val="00C02E10"/>
    <w:rsid w:val="00C04269"/>
    <w:rsid w:val="00C04BF2"/>
    <w:rsid w:val="00C04DEA"/>
    <w:rsid w:val="00C05487"/>
    <w:rsid w:val="00C139B8"/>
    <w:rsid w:val="00C14930"/>
    <w:rsid w:val="00C1674E"/>
    <w:rsid w:val="00C204DA"/>
    <w:rsid w:val="00C2277B"/>
    <w:rsid w:val="00C26299"/>
    <w:rsid w:val="00C2786F"/>
    <w:rsid w:val="00C30728"/>
    <w:rsid w:val="00C313C5"/>
    <w:rsid w:val="00C33C5D"/>
    <w:rsid w:val="00C359F5"/>
    <w:rsid w:val="00C3603F"/>
    <w:rsid w:val="00C365BE"/>
    <w:rsid w:val="00C36E80"/>
    <w:rsid w:val="00C408ED"/>
    <w:rsid w:val="00C429C2"/>
    <w:rsid w:val="00C42ED2"/>
    <w:rsid w:val="00C4317E"/>
    <w:rsid w:val="00C45492"/>
    <w:rsid w:val="00C45569"/>
    <w:rsid w:val="00C53D9A"/>
    <w:rsid w:val="00C54ED0"/>
    <w:rsid w:val="00C55B72"/>
    <w:rsid w:val="00C60036"/>
    <w:rsid w:val="00C60E78"/>
    <w:rsid w:val="00C62141"/>
    <w:rsid w:val="00C63957"/>
    <w:rsid w:val="00C6509E"/>
    <w:rsid w:val="00C70646"/>
    <w:rsid w:val="00C7109E"/>
    <w:rsid w:val="00C72947"/>
    <w:rsid w:val="00C73DBD"/>
    <w:rsid w:val="00C74B46"/>
    <w:rsid w:val="00C75C0F"/>
    <w:rsid w:val="00C763B3"/>
    <w:rsid w:val="00C77EFB"/>
    <w:rsid w:val="00C77FFE"/>
    <w:rsid w:val="00C83BA7"/>
    <w:rsid w:val="00C84895"/>
    <w:rsid w:val="00C864C5"/>
    <w:rsid w:val="00C8785C"/>
    <w:rsid w:val="00C90A4B"/>
    <w:rsid w:val="00C91078"/>
    <w:rsid w:val="00C9284B"/>
    <w:rsid w:val="00C9339E"/>
    <w:rsid w:val="00C93789"/>
    <w:rsid w:val="00C95ACB"/>
    <w:rsid w:val="00C95D27"/>
    <w:rsid w:val="00C97A9E"/>
    <w:rsid w:val="00CA259D"/>
    <w:rsid w:val="00CA5866"/>
    <w:rsid w:val="00CA5885"/>
    <w:rsid w:val="00CB044A"/>
    <w:rsid w:val="00CB0C2D"/>
    <w:rsid w:val="00CB0F2B"/>
    <w:rsid w:val="00CB1681"/>
    <w:rsid w:val="00CB2DFF"/>
    <w:rsid w:val="00CB3BFC"/>
    <w:rsid w:val="00CB40A5"/>
    <w:rsid w:val="00CC2CB7"/>
    <w:rsid w:val="00CC42AA"/>
    <w:rsid w:val="00CC6AF6"/>
    <w:rsid w:val="00CD0972"/>
    <w:rsid w:val="00CD0A95"/>
    <w:rsid w:val="00CD0EC8"/>
    <w:rsid w:val="00CD2CC1"/>
    <w:rsid w:val="00CD3966"/>
    <w:rsid w:val="00CD402A"/>
    <w:rsid w:val="00CD544C"/>
    <w:rsid w:val="00CD6C96"/>
    <w:rsid w:val="00CE0A08"/>
    <w:rsid w:val="00CE58AD"/>
    <w:rsid w:val="00CE746E"/>
    <w:rsid w:val="00CF0717"/>
    <w:rsid w:val="00CF0C59"/>
    <w:rsid w:val="00CF1C0D"/>
    <w:rsid w:val="00CF3F32"/>
    <w:rsid w:val="00D03051"/>
    <w:rsid w:val="00D0370D"/>
    <w:rsid w:val="00D050BC"/>
    <w:rsid w:val="00D05D6C"/>
    <w:rsid w:val="00D0692B"/>
    <w:rsid w:val="00D108A9"/>
    <w:rsid w:val="00D132CA"/>
    <w:rsid w:val="00D136DC"/>
    <w:rsid w:val="00D1739A"/>
    <w:rsid w:val="00D22815"/>
    <w:rsid w:val="00D24DC7"/>
    <w:rsid w:val="00D24EAF"/>
    <w:rsid w:val="00D25233"/>
    <w:rsid w:val="00D26702"/>
    <w:rsid w:val="00D27A0A"/>
    <w:rsid w:val="00D305C1"/>
    <w:rsid w:val="00D31720"/>
    <w:rsid w:val="00D33387"/>
    <w:rsid w:val="00D338C4"/>
    <w:rsid w:val="00D3436A"/>
    <w:rsid w:val="00D34F6D"/>
    <w:rsid w:val="00D3520E"/>
    <w:rsid w:val="00D40EC1"/>
    <w:rsid w:val="00D41004"/>
    <w:rsid w:val="00D41CCD"/>
    <w:rsid w:val="00D42A85"/>
    <w:rsid w:val="00D439C5"/>
    <w:rsid w:val="00D44014"/>
    <w:rsid w:val="00D47610"/>
    <w:rsid w:val="00D51908"/>
    <w:rsid w:val="00D5273B"/>
    <w:rsid w:val="00D52EE0"/>
    <w:rsid w:val="00D530FB"/>
    <w:rsid w:val="00D544E3"/>
    <w:rsid w:val="00D557F7"/>
    <w:rsid w:val="00D57313"/>
    <w:rsid w:val="00D602D0"/>
    <w:rsid w:val="00D60C60"/>
    <w:rsid w:val="00D62945"/>
    <w:rsid w:val="00D63E46"/>
    <w:rsid w:val="00D6455A"/>
    <w:rsid w:val="00D660AB"/>
    <w:rsid w:val="00D66BB7"/>
    <w:rsid w:val="00D679BD"/>
    <w:rsid w:val="00D705C8"/>
    <w:rsid w:val="00D70B1C"/>
    <w:rsid w:val="00D70F62"/>
    <w:rsid w:val="00D71C7B"/>
    <w:rsid w:val="00D732B8"/>
    <w:rsid w:val="00D732C4"/>
    <w:rsid w:val="00D74A10"/>
    <w:rsid w:val="00D753AD"/>
    <w:rsid w:val="00D770D9"/>
    <w:rsid w:val="00D77134"/>
    <w:rsid w:val="00D7713C"/>
    <w:rsid w:val="00D7713E"/>
    <w:rsid w:val="00D77EDC"/>
    <w:rsid w:val="00D80082"/>
    <w:rsid w:val="00D80296"/>
    <w:rsid w:val="00D81A52"/>
    <w:rsid w:val="00D83597"/>
    <w:rsid w:val="00D83A54"/>
    <w:rsid w:val="00D83A58"/>
    <w:rsid w:val="00D84125"/>
    <w:rsid w:val="00D855B6"/>
    <w:rsid w:val="00D905C4"/>
    <w:rsid w:val="00D94D7A"/>
    <w:rsid w:val="00D96750"/>
    <w:rsid w:val="00D9699B"/>
    <w:rsid w:val="00D97C8F"/>
    <w:rsid w:val="00D97D11"/>
    <w:rsid w:val="00DA6282"/>
    <w:rsid w:val="00DB03A4"/>
    <w:rsid w:val="00DB15E7"/>
    <w:rsid w:val="00DB2753"/>
    <w:rsid w:val="00DB47A9"/>
    <w:rsid w:val="00DB6F82"/>
    <w:rsid w:val="00DB7FFB"/>
    <w:rsid w:val="00DC06F9"/>
    <w:rsid w:val="00DC0785"/>
    <w:rsid w:val="00DC162A"/>
    <w:rsid w:val="00DC2F58"/>
    <w:rsid w:val="00DC33EE"/>
    <w:rsid w:val="00DC567D"/>
    <w:rsid w:val="00DC6C99"/>
    <w:rsid w:val="00DD172D"/>
    <w:rsid w:val="00DD204E"/>
    <w:rsid w:val="00DD22F8"/>
    <w:rsid w:val="00DD2669"/>
    <w:rsid w:val="00DD60CA"/>
    <w:rsid w:val="00DE3619"/>
    <w:rsid w:val="00DF09EC"/>
    <w:rsid w:val="00DF1D7B"/>
    <w:rsid w:val="00DF7C95"/>
    <w:rsid w:val="00E0185A"/>
    <w:rsid w:val="00E0260D"/>
    <w:rsid w:val="00E06BEF"/>
    <w:rsid w:val="00E101DD"/>
    <w:rsid w:val="00E1078D"/>
    <w:rsid w:val="00E1287C"/>
    <w:rsid w:val="00E1343A"/>
    <w:rsid w:val="00E16D5B"/>
    <w:rsid w:val="00E20CC9"/>
    <w:rsid w:val="00E214EA"/>
    <w:rsid w:val="00E21D32"/>
    <w:rsid w:val="00E227D6"/>
    <w:rsid w:val="00E2304B"/>
    <w:rsid w:val="00E24688"/>
    <w:rsid w:val="00E24C0F"/>
    <w:rsid w:val="00E267DF"/>
    <w:rsid w:val="00E32A97"/>
    <w:rsid w:val="00E34549"/>
    <w:rsid w:val="00E34C2C"/>
    <w:rsid w:val="00E36A45"/>
    <w:rsid w:val="00E37C7C"/>
    <w:rsid w:val="00E40BB6"/>
    <w:rsid w:val="00E436D0"/>
    <w:rsid w:val="00E44C82"/>
    <w:rsid w:val="00E45385"/>
    <w:rsid w:val="00E45835"/>
    <w:rsid w:val="00E46000"/>
    <w:rsid w:val="00E46482"/>
    <w:rsid w:val="00E512A7"/>
    <w:rsid w:val="00E53238"/>
    <w:rsid w:val="00E57C2B"/>
    <w:rsid w:val="00E61403"/>
    <w:rsid w:val="00E70173"/>
    <w:rsid w:val="00E7159D"/>
    <w:rsid w:val="00E71FDF"/>
    <w:rsid w:val="00E72761"/>
    <w:rsid w:val="00E731F9"/>
    <w:rsid w:val="00E7325B"/>
    <w:rsid w:val="00E7329A"/>
    <w:rsid w:val="00E735D0"/>
    <w:rsid w:val="00E738A8"/>
    <w:rsid w:val="00E73EDE"/>
    <w:rsid w:val="00E767AB"/>
    <w:rsid w:val="00E80251"/>
    <w:rsid w:val="00E853DA"/>
    <w:rsid w:val="00E85BFC"/>
    <w:rsid w:val="00E86439"/>
    <w:rsid w:val="00E90319"/>
    <w:rsid w:val="00E90996"/>
    <w:rsid w:val="00E914E0"/>
    <w:rsid w:val="00E916E8"/>
    <w:rsid w:val="00E91AA7"/>
    <w:rsid w:val="00E91EF9"/>
    <w:rsid w:val="00E92498"/>
    <w:rsid w:val="00E924DF"/>
    <w:rsid w:val="00E92608"/>
    <w:rsid w:val="00E92622"/>
    <w:rsid w:val="00E93ED5"/>
    <w:rsid w:val="00E957D3"/>
    <w:rsid w:val="00E96408"/>
    <w:rsid w:val="00E97766"/>
    <w:rsid w:val="00E97DED"/>
    <w:rsid w:val="00EA13BE"/>
    <w:rsid w:val="00EA20C2"/>
    <w:rsid w:val="00EA25E3"/>
    <w:rsid w:val="00EA3B0B"/>
    <w:rsid w:val="00EA5875"/>
    <w:rsid w:val="00EB0066"/>
    <w:rsid w:val="00EB0225"/>
    <w:rsid w:val="00EB250F"/>
    <w:rsid w:val="00EB32C5"/>
    <w:rsid w:val="00EB625D"/>
    <w:rsid w:val="00EB76F8"/>
    <w:rsid w:val="00EB77C0"/>
    <w:rsid w:val="00EC0034"/>
    <w:rsid w:val="00EC02C3"/>
    <w:rsid w:val="00EC1A71"/>
    <w:rsid w:val="00EC390C"/>
    <w:rsid w:val="00EC3B00"/>
    <w:rsid w:val="00EC3F6F"/>
    <w:rsid w:val="00EC51C9"/>
    <w:rsid w:val="00EC7660"/>
    <w:rsid w:val="00ED0AA8"/>
    <w:rsid w:val="00ED2655"/>
    <w:rsid w:val="00ED4C25"/>
    <w:rsid w:val="00ED7885"/>
    <w:rsid w:val="00ED7B20"/>
    <w:rsid w:val="00ED7EE3"/>
    <w:rsid w:val="00EE2407"/>
    <w:rsid w:val="00EE2D0C"/>
    <w:rsid w:val="00EE3565"/>
    <w:rsid w:val="00EE4C79"/>
    <w:rsid w:val="00EE5A0E"/>
    <w:rsid w:val="00EE5BA7"/>
    <w:rsid w:val="00EE7B5C"/>
    <w:rsid w:val="00EE7C15"/>
    <w:rsid w:val="00EF157A"/>
    <w:rsid w:val="00EF30D5"/>
    <w:rsid w:val="00EF3243"/>
    <w:rsid w:val="00EF606D"/>
    <w:rsid w:val="00EF6804"/>
    <w:rsid w:val="00EF7341"/>
    <w:rsid w:val="00F01372"/>
    <w:rsid w:val="00F01E0F"/>
    <w:rsid w:val="00F03316"/>
    <w:rsid w:val="00F04139"/>
    <w:rsid w:val="00F04E92"/>
    <w:rsid w:val="00F056ED"/>
    <w:rsid w:val="00F06D91"/>
    <w:rsid w:val="00F12F9B"/>
    <w:rsid w:val="00F133E1"/>
    <w:rsid w:val="00F14AA1"/>
    <w:rsid w:val="00F14E27"/>
    <w:rsid w:val="00F2074C"/>
    <w:rsid w:val="00F22D42"/>
    <w:rsid w:val="00F22E4A"/>
    <w:rsid w:val="00F23762"/>
    <w:rsid w:val="00F2467D"/>
    <w:rsid w:val="00F2737A"/>
    <w:rsid w:val="00F3016F"/>
    <w:rsid w:val="00F31C16"/>
    <w:rsid w:val="00F3625E"/>
    <w:rsid w:val="00F36AE2"/>
    <w:rsid w:val="00F37286"/>
    <w:rsid w:val="00F37626"/>
    <w:rsid w:val="00F41B4B"/>
    <w:rsid w:val="00F43074"/>
    <w:rsid w:val="00F43812"/>
    <w:rsid w:val="00F448EF"/>
    <w:rsid w:val="00F44B11"/>
    <w:rsid w:val="00F4740C"/>
    <w:rsid w:val="00F52946"/>
    <w:rsid w:val="00F52FCB"/>
    <w:rsid w:val="00F5692C"/>
    <w:rsid w:val="00F60756"/>
    <w:rsid w:val="00F60822"/>
    <w:rsid w:val="00F60D04"/>
    <w:rsid w:val="00F62351"/>
    <w:rsid w:val="00F6375A"/>
    <w:rsid w:val="00F6405F"/>
    <w:rsid w:val="00F64160"/>
    <w:rsid w:val="00F65C23"/>
    <w:rsid w:val="00F70331"/>
    <w:rsid w:val="00F70A2B"/>
    <w:rsid w:val="00F7127D"/>
    <w:rsid w:val="00F73309"/>
    <w:rsid w:val="00F7340C"/>
    <w:rsid w:val="00F760E5"/>
    <w:rsid w:val="00F76BB8"/>
    <w:rsid w:val="00F8008A"/>
    <w:rsid w:val="00F81BA7"/>
    <w:rsid w:val="00F82AE2"/>
    <w:rsid w:val="00F8493E"/>
    <w:rsid w:val="00F854AB"/>
    <w:rsid w:val="00F85C96"/>
    <w:rsid w:val="00F87AE3"/>
    <w:rsid w:val="00F9019E"/>
    <w:rsid w:val="00F902DB"/>
    <w:rsid w:val="00F910DB"/>
    <w:rsid w:val="00F93293"/>
    <w:rsid w:val="00F93DB5"/>
    <w:rsid w:val="00F93F44"/>
    <w:rsid w:val="00F959B7"/>
    <w:rsid w:val="00F9615E"/>
    <w:rsid w:val="00F96271"/>
    <w:rsid w:val="00F968FD"/>
    <w:rsid w:val="00FA2438"/>
    <w:rsid w:val="00FA24B0"/>
    <w:rsid w:val="00FA46AD"/>
    <w:rsid w:val="00FA5618"/>
    <w:rsid w:val="00FA56C4"/>
    <w:rsid w:val="00FA604D"/>
    <w:rsid w:val="00FA6EFE"/>
    <w:rsid w:val="00FB0091"/>
    <w:rsid w:val="00FB0880"/>
    <w:rsid w:val="00FB1A44"/>
    <w:rsid w:val="00FB394D"/>
    <w:rsid w:val="00FB3B7C"/>
    <w:rsid w:val="00FB3E85"/>
    <w:rsid w:val="00FC0DA4"/>
    <w:rsid w:val="00FC231A"/>
    <w:rsid w:val="00FC61A2"/>
    <w:rsid w:val="00FC7ADF"/>
    <w:rsid w:val="00FD2E8F"/>
    <w:rsid w:val="00FD5A06"/>
    <w:rsid w:val="00FD60B6"/>
    <w:rsid w:val="00FD6744"/>
    <w:rsid w:val="00FD6960"/>
    <w:rsid w:val="00FD6A5D"/>
    <w:rsid w:val="00FD787B"/>
    <w:rsid w:val="00FD7FCC"/>
    <w:rsid w:val="00FE2225"/>
    <w:rsid w:val="00FE26F1"/>
    <w:rsid w:val="00FE3EC1"/>
    <w:rsid w:val="00FE54C2"/>
    <w:rsid w:val="00FE5E46"/>
    <w:rsid w:val="00FE625C"/>
    <w:rsid w:val="00FE6699"/>
    <w:rsid w:val="00FE6787"/>
    <w:rsid w:val="00FE79F3"/>
    <w:rsid w:val="00FF2586"/>
    <w:rsid w:val="00FF3683"/>
    <w:rsid w:val="00FF6B43"/>
    <w:rsid w:val="00FF70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6F2C243"/>
  <w15:docId w15:val="{BEB367CD-06A7-4856-968F-2F83AB6041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="Times New Roman"/>
        <w:snapToGrid w:val="0"/>
        <w:sz w:val="24"/>
        <w:szCs w:val="24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2">
    <w:name w:val="Normal"/>
    <w:qFormat/>
    <w:rsid w:val="00525379"/>
  </w:style>
  <w:style w:type="paragraph" w:styleId="1">
    <w:name w:val="heading 1"/>
    <w:basedOn w:val="a2"/>
    <w:next w:val="a2"/>
    <w:link w:val="10"/>
    <w:uiPriority w:val="9"/>
    <w:qFormat/>
    <w:rsid w:val="00657E8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aliases w:val="1 уровень"/>
    <w:basedOn w:val="a2"/>
    <w:next w:val="11"/>
    <w:link w:val="20"/>
    <w:uiPriority w:val="9"/>
    <w:unhideWhenUsed/>
    <w:qFormat/>
    <w:rsid w:val="00166F9F"/>
    <w:pPr>
      <w:keepNext/>
      <w:keepLines/>
      <w:spacing w:before="120" w:after="120" w:line="360" w:lineRule="auto"/>
      <w:ind w:left="708"/>
      <w:jc w:val="both"/>
      <w:outlineLvl w:val="1"/>
    </w:pPr>
    <w:rPr>
      <w:rFonts w:eastAsiaTheme="majorEastAsia" w:cstheme="majorBidi"/>
      <w:b/>
      <w:snapToGrid/>
      <w:sz w:val="28"/>
      <w:szCs w:val="26"/>
    </w:rPr>
  </w:style>
  <w:style w:type="paragraph" w:styleId="3">
    <w:name w:val="heading 3"/>
    <w:basedOn w:val="a2"/>
    <w:next w:val="a2"/>
    <w:link w:val="30"/>
    <w:uiPriority w:val="9"/>
    <w:unhideWhenUsed/>
    <w:qFormat/>
    <w:rsid w:val="00657E87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4">
    <w:name w:val="heading 4"/>
    <w:basedOn w:val="a2"/>
    <w:next w:val="a2"/>
    <w:link w:val="40"/>
    <w:uiPriority w:val="9"/>
    <w:unhideWhenUsed/>
    <w:qFormat/>
    <w:rsid w:val="00657E87"/>
    <w:pPr>
      <w:keepNext/>
      <w:keepLines/>
      <w:spacing w:before="280" w:after="80" w:line="276" w:lineRule="auto"/>
      <w:contextualSpacing/>
      <w:outlineLvl w:val="3"/>
    </w:pPr>
    <w:rPr>
      <w:rFonts w:eastAsia="Arial" w:cs="Arial"/>
      <w:snapToGrid/>
      <w:color w:val="000000" w:themeColor="text1"/>
    </w:rPr>
  </w:style>
  <w:style w:type="paragraph" w:styleId="5">
    <w:name w:val="heading 5"/>
    <w:basedOn w:val="a2"/>
    <w:next w:val="a2"/>
    <w:link w:val="50"/>
    <w:uiPriority w:val="9"/>
    <w:unhideWhenUsed/>
    <w:qFormat/>
    <w:rsid w:val="007F3CBF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napToGrid/>
      <w:color w:val="2E74B5" w:themeColor="accent1" w:themeShade="BF"/>
      <w:sz w:val="22"/>
      <w:szCs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Заголовок 1 Знак"/>
    <w:basedOn w:val="a3"/>
    <w:link w:val="1"/>
    <w:uiPriority w:val="9"/>
    <w:rsid w:val="00657E8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customStyle="1" w:styleId="11">
    <w:name w:val="Текст1"/>
    <w:basedOn w:val="a2"/>
    <w:link w:val="12"/>
    <w:uiPriority w:val="99"/>
    <w:qFormat/>
    <w:rsid w:val="00456BD2"/>
    <w:pPr>
      <w:spacing w:after="0" w:line="360" w:lineRule="auto"/>
      <w:ind w:firstLine="709"/>
      <w:jc w:val="both"/>
    </w:pPr>
    <w:rPr>
      <w:snapToGrid/>
      <w:sz w:val="28"/>
      <w:szCs w:val="28"/>
    </w:rPr>
  </w:style>
  <w:style w:type="character" w:customStyle="1" w:styleId="12">
    <w:name w:val="Текст1 Знак"/>
    <w:basedOn w:val="a3"/>
    <w:link w:val="11"/>
    <w:uiPriority w:val="99"/>
    <w:rsid w:val="00456BD2"/>
    <w:rPr>
      <w:snapToGrid/>
      <w:sz w:val="28"/>
      <w:szCs w:val="28"/>
    </w:rPr>
  </w:style>
  <w:style w:type="character" w:customStyle="1" w:styleId="20">
    <w:name w:val="Заголовок 2 Знак"/>
    <w:aliases w:val="1 уровень Знак"/>
    <w:basedOn w:val="a3"/>
    <w:link w:val="2"/>
    <w:uiPriority w:val="9"/>
    <w:rsid w:val="00166F9F"/>
    <w:rPr>
      <w:rFonts w:eastAsiaTheme="majorEastAsia" w:cstheme="majorBidi"/>
      <w:b/>
      <w:snapToGrid/>
      <w:sz w:val="28"/>
      <w:szCs w:val="26"/>
    </w:rPr>
  </w:style>
  <w:style w:type="character" w:customStyle="1" w:styleId="30">
    <w:name w:val="Заголовок 3 Знак"/>
    <w:basedOn w:val="a3"/>
    <w:link w:val="3"/>
    <w:uiPriority w:val="9"/>
    <w:rsid w:val="00657E87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40">
    <w:name w:val="Заголовок 4 Знак"/>
    <w:basedOn w:val="a3"/>
    <w:link w:val="4"/>
    <w:uiPriority w:val="9"/>
    <w:rsid w:val="00657E87"/>
    <w:rPr>
      <w:rFonts w:eastAsia="Arial" w:cs="Arial"/>
      <w:snapToGrid/>
      <w:color w:val="000000" w:themeColor="text1"/>
    </w:rPr>
  </w:style>
  <w:style w:type="character" w:customStyle="1" w:styleId="50">
    <w:name w:val="Заголовок 5 Знак"/>
    <w:basedOn w:val="a3"/>
    <w:link w:val="5"/>
    <w:uiPriority w:val="9"/>
    <w:rsid w:val="007F3CBF"/>
    <w:rPr>
      <w:rFonts w:asciiTheme="majorHAnsi" w:eastAsiaTheme="majorEastAsia" w:hAnsiTheme="majorHAnsi" w:cstheme="majorBidi"/>
      <w:snapToGrid/>
      <w:color w:val="2E74B5" w:themeColor="accent1" w:themeShade="BF"/>
      <w:sz w:val="22"/>
      <w:szCs w:val="22"/>
    </w:rPr>
  </w:style>
  <w:style w:type="paragraph" w:customStyle="1" w:styleId="gostbase">
    <w:name w:val="gost_base"/>
    <w:link w:val="gostbase0"/>
    <w:rsid w:val="00657E87"/>
    <w:pPr>
      <w:spacing w:after="0" w:line="240" w:lineRule="auto"/>
      <w:jc w:val="both"/>
    </w:pPr>
  </w:style>
  <w:style w:type="character" w:customStyle="1" w:styleId="gostbase0">
    <w:name w:val="gost_base Знак"/>
    <w:basedOn w:val="a3"/>
    <w:link w:val="gostbase"/>
    <w:rsid w:val="00657E87"/>
  </w:style>
  <w:style w:type="paragraph" w:customStyle="1" w:styleId="gosttitlebase">
    <w:name w:val="gost_title_base"/>
    <w:basedOn w:val="gostbase"/>
    <w:uiPriority w:val="99"/>
    <w:qFormat/>
    <w:rsid w:val="00657E87"/>
  </w:style>
  <w:style w:type="paragraph" w:customStyle="1" w:styleId="gosttitletitle">
    <w:name w:val="gost_title_title"/>
    <w:basedOn w:val="gosttitlebase"/>
    <w:uiPriority w:val="99"/>
    <w:qFormat/>
    <w:rsid w:val="00657E87"/>
    <w:pPr>
      <w:spacing w:before="60" w:after="60" w:line="360" w:lineRule="auto"/>
      <w:jc w:val="center"/>
    </w:pPr>
    <w:rPr>
      <w:b/>
      <w:caps/>
      <w:sz w:val="28"/>
    </w:rPr>
  </w:style>
  <w:style w:type="table" w:styleId="a6">
    <w:name w:val="Table Grid"/>
    <w:basedOn w:val="a4"/>
    <w:uiPriority w:val="39"/>
    <w:rsid w:val="00657E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gosttitlecompany">
    <w:name w:val="gost_title_company"/>
    <w:basedOn w:val="gosttitlebase"/>
    <w:uiPriority w:val="99"/>
    <w:qFormat/>
    <w:rsid w:val="00657E87"/>
    <w:pPr>
      <w:spacing w:before="60" w:after="60" w:line="300" w:lineRule="auto"/>
      <w:jc w:val="center"/>
    </w:pPr>
    <w:rPr>
      <w:sz w:val="26"/>
      <w:lang w:val="en-US"/>
    </w:rPr>
  </w:style>
  <w:style w:type="paragraph" w:customStyle="1" w:styleId="gosttitlename">
    <w:name w:val="gost_title_name"/>
    <w:basedOn w:val="gosttitlebase"/>
    <w:uiPriority w:val="99"/>
    <w:qFormat/>
    <w:rsid w:val="00657E87"/>
    <w:pPr>
      <w:spacing w:before="60" w:after="60" w:line="300" w:lineRule="auto"/>
      <w:jc w:val="right"/>
    </w:pPr>
    <w:rPr>
      <w:sz w:val="26"/>
    </w:rPr>
  </w:style>
  <w:style w:type="paragraph" w:customStyle="1" w:styleId="gosttitlepromt">
    <w:name w:val="gost_title_promt"/>
    <w:basedOn w:val="gosttitlebase"/>
    <w:uiPriority w:val="99"/>
    <w:qFormat/>
    <w:rsid w:val="00657E87"/>
    <w:pPr>
      <w:ind w:left="567"/>
      <w:jc w:val="center"/>
    </w:pPr>
    <w:rPr>
      <w:sz w:val="20"/>
      <w:lang w:val="en-US"/>
    </w:rPr>
  </w:style>
  <w:style w:type="paragraph" w:customStyle="1" w:styleId="gosttitlesubtitle">
    <w:name w:val="gost_title_subtitle"/>
    <w:basedOn w:val="gosttitlebase"/>
    <w:uiPriority w:val="99"/>
    <w:qFormat/>
    <w:rsid w:val="00657E87"/>
    <w:pPr>
      <w:framePr w:hSpace="181" w:wrap="around" w:hAnchor="margin" w:xAlign="center" w:yAlign="center"/>
      <w:suppressAutoHyphens/>
      <w:spacing w:before="60" w:after="60" w:line="300" w:lineRule="auto"/>
      <w:suppressOverlap/>
      <w:jc w:val="center"/>
    </w:pPr>
    <w:rPr>
      <w:b/>
      <w:sz w:val="28"/>
    </w:rPr>
  </w:style>
  <w:style w:type="paragraph" w:customStyle="1" w:styleId="gosttitleaddress">
    <w:name w:val="gost_title_address"/>
    <w:basedOn w:val="gosttitlebase"/>
    <w:uiPriority w:val="99"/>
    <w:qFormat/>
    <w:rsid w:val="00657E87"/>
    <w:pPr>
      <w:framePr w:hSpace="181" w:wrap="around" w:hAnchor="margin" w:xAlign="center" w:yAlign="bottom"/>
      <w:spacing w:before="60" w:after="60" w:line="300" w:lineRule="auto"/>
      <w:suppressOverlap/>
    </w:pPr>
    <w:rPr>
      <w:sz w:val="26"/>
    </w:rPr>
  </w:style>
  <w:style w:type="paragraph" w:customStyle="1" w:styleId="gosttitledate">
    <w:name w:val="gost_title_date"/>
    <w:basedOn w:val="gosttitlebase"/>
    <w:uiPriority w:val="99"/>
    <w:qFormat/>
    <w:rsid w:val="00657E87"/>
    <w:pPr>
      <w:framePr w:hSpace="181" w:wrap="around" w:hAnchor="margin" w:xAlign="center" w:yAlign="bottom"/>
      <w:spacing w:before="60" w:after="60" w:line="300" w:lineRule="auto"/>
      <w:suppressOverlap/>
      <w:jc w:val="right"/>
    </w:pPr>
    <w:rPr>
      <w:sz w:val="26"/>
    </w:rPr>
  </w:style>
  <w:style w:type="paragraph" w:customStyle="1" w:styleId="goststreambase">
    <w:name w:val="gost_stream_base"/>
    <w:basedOn w:val="gostbase"/>
    <w:link w:val="goststreambase0"/>
    <w:qFormat/>
    <w:rsid w:val="00657E87"/>
    <w:pPr>
      <w:spacing w:line="300" w:lineRule="auto"/>
    </w:pPr>
  </w:style>
  <w:style w:type="character" w:customStyle="1" w:styleId="goststreambase0">
    <w:name w:val="gost_stream_base Знак"/>
    <w:basedOn w:val="gostbase0"/>
    <w:link w:val="goststreambase"/>
    <w:rsid w:val="00657E87"/>
  </w:style>
  <w:style w:type="paragraph" w:customStyle="1" w:styleId="goststreammain">
    <w:name w:val="gost_stream_main"/>
    <w:basedOn w:val="goststreambase"/>
    <w:link w:val="goststreammain0"/>
    <w:qFormat/>
    <w:rsid w:val="00657E87"/>
    <w:pPr>
      <w:ind w:firstLine="851"/>
    </w:pPr>
  </w:style>
  <w:style w:type="character" w:customStyle="1" w:styleId="goststreammain0">
    <w:name w:val="gost_stream_main Знак"/>
    <w:basedOn w:val="a3"/>
    <w:link w:val="goststreammain"/>
    <w:rsid w:val="00657E87"/>
  </w:style>
  <w:style w:type="paragraph" w:customStyle="1" w:styleId="goststreamnoIndent">
    <w:name w:val="gost_stream_noIndent"/>
    <w:basedOn w:val="goststreambase"/>
    <w:uiPriority w:val="99"/>
    <w:qFormat/>
    <w:rsid w:val="00657E87"/>
  </w:style>
  <w:style w:type="paragraph" w:customStyle="1" w:styleId="gostheaderbase">
    <w:name w:val="gost_header_base"/>
    <w:basedOn w:val="goststreammain"/>
    <w:uiPriority w:val="99"/>
    <w:qFormat/>
    <w:rsid w:val="00657E87"/>
    <w:pPr>
      <w:keepNext/>
      <w:keepLines/>
      <w:suppressAutoHyphens/>
      <w:spacing w:line="240" w:lineRule="auto"/>
      <w:ind w:firstLine="0"/>
    </w:pPr>
  </w:style>
  <w:style w:type="paragraph" w:customStyle="1" w:styleId="gostheadernum1">
    <w:name w:val="gost_header_num_1"/>
    <w:basedOn w:val="gostheaderbase"/>
    <w:next w:val="goststreammain"/>
    <w:uiPriority w:val="99"/>
    <w:qFormat/>
    <w:rsid w:val="00657E87"/>
    <w:pPr>
      <w:pageBreakBefore/>
      <w:numPr>
        <w:numId w:val="2"/>
      </w:numPr>
      <w:spacing w:after="120" w:line="360" w:lineRule="auto"/>
      <w:jc w:val="left"/>
      <w:outlineLvl w:val="0"/>
    </w:pPr>
    <w:rPr>
      <w:b/>
      <w:caps/>
      <w:sz w:val="32"/>
    </w:rPr>
  </w:style>
  <w:style w:type="paragraph" w:customStyle="1" w:styleId="gostheadernum2">
    <w:name w:val="gost_header_num_2"/>
    <w:basedOn w:val="gostheaderbase"/>
    <w:next w:val="goststreammain"/>
    <w:uiPriority w:val="99"/>
    <w:qFormat/>
    <w:rsid w:val="00657E87"/>
    <w:pPr>
      <w:numPr>
        <w:ilvl w:val="1"/>
        <w:numId w:val="2"/>
      </w:numPr>
      <w:spacing w:before="240" w:after="60" w:line="360" w:lineRule="auto"/>
      <w:jc w:val="left"/>
      <w:outlineLvl w:val="1"/>
    </w:pPr>
    <w:rPr>
      <w:b/>
      <w:sz w:val="32"/>
    </w:rPr>
  </w:style>
  <w:style w:type="paragraph" w:customStyle="1" w:styleId="gostheadernum3">
    <w:name w:val="gost_header_num_3"/>
    <w:basedOn w:val="gostheaderbase"/>
    <w:next w:val="goststreammain"/>
    <w:uiPriority w:val="99"/>
    <w:qFormat/>
    <w:rsid w:val="00657E87"/>
    <w:pPr>
      <w:numPr>
        <w:ilvl w:val="2"/>
        <w:numId w:val="2"/>
      </w:numPr>
      <w:spacing w:before="240" w:after="60" w:line="360" w:lineRule="auto"/>
      <w:jc w:val="left"/>
      <w:outlineLvl w:val="2"/>
    </w:pPr>
    <w:rPr>
      <w:b/>
      <w:sz w:val="28"/>
    </w:rPr>
  </w:style>
  <w:style w:type="paragraph" w:customStyle="1" w:styleId="gostheadernum4">
    <w:name w:val="gost_header_num_4"/>
    <w:basedOn w:val="gostheaderbase"/>
    <w:next w:val="goststreammain"/>
    <w:uiPriority w:val="99"/>
    <w:qFormat/>
    <w:rsid w:val="00657E87"/>
    <w:pPr>
      <w:numPr>
        <w:ilvl w:val="3"/>
        <w:numId w:val="2"/>
      </w:numPr>
      <w:spacing w:before="240" w:after="60" w:line="360" w:lineRule="auto"/>
      <w:jc w:val="left"/>
      <w:outlineLvl w:val="3"/>
    </w:pPr>
    <w:rPr>
      <w:b/>
      <w:sz w:val="28"/>
    </w:rPr>
  </w:style>
  <w:style w:type="paragraph" w:customStyle="1" w:styleId="gostheadernum5">
    <w:name w:val="gost_header_num_5"/>
    <w:basedOn w:val="gostheaderbase"/>
    <w:next w:val="goststreammain"/>
    <w:uiPriority w:val="99"/>
    <w:qFormat/>
    <w:rsid w:val="00657E87"/>
    <w:pPr>
      <w:numPr>
        <w:ilvl w:val="4"/>
        <w:numId w:val="2"/>
      </w:numPr>
      <w:spacing w:before="120" w:after="60" w:line="360" w:lineRule="auto"/>
      <w:jc w:val="left"/>
      <w:outlineLvl w:val="4"/>
    </w:pPr>
    <w:rPr>
      <w:b/>
      <w:sz w:val="26"/>
    </w:rPr>
  </w:style>
  <w:style w:type="paragraph" w:styleId="a7">
    <w:name w:val="Balloon Text"/>
    <w:basedOn w:val="a2"/>
    <w:link w:val="a8"/>
    <w:uiPriority w:val="99"/>
    <w:semiHidden/>
    <w:unhideWhenUsed/>
    <w:rsid w:val="00657E8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3"/>
    <w:link w:val="a7"/>
    <w:uiPriority w:val="99"/>
    <w:semiHidden/>
    <w:rsid w:val="00657E87"/>
    <w:rPr>
      <w:rFonts w:ascii="Segoe UI" w:hAnsi="Segoe UI" w:cs="Segoe UI"/>
      <w:sz w:val="18"/>
      <w:szCs w:val="18"/>
    </w:rPr>
  </w:style>
  <w:style w:type="paragraph" w:customStyle="1" w:styleId="gostheadernum6">
    <w:name w:val="gost_header_num_6"/>
    <w:basedOn w:val="gostheaderbase"/>
    <w:next w:val="goststreammain"/>
    <w:uiPriority w:val="99"/>
    <w:qFormat/>
    <w:rsid w:val="00657E87"/>
    <w:pPr>
      <w:numPr>
        <w:ilvl w:val="5"/>
        <w:numId w:val="2"/>
      </w:numPr>
      <w:spacing w:before="120" w:after="60" w:line="360" w:lineRule="auto"/>
      <w:jc w:val="left"/>
      <w:outlineLvl w:val="5"/>
    </w:pPr>
    <w:rPr>
      <w:b/>
      <w:sz w:val="26"/>
    </w:rPr>
  </w:style>
  <w:style w:type="paragraph" w:customStyle="1" w:styleId="gostheadernum7">
    <w:name w:val="gost_header_num_7"/>
    <w:basedOn w:val="gostheaderbase"/>
    <w:next w:val="goststreammain"/>
    <w:uiPriority w:val="99"/>
    <w:qFormat/>
    <w:rsid w:val="00657E87"/>
    <w:pPr>
      <w:numPr>
        <w:ilvl w:val="6"/>
        <w:numId w:val="2"/>
      </w:numPr>
      <w:spacing w:before="120" w:after="60" w:line="360" w:lineRule="auto"/>
      <w:jc w:val="left"/>
      <w:outlineLvl w:val="6"/>
    </w:pPr>
    <w:rPr>
      <w:b/>
    </w:rPr>
  </w:style>
  <w:style w:type="paragraph" w:customStyle="1" w:styleId="gostheadernum8">
    <w:name w:val="gost_header_num_8"/>
    <w:basedOn w:val="gostheaderbase"/>
    <w:next w:val="goststreammain"/>
    <w:uiPriority w:val="99"/>
    <w:qFormat/>
    <w:rsid w:val="00657E87"/>
    <w:pPr>
      <w:numPr>
        <w:ilvl w:val="7"/>
        <w:numId w:val="2"/>
      </w:numPr>
      <w:spacing w:before="120" w:after="60" w:line="360" w:lineRule="auto"/>
      <w:jc w:val="left"/>
      <w:outlineLvl w:val="7"/>
    </w:pPr>
    <w:rPr>
      <w:b/>
    </w:rPr>
  </w:style>
  <w:style w:type="paragraph" w:customStyle="1" w:styleId="gostheadernum9">
    <w:name w:val="gost_header_num_9"/>
    <w:basedOn w:val="gostheaderbase"/>
    <w:next w:val="goststreammain"/>
    <w:uiPriority w:val="99"/>
    <w:qFormat/>
    <w:rsid w:val="00657E87"/>
    <w:pPr>
      <w:numPr>
        <w:ilvl w:val="8"/>
        <w:numId w:val="2"/>
      </w:numPr>
      <w:spacing w:before="120" w:after="60" w:line="360" w:lineRule="auto"/>
      <w:jc w:val="left"/>
      <w:outlineLvl w:val="8"/>
    </w:pPr>
    <w:rPr>
      <w:b/>
      <w:i/>
    </w:rPr>
  </w:style>
  <w:style w:type="paragraph" w:customStyle="1" w:styleId="gostheaderunNum1">
    <w:name w:val="gost_header_unNum_1"/>
    <w:basedOn w:val="gostheadernum1"/>
    <w:next w:val="goststreammain"/>
    <w:uiPriority w:val="99"/>
    <w:rsid w:val="00657E87"/>
    <w:pPr>
      <w:numPr>
        <w:numId w:val="0"/>
      </w:numPr>
      <w:ind w:left="851"/>
    </w:pPr>
    <w:rPr>
      <w:bCs/>
    </w:rPr>
  </w:style>
  <w:style w:type="paragraph" w:customStyle="1" w:styleId="gostheaderunNum2">
    <w:name w:val="gost_header_unNum_2"/>
    <w:basedOn w:val="gostheadernum2"/>
    <w:next w:val="goststreammain"/>
    <w:uiPriority w:val="99"/>
    <w:qFormat/>
    <w:rsid w:val="00657E87"/>
    <w:pPr>
      <w:numPr>
        <w:ilvl w:val="0"/>
        <w:numId w:val="0"/>
      </w:numPr>
      <w:ind w:left="851"/>
    </w:pPr>
  </w:style>
  <w:style w:type="paragraph" w:customStyle="1" w:styleId="gostheaderunNum3">
    <w:name w:val="gost_header_unNum_3"/>
    <w:basedOn w:val="gostheadernum3"/>
    <w:next w:val="goststreammain"/>
    <w:uiPriority w:val="99"/>
    <w:qFormat/>
    <w:rsid w:val="00657E87"/>
    <w:pPr>
      <w:numPr>
        <w:ilvl w:val="0"/>
        <w:numId w:val="0"/>
      </w:numPr>
      <w:ind w:left="851"/>
    </w:pPr>
  </w:style>
  <w:style w:type="paragraph" w:customStyle="1" w:styleId="gostheaderunNum4">
    <w:name w:val="gost_header_unNum_4"/>
    <w:basedOn w:val="gostheadernum4"/>
    <w:next w:val="goststreammain"/>
    <w:uiPriority w:val="99"/>
    <w:qFormat/>
    <w:rsid w:val="00657E87"/>
    <w:pPr>
      <w:numPr>
        <w:ilvl w:val="0"/>
        <w:numId w:val="0"/>
      </w:numPr>
      <w:ind w:left="851"/>
    </w:pPr>
  </w:style>
  <w:style w:type="paragraph" w:customStyle="1" w:styleId="gostheaderunNum5">
    <w:name w:val="gost_header_unNum_5"/>
    <w:basedOn w:val="gostheadernum5"/>
    <w:next w:val="goststreammain"/>
    <w:uiPriority w:val="99"/>
    <w:qFormat/>
    <w:rsid w:val="00657E87"/>
    <w:pPr>
      <w:numPr>
        <w:ilvl w:val="0"/>
        <w:numId w:val="0"/>
      </w:numPr>
      <w:ind w:left="851"/>
    </w:pPr>
  </w:style>
  <w:style w:type="paragraph" w:customStyle="1" w:styleId="gostheaderunNum6">
    <w:name w:val="gost_header_unNum_6"/>
    <w:basedOn w:val="gostheadernum6"/>
    <w:next w:val="goststreammain"/>
    <w:uiPriority w:val="99"/>
    <w:qFormat/>
    <w:rsid w:val="00657E87"/>
    <w:pPr>
      <w:numPr>
        <w:ilvl w:val="0"/>
        <w:numId w:val="0"/>
      </w:numPr>
      <w:ind w:left="851"/>
    </w:pPr>
  </w:style>
  <w:style w:type="paragraph" w:customStyle="1" w:styleId="gostheaderunNum7">
    <w:name w:val="gost_header_unNum_7"/>
    <w:basedOn w:val="gostheadernum7"/>
    <w:next w:val="goststreammain"/>
    <w:uiPriority w:val="99"/>
    <w:qFormat/>
    <w:rsid w:val="00657E87"/>
    <w:pPr>
      <w:numPr>
        <w:ilvl w:val="0"/>
        <w:numId w:val="0"/>
      </w:numPr>
      <w:ind w:left="851"/>
    </w:pPr>
  </w:style>
  <w:style w:type="paragraph" w:customStyle="1" w:styleId="gostheaderunNum8">
    <w:name w:val="gost_header_unNum_8"/>
    <w:basedOn w:val="gostheadernum8"/>
    <w:next w:val="goststreammain"/>
    <w:uiPriority w:val="99"/>
    <w:qFormat/>
    <w:rsid w:val="00657E87"/>
    <w:pPr>
      <w:numPr>
        <w:ilvl w:val="0"/>
        <w:numId w:val="0"/>
      </w:numPr>
      <w:ind w:left="851"/>
    </w:pPr>
  </w:style>
  <w:style w:type="paragraph" w:customStyle="1" w:styleId="gostheaderunNum9">
    <w:name w:val="gost_header_unNum_9"/>
    <w:basedOn w:val="gostheadernum9"/>
    <w:next w:val="goststreammain"/>
    <w:uiPriority w:val="99"/>
    <w:qFormat/>
    <w:rsid w:val="00657E87"/>
    <w:pPr>
      <w:numPr>
        <w:ilvl w:val="0"/>
        <w:numId w:val="0"/>
      </w:numPr>
      <w:ind w:left="851"/>
    </w:pPr>
  </w:style>
  <w:style w:type="paragraph" w:customStyle="1" w:styleId="gostheadernonStruct1">
    <w:name w:val="gost_header_nonStruct_1"/>
    <w:basedOn w:val="gostheaderbase"/>
    <w:next w:val="goststreammain"/>
    <w:uiPriority w:val="99"/>
    <w:qFormat/>
    <w:rsid w:val="00657E87"/>
    <w:pPr>
      <w:pageBreakBefore/>
      <w:spacing w:after="120" w:line="360" w:lineRule="auto"/>
      <w:jc w:val="left"/>
    </w:pPr>
    <w:rPr>
      <w:b/>
      <w:caps/>
      <w:sz w:val="32"/>
    </w:rPr>
  </w:style>
  <w:style w:type="paragraph" w:customStyle="1" w:styleId="gostheadernonStructexpressed">
    <w:name w:val="gost_header_nonStruct_expressed"/>
    <w:basedOn w:val="gostheaderbase"/>
    <w:next w:val="goststreammain"/>
    <w:uiPriority w:val="99"/>
    <w:qFormat/>
    <w:rsid w:val="00657E87"/>
    <w:pPr>
      <w:spacing w:before="60" w:after="60" w:line="360" w:lineRule="auto"/>
      <w:jc w:val="center"/>
    </w:pPr>
    <w:rPr>
      <w:b/>
      <w:caps/>
      <w:sz w:val="28"/>
    </w:rPr>
  </w:style>
  <w:style w:type="paragraph" w:customStyle="1" w:styleId="gostheadernonStructunExpressed">
    <w:name w:val="gost_header_nonStruct_unExpressed"/>
    <w:basedOn w:val="gostheaderbase"/>
    <w:next w:val="goststreammain"/>
    <w:uiPriority w:val="99"/>
    <w:qFormat/>
    <w:rsid w:val="00657E87"/>
    <w:pPr>
      <w:spacing w:before="60" w:after="60" w:line="360" w:lineRule="auto"/>
      <w:jc w:val="center"/>
    </w:pPr>
    <w:rPr>
      <w:b/>
      <w:sz w:val="28"/>
    </w:rPr>
  </w:style>
  <w:style w:type="paragraph" w:styleId="a9">
    <w:name w:val="TOC Heading"/>
    <w:basedOn w:val="1"/>
    <w:next w:val="a2"/>
    <w:uiPriority w:val="39"/>
    <w:unhideWhenUsed/>
    <w:qFormat/>
    <w:rsid w:val="00657E87"/>
    <w:pPr>
      <w:outlineLvl w:val="9"/>
    </w:pPr>
    <w:rPr>
      <w:snapToGrid/>
      <w:lang w:eastAsia="ru-RU"/>
    </w:rPr>
  </w:style>
  <w:style w:type="paragraph" w:styleId="13">
    <w:name w:val="toc 1"/>
    <w:basedOn w:val="a2"/>
    <w:next w:val="a2"/>
    <w:autoRedefine/>
    <w:uiPriority w:val="39"/>
    <w:unhideWhenUsed/>
    <w:rsid w:val="00657E87"/>
    <w:pPr>
      <w:spacing w:after="100"/>
    </w:pPr>
  </w:style>
  <w:style w:type="character" w:styleId="aa">
    <w:name w:val="Hyperlink"/>
    <w:basedOn w:val="a3"/>
    <w:uiPriority w:val="99"/>
    <w:unhideWhenUsed/>
    <w:rsid w:val="00657E87"/>
    <w:rPr>
      <w:color w:val="0563C1" w:themeColor="hyperlink"/>
      <w:u w:val="single"/>
    </w:rPr>
  </w:style>
  <w:style w:type="paragraph" w:customStyle="1" w:styleId="gosttablebase">
    <w:name w:val="gost_table_base"/>
    <w:basedOn w:val="gostbase"/>
    <w:link w:val="gosttablebase0"/>
    <w:qFormat/>
    <w:rsid w:val="00657E87"/>
  </w:style>
  <w:style w:type="character" w:customStyle="1" w:styleId="gosttablebase0">
    <w:name w:val="gost_table_base Знак"/>
    <w:basedOn w:val="gostbase0"/>
    <w:link w:val="gosttablebase"/>
    <w:rsid w:val="00657E87"/>
  </w:style>
  <w:style w:type="paragraph" w:customStyle="1" w:styleId="gosttabletop">
    <w:name w:val="gost_table_top"/>
    <w:basedOn w:val="gosttablebase"/>
    <w:uiPriority w:val="99"/>
    <w:qFormat/>
    <w:rsid w:val="00657E87"/>
    <w:pPr>
      <w:keepNext/>
      <w:keepLines/>
      <w:suppressAutoHyphens/>
      <w:jc w:val="center"/>
    </w:pPr>
    <w:rPr>
      <w:b/>
    </w:rPr>
  </w:style>
  <w:style w:type="paragraph" w:customStyle="1" w:styleId="gosttabletop2">
    <w:name w:val="gost_table_top_2"/>
    <w:basedOn w:val="gosttablebase"/>
    <w:uiPriority w:val="99"/>
    <w:qFormat/>
    <w:rsid w:val="00657E87"/>
    <w:pPr>
      <w:keepNext/>
      <w:keepLines/>
      <w:numPr>
        <w:numId w:val="1"/>
      </w:numPr>
      <w:suppressAutoHyphens/>
      <w:jc w:val="center"/>
    </w:pPr>
    <w:rPr>
      <w:b/>
      <w:sz w:val="20"/>
    </w:rPr>
  </w:style>
  <w:style w:type="paragraph" w:customStyle="1" w:styleId="gosttablerow">
    <w:name w:val="gost_table_row"/>
    <w:basedOn w:val="gosttablebase"/>
    <w:uiPriority w:val="99"/>
    <w:qFormat/>
    <w:rsid w:val="00657E87"/>
    <w:pPr>
      <w:numPr>
        <w:numId w:val="6"/>
      </w:numPr>
      <w:spacing w:before="60" w:after="60"/>
      <w:jc w:val="center"/>
    </w:pPr>
  </w:style>
  <w:style w:type="paragraph" w:customStyle="1" w:styleId="gosttablerow0">
    <w:name w:val="Стиль gost_table_row + По центру"/>
    <w:basedOn w:val="gosttablerow"/>
    <w:uiPriority w:val="99"/>
    <w:rsid w:val="00657E87"/>
    <w:rPr>
      <w:rFonts w:eastAsia="Times New Roman"/>
      <w:szCs w:val="20"/>
    </w:rPr>
  </w:style>
  <w:style w:type="paragraph" w:styleId="ab">
    <w:name w:val="caption"/>
    <w:basedOn w:val="a2"/>
    <w:next w:val="a2"/>
    <w:uiPriority w:val="35"/>
    <w:unhideWhenUsed/>
    <w:qFormat/>
    <w:rsid w:val="00657E87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gosttablename">
    <w:name w:val="gost_table_name"/>
    <w:basedOn w:val="gosttablebase"/>
    <w:uiPriority w:val="99"/>
    <w:qFormat/>
    <w:rsid w:val="00657E87"/>
    <w:pPr>
      <w:keepNext/>
      <w:jc w:val="right"/>
    </w:pPr>
    <w:rPr>
      <w:b/>
      <w:sz w:val="20"/>
    </w:rPr>
  </w:style>
  <w:style w:type="paragraph" w:customStyle="1" w:styleId="goststreammainafterTable">
    <w:name w:val="gost_stream_main_afterTable"/>
    <w:basedOn w:val="goststreammain"/>
    <w:next w:val="goststreammain"/>
    <w:uiPriority w:val="99"/>
    <w:qFormat/>
    <w:rsid w:val="00657E87"/>
    <w:pPr>
      <w:spacing w:before="120"/>
    </w:pPr>
  </w:style>
  <w:style w:type="paragraph" w:customStyle="1" w:styleId="goststreamlistbase">
    <w:name w:val="gost_stream_list_base"/>
    <w:basedOn w:val="goststreammain"/>
    <w:uiPriority w:val="99"/>
    <w:qFormat/>
    <w:rsid w:val="00657E87"/>
    <w:pPr>
      <w:spacing w:before="60" w:after="60"/>
      <w:ind w:left="851" w:firstLine="0"/>
      <w:contextualSpacing/>
    </w:pPr>
  </w:style>
  <w:style w:type="paragraph" w:customStyle="1" w:styleId="goststreamlistnum1">
    <w:name w:val="gost_stream_list_num_1"/>
    <w:basedOn w:val="goststreamlistbase"/>
    <w:uiPriority w:val="99"/>
    <w:qFormat/>
    <w:rsid w:val="00657E87"/>
    <w:pPr>
      <w:numPr>
        <w:numId w:val="3"/>
      </w:numPr>
    </w:pPr>
  </w:style>
  <w:style w:type="paragraph" w:customStyle="1" w:styleId="goststreammainexpressed">
    <w:name w:val="gost_stream_main_expressed"/>
    <w:basedOn w:val="goststreammain"/>
    <w:next w:val="goststreammain"/>
    <w:link w:val="goststreammainexpressed0"/>
    <w:qFormat/>
    <w:rsid w:val="00657E87"/>
    <w:pPr>
      <w:keepNext/>
      <w:spacing w:before="120" w:after="120"/>
    </w:pPr>
    <w:rPr>
      <w:b/>
    </w:rPr>
  </w:style>
  <w:style w:type="character" w:customStyle="1" w:styleId="goststreammainexpressed0">
    <w:name w:val="gost_stream_main_expressed Знак"/>
    <w:basedOn w:val="a3"/>
    <w:link w:val="goststreammainexpressed"/>
    <w:rsid w:val="00657E87"/>
    <w:rPr>
      <w:b/>
    </w:rPr>
  </w:style>
  <w:style w:type="paragraph" w:customStyle="1" w:styleId="gosttabletext">
    <w:name w:val="gost_table_text"/>
    <w:basedOn w:val="gosttablebase"/>
    <w:link w:val="gosttabletext0"/>
    <w:qFormat/>
    <w:rsid w:val="00657E87"/>
    <w:pPr>
      <w:spacing w:before="60" w:after="60"/>
    </w:pPr>
    <w:rPr>
      <w:lang w:eastAsia="ru-RU"/>
    </w:rPr>
  </w:style>
  <w:style w:type="character" w:customStyle="1" w:styleId="gosttabletext0">
    <w:name w:val="gost_table_text Знак"/>
    <w:basedOn w:val="a3"/>
    <w:link w:val="gosttabletext"/>
    <w:rsid w:val="00657E87"/>
    <w:rPr>
      <w:lang w:eastAsia="ru-RU"/>
    </w:rPr>
  </w:style>
  <w:style w:type="paragraph" w:customStyle="1" w:styleId="gosttablelistnum1">
    <w:name w:val="gost_table_list_num_1"/>
    <w:basedOn w:val="gosttablebase"/>
    <w:uiPriority w:val="99"/>
    <w:qFormat/>
    <w:rsid w:val="00657E87"/>
    <w:pPr>
      <w:numPr>
        <w:numId w:val="5"/>
      </w:numPr>
      <w:spacing w:before="60" w:after="60"/>
    </w:pPr>
    <w:rPr>
      <w:lang w:eastAsia="ru-RU"/>
    </w:rPr>
  </w:style>
  <w:style w:type="paragraph" w:styleId="ac">
    <w:name w:val="List Paragraph"/>
    <w:basedOn w:val="a2"/>
    <w:uiPriority w:val="34"/>
    <w:qFormat/>
    <w:rsid w:val="00657E87"/>
    <w:pPr>
      <w:spacing w:after="0" w:line="276" w:lineRule="auto"/>
      <w:ind w:left="720"/>
      <w:contextualSpacing/>
    </w:pPr>
    <w:rPr>
      <w:rFonts w:eastAsia="Arial" w:cs="Arial"/>
      <w:snapToGrid/>
      <w:sz w:val="22"/>
      <w:szCs w:val="22"/>
    </w:rPr>
  </w:style>
  <w:style w:type="paragraph" w:customStyle="1" w:styleId="gosttabletextprog">
    <w:name w:val="gost_table_text_prog"/>
    <w:basedOn w:val="gosttabletext"/>
    <w:uiPriority w:val="99"/>
    <w:qFormat/>
    <w:rsid w:val="00657E87"/>
    <w:pPr>
      <w:suppressAutoHyphens/>
      <w:jc w:val="left"/>
    </w:pPr>
    <w:rPr>
      <w:rFonts w:ascii="Courier New" w:hAnsi="Courier New" w:cs="Courier New"/>
      <w:sz w:val="22"/>
      <w:lang w:val="en-US"/>
    </w:rPr>
  </w:style>
  <w:style w:type="paragraph" w:customStyle="1" w:styleId="gosttablelistmark1">
    <w:name w:val="gost_table_list_mark_1"/>
    <w:basedOn w:val="gosttablebase"/>
    <w:uiPriority w:val="99"/>
    <w:qFormat/>
    <w:rsid w:val="00657E87"/>
    <w:pPr>
      <w:keepNext/>
      <w:keepLines/>
      <w:numPr>
        <w:numId w:val="4"/>
      </w:numPr>
      <w:spacing w:before="60" w:after="60"/>
    </w:pPr>
  </w:style>
  <w:style w:type="character" w:styleId="ad">
    <w:name w:val="annotation reference"/>
    <w:basedOn w:val="a3"/>
    <w:uiPriority w:val="99"/>
    <w:semiHidden/>
    <w:unhideWhenUsed/>
    <w:rsid w:val="00657E87"/>
    <w:rPr>
      <w:sz w:val="16"/>
      <w:szCs w:val="16"/>
    </w:rPr>
  </w:style>
  <w:style w:type="paragraph" w:styleId="ae">
    <w:name w:val="annotation text"/>
    <w:basedOn w:val="a2"/>
    <w:link w:val="af"/>
    <w:uiPriority w:val="99"/>
    <w:semiHidden/>
    <w:unhideWhenUsed/>
    <w:rsid w:val="00657E87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3"/>
    <w:link w:val="ae"/>
    <w:uiPriority w:val="99"/>
    <w:semiHidden/>
    <w:rsid w:val="00657E87"/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657E87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657E87"/>
    <w:rPr>
      <w:b/>
      <w:bCs/>
      <w:sz w:val="20"/>
      <w:szCs w:val="20"/>
    </w:rPr>
  </w:style>
  <w:style w:type="paragraph" w:styleId="21">
    <w:name w:val="toc 2"/>
    <w:basedOn w:val="a2"/>
    <w:next w:val="a2"/>
    <w:autoRedefine/>
    <w:uiPriority w:val="39"/>
    <w:unhideWhenUsed/>
    <w:rsid w:val="0066156E"/>
    <w:pPr>
      <w:tabs>
        <w:tab w:val="left" w:pos="880"/>
        <w:tab w:val="right" w:leader="dot" w:pos="10195"/>
      </w:tabs>
      <w:spacing w:after="100"/>
      <w:ind w:left="240"/>
    </w:pPr>
    <w:rPr>
      <w:noProof/>
    </w:rPr>
  </w:style>
  <w:style w:type="paragraph" w:styleId="31">
    <w:name w:val="toc 3"/>
    <w:basedOn w:val="a2"/>
    <w:next w:val="a2"/>
    <w:autoRedefine/>
    <w:uiPriority w:val="39"/>
    <w:unhideWhenUsed/>
    <w:rsid w:val="00905E1F"/>
    <w:pPr>
      <w:tabs>
        <w:tab w:val="left" w:pos="1320"/>
        <w:tab w:val="right" w:leader="dot" w:pos="10195"/>
      </w:tabs>
      <w:spacing w:after="100"/>
    </w:pPr>
    <w:rPr>
      <w:rFonts w:eastAsiaTheme="minorEastAsia"/>
      <w:noProof/>
      <w:snapToGrid/>
      <w:lang w:eastAsia="ru-RU"/>
    </w:rPr>
  </w:style>
  <w:style w:type="paragraph" w:customStyle="1" w:styleId="goststreammainbeforeList">
    <w:name w:val="gost_stream_main_beforeList"/>
    <w:basedOn w:val="goststreammain"/>
    <w:next w:val="goststreammain"/>
    <w:uiPriority w:val="99"/>
    <w:qFormat/>
    <w:rsid w:val="00657E87"/>
    <w:pPr>
      <w:keepNext/>
    </w:pPr>
  </w:style>
  <w:style w:type="paragraph" w:customStyle="1" w:styleId="goststreamlistmark1">
    <w:name w:val="gost_stream_list_mark_1"/>
    <w:basedOn w:val="goststreamlistbase"/>
    <w:uiPriority w:val="99"/>
    <w:qFormat/>
    <w:rsid w:val="00657E87"/>
    <w:pPr>
      <w:keepLines/>
      <w:numPr>
        <w:numId w:val="26"/>
      </w:numPr>
    </w:pPr>
  </w:style>
  <w:style w:type="paragraph" w:customStyle="1" w:styleId="goststreamlistmark2">
    <w:name w:val="gost_stream_list_mark_2"/>
    <w:basedOn w:val="goststreambase"/>
    <w:uiPriority w:val="99"/>
    <w:qFormat/>
    <w:rsid w:val="00707397"/>
    <w:pPr>
      <w:numPr>
        <w:ilvl w:val="1"/>
        <w:numId w:val="25"/>
      </w:numPr>
    </w:pPr>
  </w:style>
  <w:style w:type="paragraph" w:customStyle="1" w:styleId="gosttableemptyline">
    <w:name w:val="gost_table_empty_line"/>
    <w:basedOn w:val="gosttablebase"/>
    <w:uiPriority w:val="99"/>
    <w:qFormat/>
    <w:rsid w:val="00657E87"/>
    <w:pPr>
      <w:framePr w:hSpace="181" w:wrap="around" w:hAnchor="margin" w:xAlign="center" w:yAlign="center"/>
      <w:suppressOverlap/>
    </w:pPr>
    <w:rPr>
      <w:sz w:val="8"/>
    </w:rPr>
  </w:style>
  <w:style w:type="paragraph" w:styleId="af2">
    <w:name w:val="header"/>
    <w:basedOn w:val="a2"/>
    <w:link w:val="af3"/>
    <w:uiPriority w:val="99"/>
    <w:unhideWhenUsed/>
    <w:rsid w:val="00E16D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3"/>
    <w:link w:val="af2"/>
    <w:uiPriority w:val="99"/>
    <w:rsid w:val="00E16D5B"/>
  </w:style>
  <w:style w:type="paragraph" w:styleId="af4">
    <w:name w:val="footer"/>
    <w:basedOn w:val="a2"/>
    <w:link w:val="af5"/>
    <w:uiPriority w:val="99"/>
    <w:unhideWhenUsed/>
    <w:rsid w:val="00E16D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3"/>
    <w:link w:val="af4"/>
    <w:uiPriority w:val="99"/>
    <w:rsid w:val="00E16D5B"/>
  </w:style>
  <w:style w:type="paragraph" w:customStyle="1" w:styleId="gosttitlesystem">
    <w:name w:val="gost_title_system"/>
    <w:basedOn w:val="gosttitlebase"/>
    <w:uiPriority w:val="99"/>
    <w:qFormat/>
    <w:rsid w:val="00657E87"/>
    <w:pPr>
      <w:framePr w:hSpace="181" w:wrap="around" w:vAnchor="page" w:hAnchor="margin" w:y="2317"/>
      <w:suppressOverlap/>
      <w:jc w:val="right"/>
    </w:pPr>
    <w:rPr>
      <w:b/>
      <w:sz w:val="52"/>
    </w:rPr>
  </w:style>
  <w:style w:type="paragraph" w:customStyle="1" w:styleId="gosttitletitleLeft">
    <w:name w:val="gost_title_titleLeft"/>
    <w:basedOn w:val="gosttitletitle"/>
    <w:uiPriority w:val="99"/>
    <w:qFormat/>
    <w:rsid w:val="00657E87"/>
    <w:pPr>
      <w:framePr w:hSpace="181" w:wrap="around" w:hAnchor="margin" w:xAlign="center" w:yAlign="center"/>
      <w:spacing w:line="240" w:lineRule="auto"/>
      <w:suppressOverlap/>
      <w:jc w:val="left"/>
    </w:pPr>
  </w:style>
  <w:style w:type="paragraph" w:customStyle="1" w:styleId="gosttitleversion">
    <w:name w:val="gost_title_version"/>
    <w:basedOn w:val="gosttitletitle"/>
    <w:uiPriority w:val="99"/>
    <w:qFormat/>
    <w:rsid w:val="00657E87"/>
    <w:pPr>
      <w:framePr w:hSpace="181" w:wrap="around" w:hAnchor="margin" w:xAlign="center" w:yAlign="center"/>
      <w:spacing w:line="240" w:lineRule="auto"/>
      <w:suppressOverlap/>
      <w:jc w:val="right"/>
    </w:pPr>
  </w:style>
  <w:style w:type="paragraph" w:customStyle="1" w:styleId="gosttitlesubtitleLeft">
    <w:name w:val="gost_title_subtitleLeft"/>
    <w:basedOn w:val="gosttitlesubtitle"/>
    <w:uiPriority w:val="99"/>
    <w:qFormat/>
    <w:rsid w:val="00657E87"/>
    <w:pPr>
      <w:framePr w:wrap="around"/>
      <w:jc w:val="left"/>
    </w:pPr>
  </w:style>
  <w:style w:type="character" w:styleId="af6">
    <w:name w:val="Placeholder Text"/>
    <w:basedOn w:val="a3"/>
    <w:uiPriority w:val="99"/>
    <w:semiHidden/>
    <w:rsid w:val="0002360E"/>
    <w:rPr>
      <w:color w:val="808080"/>
    </w:rPr>
  </w:style>
  <w:style w:type="paragraph" w:customStyle="1" w:styleId="gosttabletextheader">
    <w:name w:val="gost_table_text_header"/>
    <w:basedOn w:val="gosttablebase"/>
    <w:uiPriority w:val="99"/>
    <w:qFormat/>
    <w:rsid w:val="00657E87"/>
    <w:pPr>
      <w:suppressAutoHyphens/>
      <w:spacing w:before="60" w:after="60"/>
      <w:jc w:val="left"/>
    </w:pPr>
    <w:rPr>
      <w:b/>
      <w:sz w:val="26"/>
    </w:rPr>
  </w:style>
  <w:style w:type="paragraph" w:customStyle="1" w:styleId="gosttabletextexpressed">
    <w:name w:val="gost_table_text_expressed"/>
    <w:basedOn w:val="gosttabletext"/>
    <w:link w:val="gosttabletextexpressed0"/>
    <w:qFormat/>
    <w:rsid w:val="00657E87"/>
    <w:rPr>
      <w:b/>
      <w:lang w:val="en-US"/>
    </w:rPr>
  </w:style>
  <w:style w:type="character" w:customStyle="1" w:styleId="gosttabletextexpressed0">
    <w:name w:val="gost_table_text_expressed Знак"/>
    <w:basedOn w:val="gosttabletext0"/>
    <w:link w:val="gosttabletextexpressed"/>
    <w:rsid w:val="00657E87"/>
    <w:rPr>
      <w:b/>
      <w:lang w:val="en-US" w:eastAsia="ru-RU"/>
    </w:rPr>
  </w:style>
  <w:style w:type="paragraph" w:customStyle="1" w:styleId="gostpicbase">
    <w:name w:val="gost_pic_base"/>
    <w:basedOn w:val="gostbase"/>
    <w:uiPriority w:val="99"/>
    <w:qFormat/>
    <w:rsid w:val="00657E87"/>
    <w:pPr>
      <w:jc w:val="center"/>
    </w:pPr>
  </w:style>
  <w:style w:type="paragraph" w:customStyle="1" w:styleId="gostpicture">
    <w:name w:val="gost_picture"/>
    <w:basedOn w:val="gostpicbase"/>
    <w:next w:val="a2"/>
    <w:uiPriority w:val="99"/>
    <w:qFormat/>
    <w:rsid w:val="00657E87"/>
    <w:pPr>
      <w:keepNext/>
      <w:spacing w:before="120" w:after="60"/>
    </w:pPr>
    <w:rPr>
      <w:sz w:val="20"/>
    </w:rPr>
  </w:style>
  <w:style w:type="paragraph" w:customStyle="1" w:styleId="gostpicturename">
    <w:name w:val="gost_picture_name"/>
    <w:basedOn w:val="gostpicbase"/>
    <w:next w:val="goststreammain"/>
    <w:uiPriority w:val="99"/>
    <w:qFormat/>
    <w:rsid w:val="00657E87"/>
    <w:pPr>
      <w:keepLines/>
      <w:spacing w:after="240"/>
    </w:pPr>
    <w:rPr>
      <w:b/>
      <w:sz w:val="20"/>
    </w:rPr>
  </w:style>
  <w:style w:type="paragraph" w:customStyle="1" w:styleId="gosttabletextcenter">
    <w:name w:val="gost_table_text_center"/>
    <w:basedOn w:val="gosttabletext"/>
    <w:uiPriority w:val="99"/>
    <w:qFormat/>
    <w:rsid w:val="00657E87"/>
    <w:pPr>
      <w:jc w:val="center"/>
    </w:pPr>
    <w:rPr>
      <w:lang w:val="en-US"/>
    </w:rPr>
  </w:style>
  <w:style w:type="paragraph" w:customStyle="1" w:styleId="goststreamlistnum2">
    <w:name w:val="gost_stream_list_num_2"/>
    <w:basedOn w:val="goststreamlistbase"/>
    <w:uiPriority w:val="99"/>
    <w:qFormat/>
    <w:rsid w:val="00657E87"/>
    <w:pPr>
      <w:numPr>
        <w:ilvl w:val="1"/>
        <w:numId w:val="3"/>
      </w:numPr>
    </w:pPr>
  </w:style>
  <w:style w:type="paragraph" w:customStyle="1" w:styleId="gostheaderaddition1">
    <w:name w:val="gost_header_addition_1"/>
    <w:basedOn w:val="gostheadernum1"/>
    <w:next w:val="goststreammain"/>
    <w:uiPriority w:val="99"/>
    <w:qFormat/>
    <w:rsid w:val="00657E87"/>
  </w:style>
  <w:style w:type="character" w:styleId="af7">
    <w:name w:val="Strong"/>
    <w:basedOn w:val="a3"/>
    <w:uiPriority w:val="22"/>
    <w:qFormat/>
    <w:rsid w:val="00326676"/>
    <w:rPr>
      <w:b/>
      <w:bCs/>
    </w:rPr>
  </w:style>
  <w:style w:type="paragraph" w:styleId="af8">
    <w:name w:val="Normal (Web)"/>
    <w:basedOn w:val="a2"/>
    <w:uiPriority w:val="99"/>
    <w:semiHidden/>
    <w:unhideWhenUsed/>
    <w:rsid w:val="00B45F1B"/>
    <w:pPr>
      <w:spacing w:before="100" w:beforeAutospacing="1" w:after="100" w:afterAutospacing="1" w:line="240" w:lineRule="auto"/>
    </w:pPr>
    <w:rPr>
      <w:rFonts w:eastAsia="Times New Roman"/>
      <w:snapToGrid/>
      <w:lang w:eastAsia="ru-RU"/>
    </w:rPr>
  </w:style>
  <w:style w:type="character" w:styleId="HTML">
    <w:name w:val="HTML Code"/>
    <w:basedOn w:val="a3"/>
    <w:uiPriority w:val="99"/>
    <w:semiHidden/>
    <w:unhideWhenUsed/>
    <w:rsid w:val="00B45F1B"/>
    <w:rPr>
      <w:rFonts w:ascii="Courier New" w:eastAsia="Times New Roman" w:hAnsi="Courier New" w:cs="Courier New"/>
      <w:sz w:val="20"/>
      <w:szCs w:val="20"/>
    </w:rPr>
  </w:style>
  <w:style w:type="paragraph" w:customStyle="1" w:styleId="code-java">
    <w:name w:val="code-java"/>
    <w:basedOn w:val="a2"/>
    <w:uiPriority w:val="99"/>
    <w:rsid w:val="00B45F1B"/>
    <w:pPr>
      <w:spacing w:before="100" w:beforeAutospacing="1" w:after="100" w:afterAutospacing="1" w:line="240" w:lineRule="auto"/>
    </w:pPr>
    <w:rPr>
      <w:rFonts w:eastAsia="Times New Roman"/>
      <w:snapToGrid/>
      <w:lang w:eastAsia="ru-RU"/>
    </w:rPr>
  </w:style>
  <w:style w:type="paragraph" w:customStyle="1" w:styleId="gostexamplebase">
    <w:name w:val="gost_example_base"/>
    <w:basedOn w:val="gostbase"/>
    <w:uiPriority w:val="99"/>
    <w:qFormat/>
    <w:rsid w:val="00707397"/>
  </w:style>
  <w:style w:type="paragraph" w:customStyle="1" w:styleId="gostexamplecode">
    <w:name w:val="gost_example_code"/>
    <w:basedOn w:val="gostexamplebase"/>
    <w:uiPriority w:val="99"/>
    <w:qFormat/>
    <w:rsid w:val="00707397"/>
    <w:pPr>
      <w:jc w:val="left"/>
      <w:textAlignment w:val="baseline"/>
    </w:pPr>
    <w:rPr>
      <w:rFonts w:ascii="Courier New" w:hAnsi="Courier New" w:cs="Courier New"/>
      <w:sz w:val="20"/>
      <w:lang w:val="en-US"/>
    </w:rPr>
  </w:style>
  <w:style w:type="paragraph" w:customStyle="1" w:styleId="gostexamplecodestringNum">
    <w:name w:val="gost_example_code_stringNum"/>
    <w:basedOn w:val="gostexamplecode"/>
    <w:uiPriority w:val="99"/>
    <w:qFormat/>
    <w:rsid w:val="00707397"/>
    <w:pPr>
      <w:jc w:val="center"/>
    </w:pPr>
  </w:style>
  <w:style w:type="paragraph" w:customStyle="1" w:styleId="gostexamplename">
    <w:name w:val="gost_example_name"/>
    <w:basedOn w:val="gostexamplebase"/>
    <w:next w:val="goststreammain"/>
    <w:uiPriority w:val="99"/>
    <w:qFormat/>
    <w:rsid w:val="00707397"/>
    <w:pPr>
      <w:keepNext/>
      <w:spacing w:before="240" w:after="60"/>
      <w:jc w:val="left"/>
    </w:pPr>
    <w:rPr>
      <w:b/>
      <w:sz w:val="20"/>
    </w:rPr>
  </w:style>
  <w:style w:type="paragraph" w:customStyle="1" w:styleId="goststreamlistnum3">
    <w:name w:val="gost_stream_list_num_3"/>
    <w:basedOn w:val="goststreamlistbase"/>
    <w:uiPriority w:val="99"/>
    <w:qFormat/>
    <w:rsid w:val="00707397"/>
    <w:pPr>
      <w:tabs>
        <w:tab w:val="num" w:pos="1985"/>
      </w:tabs>
      <w:ind w:left="1985"/>
    </w:pPr>
    <w:rPr>
      <w:lang w:val="en-US"/>
    </w:rPr>
  </w:style>
  <w:style w:type="paragraph" w:customStyle="1" w:styleId="goststreamlistnum4">
    <w:name w:val="gost_stream_list_num_4"/>
    <w:basedOn w:val="goststreamlistbase"/>
    <w:uiPriority w:val="99"/>
    <w:qFormat/>
    <w:rsid w:val="00707397"/>
    <w:pPr>
      <w:tabs>
        <w:tab w:val="num" w:pos="2552"/>
      </w:tabs>
      <w:ind w:left="2552"/>
    </w:pPr>
    <w:rPr>
      <w:lang w:val="en-US"/>
    </w:rPr>
  </w:style>
  <w:style w:type="paragraph" w:customStyle="1" w:styleId="af9">
    <w:name w:val="Текст (Основной)"/>
    <w:basedOn w:val="a2"/>
    <w:link w:val="afa"/>
    <w:qFormat/>
    <w:rsid w:val="00F7127D"/>
    <w:pPr>
      <w:spacing w:after="0" w:line="360" w:lineRule="auto"/>
      <w:ind w:firstLine="709"/>
      <w:jc w:val="both"/>
    </w:pPr>
    <w:rPr>
      <w:rFonts w:ascii="Arial" w:hAnsi="Arial" w:cs="Arial"/>
      <w:snapToGrid/>
      <w:color w:val="000000"/>
      <w:szCs w:val="28"/>
    </w:rPr>
  </w:style>
  <w:style w:type="character" w:customStyle="1" w:styleId="afa">
    <w:name w:val="Текст (Основной) Знак"/>
    <w:basedOn w:val="a3"/>
    <w:link w:val="af9"/>
    <w:rsid w:val="00F7127D"/>
    <w:rPr>
      <w:rFonts w:ascii="Arial" w:hAnsi="Arial" w:cs="Arial"/>
      <w:snapToGrid/>
      <w:color w:val="000000"/>
      <w:szCs w:val="28"/>
    </w:rPr>
  </w:style>
  <w:style w:type="character" w:styleId="afb">
    <w:name w:val="Subtle Emphasis"/>
    <w:aliases w:val="2 уровень"/>
    <w:basedOn w:val="a3"/>
    <w:uiPriority w:val="19"/>
    <w:qFormat/>
    <w:rsid w:val="00456BD2"/>
    <w:rPr>
      <w:rFonts w:asciiTheme="minorHAnsi" w:eastAsiaTheme="majorEastAsia" w:hAnsiTheme="minorHAnsi" w:cstheme="majorBidi"/>
      <w:b/>
      <w:iCs/>
      <w:color w:val="00B0F0"/>
      <w:sz w:val="32"/>
      <w:szCs w:val="36"/>
    </w:rPr>
  </w:style>
  <w:style w:type="paragraph" w:customStyle="1" w:styleId="gostinsertbase">
    <w:name w:val="gost_insert_base"/>
    <w:basedOn w:val="gostbase"/>
    <w:uiPriority w:val="99"/>
    <w:qFormat/>
    <w:rsid w:val="00B759B8"/>
    <w:pPr>
      <w:spacing w:before="60" w:after="60"/>
    </w:pPr>
  </w:style>
  <w:style w:type="paragraph" w:customStyle="1" w:styleId="gostinsertdanger">
    <w:name w:val="gost_insert_danger"/>
    <w:basedOn w:val="gostinsertbase"/>
    <w:uiPriority w:val="99"/>
    <w:qFormat/>
    <w:rsid w:val="00EE3565"/>
    <w:pPr>
      <w:jc w:val="center"/>
    </w:pPr>
    <w:rPr>
      <w:b/>
      <w:caps/>
      <w:color w:val="FF0000"/>
    </w:rPr>
  </w:style>
  <w:style w:type="paragraph" w:customStyle="1" w:styleId="gostinserttext">
    <w:name w:val="gost_insert_text"/>
    <w:basedOn w:val="gostinsertbase"/>
    <w:uiPriority w:val="99"/>
    <w:qFormat/>
    <w:rsid w:val="00EE3565"/>
    <w:pPr>
      <w:suppressAutoHyphens/>
    </w:pPr>
  </w:style>
  <w:style w:type="paragraph" w:customStyle="1" w:styleId="gostinsertwarning">
    <w:name w:val="gost_insert_warning"/>
    <w:basedOn w:val="gostinsertbase"/>
    <w:uiPriority w:val="99"/>
    <w:qFormat/>
    <w:rsid w:val="00D44014"/>
    <w:pPr>
      <w:jc w:val="center"/>
    </w:pPr>
    <w:rPr>
      <w:b/>
      <w:caps/>
      <w:color w:val="FA6400"/>
      <w:lang w:val="en-US"/>
    </w:rPr>
  </w:style>
  <w:style w:type="paragraph" w:customStyle="1" w:styleId="gostinsertnotice">
    <w:name w:val="gost_insert_notice"/>
    <w:basedOn w:val="gostinsertbase"/>
    <w:uiPriority w:val="99"/>
    <w:qFormat/>
    <w:rsid w:val="00D44014"/>
    <w:pPr>
      <w:jc w:val="center"/>
    </w:pPr>
    <w:rPr>
      <w:b/>
      <w:caps/>
      <w:color w:val="0070C0"/>
    </w:rPr>
  </w:style>
  <w:style w:type="paragraph" w:customStyle="1" w:styleId="gostinsertcaution">
    <w:name w:val="gost_insert_caution"/>
    <w:basedOn w:val="gostinsertbase"/>
    <w:uiPriority w:val="99"/>
    <w:qFormat/>
    <w:rsid w:val="00A97A46"/>
    <w:pPr>
      <w:jc w:val="center"/>
    </w:pPr>
    <w:rPr>
      <w:b/>
      <w:caps/>
      <w:color w:val="806000" w:themeColor="accent4" w:themeShade="80"/>
    </w:rPr>
  </w:style>
  <w:style w:type="paragraph" w:customStyle="1" w:styleId="gostinsertsafety">
    <w:name w:val="gost_insert_safety"/>
    <w:basedOn w:val="gostinsertbase"/>
    <w:uiPriority w:val="99"/>
    <w:qFormat/>
    <w:rsid w:val="00A97A46"/>
    <w:pPr>
      <w:jc w:val="center"/>
    </w:pPr>
    <w:rPr>
      <w:b/>
      <w:caps/>
      <w:color w:val="538135" w:themeColor="accent6" w:themeShade="BF"/>
      <w:lang w:val="en-US"/>
    </w:rPr>
  </w:style>
  <w:style w:type="paragraph" w:customStyle="1" w:styleId="-">
    <w:name w:val="Титул-название"/>
    <w:basedOn w:val="a2"/>
    <w:next w:val="a2"/>
    <w:link w:val="-0"/>
    <w:qFormat/>
    <w:rsid w:val="00657E87"/>
    <w:pPr>
      <w:spacing w:before="4560" w:after="0" w:line="240" w:lineRule="auto"/>
      <w:ind w:left="567"/>
      <w:contextualSpacing/>
    </w:pPr>
    <w:rPr>
      <w:rFonts w:ascii="Arial" w:eastAsia="Times New Roman" w:hAnsi="Arial"/>
      <w:b/>
      <w:bCs/>
      <w:noProof/>
      <w:snapToGrid/>
      <w:color w:val="00BBE4"/>
      <w:sz w:val="60"/>
      <w:szCs w:val="28"/>
      <w:lang w:eastAsia="ru-RU"/>
    </w:rPr>
  </w:style>
  <w:style w:type="character" w:customStyle="1" w:styleId="-0">
    <w:name w:val="Титул-название Знак"/>
    <w:basedOn w:val="a3"/>
    <w:link w:val="-"/>
    <w:rsid w:val="00657E87"/>
    <w:rPr>
      <w:rFonts w:ascii="Arial" w:eastAsia="Times New Roman" w:hAnsi="Arial"/>
      <w:b/>
      <w:bCs/>
      <w:noProof/>
      <w:snapToGrid/>
      <w:color w:val="00BBE4"/>
      <w:sz w:val="60"/>
      <w:szCs w:val="28"/>
      <w:lang w:eastAsia="ru-RU"/>
    </w:rPr>
  </w:style>
  <w:style w:type="paragraph" w:styleId="afc">
    <w:name w:val="Body Text"/>
    <w:basedOn w:val="a2"/>
    <w:link w:val="afd"/>
    <w:uiPriority w:val="99"/>
    <w:unhideWhenUsed/>
    <w:rsid w:val="00874E15"/>
    <w:pPr>
      <w:spacing w:after="120" w:line="276" w:lineRule="auto"/>
    </w:pPr>
    <w:rPr>
      <w:rFonts w:asciiTheme="minorHAnsi" w:hAnsiTheme="minorHAnsi" w:cstheme="minorBidi"/>
      <w:snapToGrid/>
      <w:sz w:val="22"/>
      <w:szCs w:val="22"/>
    </w:rPr>
  </w:style>
  <w:style w:type="character" w:customStyle="1" w:styleId="afd">
    <w:name w:val="Основной текст Знак"/>
    <w:basedOn w:val="a3"/>
    <w:link w:val="afc"/>
    <w:uiPriority w:val="99"/>
    <w:rsid w:val="00874E15"/>
    <w:rPr>
      <w:rFonts w:asciiTheme="minorHAnsi" w:hAnsiTheme="minorHAnsi" w:cstheme="minorBidi"/>
      <w:snapToGrid/>
      <w:sz w:val="22"/>
      <w:szCs w:val="22"/>
    </w:rPr>
  </w:style>
  <w:style w:type="paragraph" w:customStyle="1" w:styleId="afe">
    <w:name w:val="КОд"/>
    <w:basedOn w:val="11"/>
    <w:link w:val="aff"/>
    <w:qFormat/>
    <w:rsid w:val="005B575F"/>
    <w:pPr>
      <w:shd w:val="clear" w:color="auto" w:fill="000000" w:themeFill="text1"/>
      <w:spacing w:line="240" w:lineRule="auto"/>
      <w:ind w:firstLine="0"/>
      <w:jc w:val="left"/>
    </w:pPr>
    <w:rPr>
      <w:rFonts w:ascii="Courier New" w:hAnsi="Courier New" w:cs="Courier New"/>
      <w:color w:val="FFFFFF" w:themeColor="background1"/>
      <w:sz w:val="22"/>
      <w:lang w:val="en-US"/>
    </w:rPr>
  </w:style>
  <w:style w:type="character" w:customStyle="1" w:styleId="aff">
    <w:name w:val="КОд Знак"/>
    <w:basedOn w:val="12"/>
    <w:link w:val="afe"/>
    <w:rsid w:val="005B575F"/>
    <w:rPr>
      <w:rFonts w:ascii="Courier New" w:hAnsi="Courier New" w:cs="Courier New"/>
      <w:snapToGrid/>
      <w:color w:val="FFFFFF" w:themeColor="background1"/>
      <w:sz w:val="22"/>
      <w:szCs w:val="28"/>
      <w:shd w:val="clear" w:color="auto" w:fill="000000" w:themeFill="text1"/>
      <w:lang w:val="en-US"/>
    </w:rPr>
  </w:style>
  <w:style w:type="paragraph" w:customStyle="1" w:styleId="14">
    <w:name w:val="Заголовок1"/>
    <w:basedOn w:val="1"/>
    <w:link w:val="aff0"/>
    <w:qFormat/>
    <w:rsid w:val="00F64160"/>
    <w:pPr>
      <w:spacing w:before="120" w:after="120" w:line="360" w:lineRule="auto"/>
      <w:ind w:firstLine="709"/>
      <w:jc w:val="both"/>
    </w:pPr>
    <w:rPr>
      <w:b/>
      <w:snapToGrid/>
      <w:color w:val="000000" w:themeColor="text1"/>
      <w:sz w:val="28"/>
      <w:szCs w:val="28"/>
    </w:rPr>
  </w:style>
  <w:style w:type="character" w:customStyle="1" w:styleId="aff0">
    <w:name w:val="Заголовок Знак"/>
    <w:basedOn w:val="10"/>
    <w:link w:val="14"/>
    <w:rsid w:val="00F64160"/>
    <w:rPr>
      <w:rFonts w:asciiTheme="majorHAnsi" w:eastAsiaTheme="majorEastAsia" w:hAnsiTheme="majorHAnsi" w:cstheme="majorBidi"/>
      <w:b/>
      <w:snapToGrid/>
      <w:color w:val="000000" w:themeColor="text1"/>
      <w:sz w:val="28"/>
      <w:szCs w:val="28"/>
    </w:rPr>
  </w:style>
  <w:style w:type="paragraph" w:styleId="aff1">
    <w:name w:val="No Spacing"/>
    <w:uiPriority w:val="1"/>
    <w:qFormat/>
    <w:rsid w:val="007F3CBF"/>
    <w:pPr>
      <w:spacing w:after="0" w:line="240" w:lineRule="auto"/>
    </w:pPr>
    <w:rPr>
      <w:rFonts w:asciiTheme="minorHAnsi" w:eastAsiaTheme="minorEastAsia" w:hAnsiTheme="minorHAnsi" w:cstheme="minorBidi"/>
      <w:snapToGrid/>
      <w:sz w:val="22"/>
      <w:szCs w:val="22"/>
    </w:rPr>
  </w:style>
  <w:style w:type="paragraph" w:customStyle="1" w:styleId="gostformulaname">
    <w:name w:val="gost_formula_name"/>
    <w:basedOn w:val="gosttabletext"/>
    <w:uiPriority w:val="99"/>
    <w:qFormat/>
    <w:rsid w:val="007F3CBF"/>
    <w:pPr>
      <w:jc w:val="center"/>
    </w:pPr>
    <w:rPr>
      <w:rFonts w:ascii="Cambria Math" w:hAnsi="Cambria Math"/>
      <w:i/>
      <w:iCs/>
    </w:rPr>
  </w:style>
  <w:style w:type="paragraph" w:customStyle="1" w:styleId="goststreamlistmark3">
    <w:name w:val="gost_stream_list_mark_3"/>
    <w:basedOn w:val="goststreamlistbase"/>
    <w:uiPriority w:val="99"/>
    <w:qFormat/>
    <w:rsid w:val="00446BDB"/>
    <w:pPr>
      <w:numPr>
        <w:ilvl w:val="2"/>
        <w:numId w:val="25"/>
      </w:numPr>
    </w:pPr>
  </w:style>
  <w:style w:type="paragraph" w:styleId="41">
    <w:name w:val="toc 4"/>
    <w:basedOn w:val="a2"/>
    <w:next w:val="a2"/>
    <w:autoRedefine/>
    <w:uiPriority w:val="39"/>
    <w:unhideWhenUsed/>
    <w:rsid w:val="00293821"/>
    <w:pPr>
      <w:spacing w:after="100"/>
      <w:ind w:left="660"/>
    </w:pPr>
    <w:rPr>
      <w:rFonts w:asciiTheme="minorHAnsi" w:eastAsiaTheme="minorEastAsia" w:hAnsiTheme="minorHAnsi" w:cstheme="minorBidi"/>
      <w:snapToGrid/>
      <w:sz w:val="22"/>
      <w:szCs w:val="22"/>
      <w:lang w:eastAsia="ru-RU"/>
    </w:rPr>
  </w:style>
  <w:style w:type="paragraph" w:styleId="51">
    <w:name w:val="toc 5"/>
    <w:basedOn w:val="a2"/>
    <w:next w:val="a2"/>
    <w:autoRedefine/>
    <w:uiPriority w:val="39"/>
    <w:unhideWhenUsed/>
    <w:rsid w:val="00293821"/>
    <w:pPr>
      <w:spacing w:after="100"/>
      <w:ind w:left="880"/>
    </w:pPr>
    <w:rPr>
      <w:rFonts w:asciiTheme="minorHAnsi" w:eastAsiaTheme="minorEastAsia" w:hAnsiTheme="minorHAnsi" w:cstheme="minorBidi"/>
      <w:snapToGrid/>
      <w:sz w:val="22"/>
      <w:szCs w:val="22"/>
      <w:lang w:eastAsia="ru-RU"/>
    </w:rPr>
  </w:style>
  <w:style w:type="paragraph" w:styleId="6">
    <w:name w:val="toc 6"/>
    <w:basedOn w:val="a2"/>
    <w:next w:val="a2"/>
    <w:autoRedefine/>
    <w:uiPriority w:val="39"/>
    <w:unhideWhenUsed/>
    <w:rsid w:val="00293821"/>
    <w:pPr>
      <w:spacing w:after="100"/>
      <w:ind w:left="1100"/>
    </w:pPr>
    <w:rPr>
      <w:rFonts w:asciiTheme="minorHAnsi" w:eastAsiaTheme="minorEastAsia" w:hAnsiTheme="minorHAnsi" w:cstheme="minorBidi"/>
      <w:snapToGrid/>
      <w:sz w:val="22"/>
      <w:szCs w:val="22"/>
      <w:lang w:eastAsia="ru-RU"/>
    </w:rPr>
  </w:style>
  <w:style w:type="paragraph" w:styleId="7">
    <w:name w:val="toc 7"/>
    <w:basedOn w:val="a2"/>
    <w:next w:val="a2"/>
    <w:autoRedefine/>
    <w:uiPriority w:val="39"/>
    <w:unhideWhenUsed/>
    <w:rsid w:val="00293821"/>
    <w:pPr>
      <w:spacing w:after="100"/>
      <w:ind w:left="1320"/>
    </w:pPr>
    <w:rPr>
      <w:rFonts w:asciiTheme="minorHAnsi" w:eastAsiaTheme="minorEastAsia" w:hAnsiTheme="minorHAnsi" w:cstheme="minorBidi"/>
      <w:snapToGrid/>
      <w:sz w:val="22"/>
      <w:szCs w:val="22"/>
      <w:lang w:eastAsia="ru-RU"/>
    </w:rPr>
  </w:style>
  <w:style w:type="paragraph" w:styleId="8">
    <w:name w:val="toc 8"/>
    <w:basedOn w:val="a2"/>
    <w:next w:val="a2"/>
    <w:autoRedefine/>
    <w:uiPriority w:val="39"/>
    <w:unhideWhenUsed/>
    <w:rsid w:val="00293821"/>
    <w:pPr>
      <w:spacing w:after="100"/>
      <w:ind w:left="1540"/>
    </w:pPr>
    <w:rPr>
      <w:rFonts w:asciiTheme="minorHAnsi" w:eastAsiaTheme="minorEastAsia" w:hAnsiTheme="minorHAnsi" w:cstheme="minorBidi"/>
      <w:snapToGrid/>
      <w:sz w:val="22"/>
      <w:szCs w:val="22"/>
      <w:lang w:eastAsia="ru-RU"/>
    </w:rPr>
  </w:style>
  <w:style w:type="paragraph" w:styleId="9">
    <w:name w:val="toc 9"/>
    <w:basedOn w:val="a2"/>
    <w:next w:val="a2"/>
    <w:autoRedefine/>
    <w:uiPriority w:val="39"/>
    <w:unhideWhenUsed/>
    <w:rsid w:val="00293821"/>
    <w:pPr>
      <w:spacing w:after="100"/>
      <w:ind w:left="1760"/>
    </w:pPr>
    <w:rPr>
      <w:rFonts w:asciiTheme="minorHAnsi" w:eastAsiaTheme="minorEastAsia" w:hAnsiTheme="minorHAnsi" w:cstheme="minorBidi"/>
      <w:snapToGrid/>
      <w:sz w:val="22"/>
      <w:szCs w:val="22"/>
      <w:lang w:eastAsia="ru-RU"/>
    </w:rPr>
  </w:style>
  <w:style w:type="character" w:customStyle="1" w:styleId="15">
    <w:name w:val="Неразрешенное упоминание1"/>
    <w:basedOn w:val="a3"/>
    <w:uiPriority w:val="99"/>
    <w:semiHidden/>
    <w:unhideWhenUsed/>
    <w:rsid w:val="00830413"/>
    <w:rPr>
      <w:color w:val="605E5C"/>
      <w:shd w:val="clear" w:color="auto" w:fill="E1DFDD"/>
    </w:rPr>
  </w:style>
  <w:style w:type="character" w:styleId="aff2">
    <w:name w:val="FollowedHyperlink"/>
    <w:basedOn w:val="a3"/>
    <w:uiPriority w:val="99"/>
    <w:semiHidden/>
    <w:unhideWhenUsed/>
    <w:rsid w:val="002F736D"/>
    <w:rPr>
      <w:color w:val="954F72" w:themeColor="followedHyperlink"/>
      <w:u w:val="single"/>
    </w:rPr>
  </w:style>
  <w:style w:type="paragraph" w:styleId="aff3">
    <w:name w:val="Subtitle"/>
    <w:basedOn w:val="a2"/>
    <w:next w:val="a2"/>
    <w:link w:val="aff4"/>
    <w:uiPriority w:val="11"/>
    <w:qFormat/>
    <w:rsid w:val="009E17D8"/>
    <w:pPr>
      <w:numPr>
        <w:ilvl w:val="1"/>
      </w:numPr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ff4">
    <w:name w:val="Подзаголовок Знак"/>
    <w:basedOn w:val="a3"/>
    <w:link w:val="aff3"/>
    <w:uiPriority w:val="11"/>
    <w:rsid w:val="009E17D8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paragraph" w:customStyle="1" w:styleId="a0">
    <w:name w:val="Нумерация рисунка"/>
    <w:basedOn w:val="a"/>
    <w:link w:val="aff5"/>
    <w:rsid w:val="00D80082"/>
    <w:pPr>
      <w:numPr>
        <w:numId w:val="33"/>
      </w:numPr>
      <w:spacing w:line="276" w:lineRule="auto"/>
      <w:jc w:val="center"/>
    </w:pPr>
    <w:rPr>
      <w:b/>
      <w:noProof/>
      <w:sz w:val="20"/>
    </w:rPr>
  </w:style>
  <w:style w:type="paragraph" w:customStyle="1" w:styleId="a1">
    <w:name w:val="Нумерация рисунков"/>
    <w:basedOn w:val="a0"/>
    <w:link w:val="aff6"/>
    <w:rsid w:val="00B46B13"/>
    <w:pPr>
      <w:numPr>
        <w:numId w:val="34"/>
      </w:numPr>
    </w:pPr>
  </w:style>
  <w:style w:type="paragraph" w:styleId="a">
    <w:name w:val="List Number"/>
    <w:basedOn w:val="a2"/>
    <w:link w:val="aff7"/>
    <w:uiPriority w:val="99"/>
    <w:semiHidden/>
    <w:unhideWhenUsed/>
    <w:rsid w:val="00D1739A"/>
    <w:pPr>
      <w:numPr>
        <w:numId w:val="32"/>
      </w:numPr>
      <w:contextualSpacing/>
    </w:pPr>
  </w:style>
  <w:style w:type="character" w:customStyle="1" w:styleId="aff7">
    <w:name w:val="Нумерованный список Знак"/>
    <w:basedOn w:val="a3"/>
    <w:link w:val="a"/>
    <w:uiPriority w:val="99"/>
    <w:semiHidden/>
    <w:rsid w:val="00D1739A"/>
  </w:style>
  <w:style w:type="character" w:customStyle="1" w:styleId="aff5">
    <w:name w:val="Нумерация рисунка Знак"/>
    <w:basedOn w:val="aff7"/>
    <w:link w:val="a0"/>
    <w:rsid w:val="00D80082"/>
    <w:rPr>
      <w:b/>
      <w:noProof/>
      <w:sz w:val="20"/>
    </w:rPr>
  </w:style>
  <w:style w:type="numbering" w:customStyle="1" w:styleId="16">
    <w:name w:val="Нет списка1"/>
    <w:next w:val="a5"/>
    <w:uiPriority w:val="99"/>
    <w:semiHidden/>
    <w:unhideWhenUsed/>
    <w:rsid w:val="007D5178"/>
  </w:style>
  <w:style w:type="character" w:customStyle="1" w:styleId="aff6">
    <w:name w:val="Нумерация рисунков Знак"/>
    <w:basedOn w:val="aff5"/>
    <w:link w:val="a1"/>
    <w:rsid w:val="00D80082"/>
    <w:rPr>
      <w:b/>
      <w:noProof/>
      <w:sz w:val="20"/>
    </w:rPr>
  </w:style>
  <w:style w:type="character" w:customStyle="1" w:styleId="210">
    <w:name w:val="Заголовок 2 Знак1"/>
    <w:aliases w:val="1 уровень Знак1"/>
    <w:basedOn w:val="a3"/>
    <w:uiPriority w:val="9"/>
    <w:semiHidden/>
    <w:rsid w:val="007D5178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table" w:customStyle="1" w:styleId="17">
    <w:name w:val="Сетка таблицы1"/>
    <w:basedOn w:val="a4"/>
    <w:next w:val="a6"/>
    <w:uiPriority w:val="39"/>
    <w:rsid w:val="007D5178"/>
    <w:pPr>
      <w:snapToGrid w:val="0"/>
      <w:spacing w:after="0" w:line="240" w:lineRule="auto"/>
    </w:pPr>
    <w:rPr>
      <w:rFonts w:eastAsia="Calibri"/>
      <w:snapToGrid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8">
    <w:name w:val="footnote text"/>
    <w:basedOn w:val="a2"/>
    <w:link w:val="aff9"/>
    <w:uiPriority w:val="99"/>
    <w:semiHidden/>
    <w:unhideWhenUsed/>
    <w:rsid w:val="00C864C5"/>
    <w:pPr>
      <w:spacing w:after="0" w:line="240" w:lineRule="auto"/>
    </w:pPr>
    <w:rPr>
      <w:sz w:val="20"/>
      <w:szCs w:val="20"/>
    </w:rPr>
  </w:style>
  <w:style w:type="character" w:customStyle="1" w:styleId="aff9">
    <w:name w:val="Текст сноски Знак"/>
    <w:basedOn w:val="a3"/>
    <w:link w:val="aff8"/>
    <w:uiPriority w:val="99"/>
    <w:semiHidden/>
    <w:rsid w:val="00C864C5"/>
    <w:rPr>
      <w:sz w:val="20"/>
      <w:szCs w:val="20"/>
    </w:rPr>
  </w:style>
  <w:style w:type="character" w:styleId="affa">
    <w:name w:val="footnote reference"/>
    <w:basedOn w:val="a3"/>
    <w:uiPriority w:val="99"/>
    <w:semiHidden/>
    <w:unhideWhenUsed/>
    <w:rsid w:val="00C864C5"/>
    <w:rPr>
      <w:vertAlign w:val="superscript"/>
    </w:rPr>
  </w:style>
  <w:style w:type="character" w:customStyle="1" w:styleId="22">
    <w:name w:val="Неразрешенное упоминание2"/>
    <w:basedOn w:val="a3"/>
    <w:uiPriority w:val="99"/>
    <w:semiHidden/>
    <w:unhideWhenUsed/>
    <w:rsid w:val="00A62777"/>
    <w:rPr>
      <w:color w:val="605E5C"/>
      <w:shd w:val="clear" w:color="auto" w:fill="E1DFDD"/>
    </w:rPr>
  </w:style>
  <w:style w:type="paragraph" w:styleId="affb">
    <w:name w:val="endnote text"/>
    <w:basedOn w:val="a2"/>
    <w:link w:val="affc"/>
    <w:uiPriority w:val="99"/>
    <w:semiHidden/>
    <w:unhideWhenUsed/>
    <w:rsid w:val="00AC773D"/>
    <w:pPr>
      <w:spacing w:after="0" w:line="240" w:lineRule="auto"/>
    </w:pPr>
    <w:rPr>
      <w:sz w:val="20"/>
      <w:szCs w:val="20"/>
    </w:rPr>
  </w:style>
  <w:style w:type="character" w:customStyle="1" w:styleId="affc">
    <w:name w:val="Текст концевой сноски Знак"/>
    <w:basedOn w:val="a3"/>
    <w:link w:val="affb"/>
    <w:uiPriority w:val="99"/>
    <w:semiHidden/>
    <w:rsid w:val="00AC773D"/>
    <w:rPr>
      <w:sz w:val="20"/>
      <w:szCs w:val="20"/>
    </w:rPr>
  </w:style>
  <w:style w:type="character" w:styleId="affd">
    <w:name w:val="endnote reference"/>
    <w:basedOn w:val="a3"/>
    <w:uiPriority w:val="99"/>
    <w:semiHidden/>
    <w:unhideWhenUsed/>
    <w:rsid w:val="00AC773D"/>
    <w:rPr>
      <w:vertAlign w:val="superscript"/>
    </w:rPr>
  </w:style>
  <w:style w:type="character" w:customStyle="1" w:styleId="notion-enable-hover">
    <w:name w:val="notion-enable-hover"/>
    <w:basedOn w:val="a3"/>
    <w:rsid w:val="00A71D54"/>
  </w:style>
  <w:style w:type="paragraph" w:customStyle="1" w:styleId="affe">
    <w:name w:val="Нумерация таблиц"/>
    <w:basedOn w:val="a1"/>
    <w:next w:val="a2"/>
    <w:link w:val="afff"/>
    <w:autoRedefine/>
    <w:qFormat/>
    <w:rsid w:val="00D22815"/>
    <w:pPr>
      <w:ind w:firstLine="0"/>
    </w:pPr>
  </w:style>
  <w:style w:type="character" w:customStyle="1" w:styleId="afff">
    <w:name w:val="Нумерация таблиц Знак"/>
    <w:basedOn w:val="aff6"/>
    <w:link w:val="affe"/>
    <w:rsid w:val="00D22815"/>
    <w:rPr>
      <w:b/>
      <w:noProof/>
      <w:sz w:val="20"/>
    </w:rPr>
  </w:style>
  <w:style w:type="character" w:styleId="afff0">
    <w:name w:val="Unresolved Mention"/>
    <w:basedOn w:val="a3"/>
    <w:uiPriority w:val="99"/>
    <w:semiHidden/>
    <w:unhideWhenUsed/>
    <w:rsid w:val="006160B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91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60446">
          <w:marLeft w:val="0"/>
          <w:marRight w:val="0"/>
          <w:marTop w:val="150"/>
          <w:marBottom w:val="150"/>
          <w:divBdr>
            <w:top w:val="single" w:sz="6" w:space="0" w:color="DFE1E5"/>
            <w:left w:val="single" w:sz="6" w:space="0" w:color="DFE1E5"/>
            <w:bottom w:val="single" w:sz="6" w:space="0" w:color="DFE1E5"/>
            <w:right w:val="single" w:sz="6" w:space="0" w:color="DFE1E5"/>
          </w:divBdr>
          <w:divsChild>
            <w:div w:id="1015693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287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804168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19623934">
          <w:marLeft w:val="0"/>
          <w:marRight w:val="0"/>
          <w:marTop w:val="150"/>
          <w:marBottom w:val="150"/>
          <w:divBdr>
            <w:top w:val="single" w:sz="6" w:space="0" w:color="DFE1E5"/>
            <w:left w:val="single" w:sz="6" w:space="0" w:color="DFE1E5"/>
            <w:bottom w:val="single" w:sz="6" w:space="0" w:color="DFE1E5"/>
            <w:right w:val="single" w:sz="6" w:space="0" w:color="DFE1E5"/>
          </w:divBdr>
          <w:divsChild>
            <w:div w:id="120818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4063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2468684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057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1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8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6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0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3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65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39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5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79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9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30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23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43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23793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256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00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32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30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69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20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345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12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79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812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0" w:color="C0C0C0"/>
                        <w:right w:val="none" w:sz="0" w:space="0" w:color="auto"/>
                      </w:divBdr>
                      <w:divsChild>
                        <w:div w:id="904298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3617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18854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29520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29866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1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947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0220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9320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1387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99201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20319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695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767989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052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37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5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3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14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00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5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1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00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457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776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760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68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0" w:color="C0C0C0"/>
                        <w:right w:val="none" w:sz="0" w:space="0" w:color="auto"/>
                      </w:divBdr>
                      <w:divsChild>
                        <w:div w:id="5251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2697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2692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3844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6436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41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366028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653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742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0617682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109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31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94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55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1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882758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9663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7629901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9006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002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96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00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53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849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163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518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8800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0" w:color="C0C0C0"/>
                        <w:right w:val="none" w:sz="0" w:space="0" w:color="auto"/>
                      </w:divBdr>
                      <w:divsChild>
                        <w:div w:id="191064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5767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7385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1377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9103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322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67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332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1103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188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34887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7605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5168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63760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844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2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997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4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98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183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0" w:color="C0C0C0"/>
                        <w:right w:val="none" w:sz="0" w:space="0" w:color="auto"/>
                      </w:divBdr>
                      <w:divsChild>
                        <w:div w:id="2042168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2587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784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07646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9992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371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18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08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00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556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906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0" w:color="C0C0C0"/>
                        <w:right w:val="none" w:sz="0" w:space="0" w:color="auto"/>
                      </w:divBdr>
                      <w:divsChild>
                        <w:div w:id="1451902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05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2272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5375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57149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64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1443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340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6378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933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3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3445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04561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641216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36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86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10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38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87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1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76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8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9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9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5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19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39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92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63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604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112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42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0" w:color="C0C0C0"/>
                        <w:right w:val="none" w:sz="0" w:space="0" w:color="auto"/>
                      </w:divBdr>
                      <w:divsChild>
                        <w:div w:id="934703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20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7119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7903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8923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49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253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449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7939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4897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5081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82912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74943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023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97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98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35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6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40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36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3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4017">
          <w:marLeft w:val="0"/>
          <w:marRight w:val="0"/>
          <w:marTop w:val="150"/>
          <w:marBottom w:val="150"/>
          <w:divBdr>
            <w:top w:val="single" w:sz="6" w:space="0" w:color="DFE1E5"/>
            <w:left w:val="single" w:sz="6" w:space="0" w:color="DFE1E5"/>
            <w:bottom w:val="single" w:sz="6" w:space="0" w:color="DFE1E5"/>
            <w:right w:val="single" w:sz="6" w:space="0" w:color="DFE1E5"/>
          </w:divBdr>
          <w:divsChild>
            <w:div w:id="182303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39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788171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81088933">
          <w:marLeft w:val="0"/>
          <w:marRight w:val="0"/>
          <w:marTop w:val="150"/>
          <w:marBottom w:val="150"/>
          <w:divBdr>
            <w:top w:val="single" w:sz="6" w:space="0" w:color="DFE1E5"/>
            <w:left w:val="single" w:sz="6" w:space="0" w:color="DFE1E5"/>
            <w:bottom w:val="single" w:sz="6" w:space="0" w:color="DFE1E5"/>
            <w:right w:val="single" w:sz="6" w:space="0" w:color="DFE1E5"/>
          </w:divBdr>
          <w:divsChild>
            <w:div w:id="1563982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617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5415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223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90734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1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6340570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1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713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19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png"/><Relationship Id="rId299" Type="http://schemas.openxmlformats.org/officeDocument/2006/relationships/image" Target="media/image284.png"/><Relationship Id="rId21" Type="http://schemas.openxmlformats.org/officeDocument/2006/relationships/image" Target="media/image6.png"/><Relationship Id="rId63" Type="http://schemas.openxmlformats.org/officeDocument/2006/relationships/image" Target="media/image48.png"/><Relationship Id="rId159" Type="http://schemas.openxmlformats.org/officeDocument/2006/relationships/image" Target="media/image144.png"/><Relationship Id="rId324" Type="http://schemas.openxmlformats.org/officeDocument/2006/relationships/image" Target="media/image309.png"/><Relationship Id="rId366" Type="http://schemas.openxmlformats.org/officeDocument/2006/relationships/image" Target="media/image351.png"/><Relationship Id="rId170" Type="http://schemas.openxmlformats.org/officeDocument/2006/relationships/image" Target="media/image155.png"/><Relationship Id="rId226" Type="http://schemas.openxmlformats.org/officeDocument/2006/relationships/image" Target="media/image211.png"/><Relationship Id="rId268" Type="http://schemas.openxmlformats.org/officeDocument/2006/relationships/image" Target="media/image253.png"/><Relationship Id="rId32" Type="http://schemas.openxmlformats.org/officeDocument/2006/relationships/image" Target="media/image17.png"/><Relationship Id="rId74" Type="http://schemas.openxmlformats.org/officeDocument/2006/relationships/image" Target="media/image59.png"/><Relationship Id="rId128" Type="http://schemas.openxmlformats.org/officeDocument/2006/relationships/image" Target="media/image113.png"/><Relationship Id="rId335" Type="http://schemas.openxmlformats.org/officeDocument/2006/relationships/image" Target="media/image320.png"/><Relationship Id="rId377" Type="http://schemas.openxmlformats.org/officeDocument/2006/relationships/image" Target="media/image362.png"/><Relationship Id="rId5" Type="http://schemas.openxmlformats.org/officeDocument/2006/relationships/webSettings" Target="webSettings.xml"/><Relationship Id="rId181" Type="http://schemas.openxmlformats.org/officeDocument/2006/relationships/image" Target="media/image166.png"/><Relationship Id="rId237" Type="http://schemas.openxmlformats.org/officeDocument/2006/relationships/image" Target="media/image222.png"/><Relationship Id="rId279" Type="http://schemas.openxmlformats.org/officeDocument/2006/relationships/image" Target="media/image264.png"/><Relationship Id="rId43" Type="http://schemas.openxmlformats.org/officeDocument/2006/relationships/image" Target="media/image28.png"/><Relationship Id="rId139" Type="http://schemas.openxmlformats.org/officeDocument/2006/relationships/image" Target="media/image124.png"/><Relationship Id="rId290" Type="http://schemas.openxmlformats.org/officeDocument/2006/relationships/image" Target="media/image275.png"/><Relationship Id="rId304" Type="http://schemas.openxmlformats.org/officeDocument/2006/relationships/image" Target="media/image289.png"/><Relationship Id="rId346" Type="http://schemas.openxmlformats.org/officeDocument/2006/relationships/image" Target="media/image331.png"/><Relationship Id="rId388" Type="http://schemas.openxmlformats.org/officeDocument/2006/relationships/image" Target="media/image373.png"/><Relationship Id="rId85" Type="http://schemas.openxmlformats.org/officeDocument/2006/relationships/image" Target="media/image70.png"/><Relationship Id="rId150" Type="http://schemas.openxmlformats.org/officeDocument/2006/relationships/image" Target="media/image135.png"/><Relationship Id="rId192" Type="http://schemas.openxmlformats.org/officeDocument/2006/relationships/image" Target="media/image177.png"/><Relationship Id="rId206" Type="http://schemas.openxmlformats.org/officeDocument/2006/relationships/image" Target="media/image191.png"/><Relationship Id="rId248" Type="http://schemas.openxmlformats.org/officeDocument/2006/relationships/image" Target="media/image233.png"/><Relationship Id="rId12" Type="http://schemas.openxmlformats.org/officeDocument/2006/relationships/hyperlink" Target="https://yandex.ru/maps/213/moscow/house/prospekt_vernadskogo_41/Z04YcwdjTUMPQFtvfXp2dXlqZA==/?ll=37.503468%2C55.674590&amp;z=17" TargetMode="External"/><Relationship Id="rId108" Type="http://schemas.openxmlformats.org/officeDocument/2006/relationships/image" Target="media/image93.png"/><Relationship Id="rId315" Type="http://schemas.openxmlformats.org/officeDocument/2006/relationships/image" Target="media/image300.png"/><Relationship Id="rId357" Type="http://schemas.openxmlformats.org/officeDocument/2006/relationships/image" Target="media/image342.png"/><Relationship Id="rId54" Type="http://schemas.openxmlformats.org/officeDocument/2006/relationships/image" Target="media/image39.png"/><Relationship Id="rId96" Type="http://schemas.openxmlformats.org/officeDocument/2006/relationships/image" Target="media/image81.png"/><Relationship Id="rId161" Type="http://schemas.openxmlformats.org/officeDocument/2006/relationships/image" Target="media/image146.png"/><Relationship Id="rId217" Type="http://schemas.openxmlformats.org/officeDocument/2006/relationships/image" Target="media/image202.png"/><Relationship Id="rId259" Type="http://schemas.openxmlformats.org/officeDocument/2006/relationships/image" Target="media/image244.png"/><Relationship Id="rId23" Type="http://schemas.openxmlformats.org/officeDocument/2006/relationships/image" Target="media/image8.png"/><Relationship Id="rId119" Type="http://schemas.openxmlformats.org/officeDocument/2006/relationships/image" Target="media/image104.png"/><Relationship Id="rId270" Type="http://schemas.openxmlformats.org/officeDocument/2006/relationships/image" Target="media/image255.png"/><Relationship Id="rId326" Type="http://schemas.openxmlformats.org/officeDocument/2006/relationships/image" Target="media/image311.png"/><Relationship Id="rId65" Type="http://schemas.openxmlformats.org/officeDocument/2006/relationships/image" Target="media/image50.png"/><Relationship Id="rId130" Type="http://schemas.openxmlformats.org/officeDocument/2006/relationships/image" Target="media/image115.png"/><Relationship Id="rId368" Type="http://schemas.openxmlformats.org/officeDocument/2006/relationships/image" Target="media/image353.png"/><Relationship Id="rId172" Type="http://schemas.openxmlformats.org/officeDocument/2006/relationships/image" Target="media/image157.png"/><Relationship Id="rId228" Type="http://schemas.openxmlformats.org/officeDocument/2006/relationships/image" Target="media/image213.png"/><Relationship Id="rId281" Type="http://schemas.openxmlformats.org/officeDocument/2006/relationships/image" Target="media/image266.png"/><Relationship Id="rId337" Type="http://schemas.openxmlformats.org/officeDocument/2006/relationships/image" Target="media/image322.png"/><Relationship Id="rId34" Type="http://schemas.openxmlformats.org/officeDocument/2006/relationships/image" Target="media/image19.png"/><Relationship Id="rId76" Type="http://schemas.openxmlformats.org/officeDocument/2006/relationships/image" Target="media/image61.png"/><Relationship Id="rId141" Type="http://schemas.openxmlformats.org/officeDocument/2006/relationships/image" Target="media/image126.png"/><Relationship Id="rId379" Type="http://schemas.openxmlformats.org/officeDocument/2006/relationships/image" Target="media/image364.png"/><Relationship Id="rId7" Type="http://schemas.openxmlformats.org/officeDocument/2006/relationships/endnotes" Target="endnotes.xml"/><Relationship Id="rId183" Type="http://schemas.openxmlformats.org/officeDocument/2006/relationships/image" Target="media/image168.png"/><Relationship Id="rId239" Type="http://schemas.openxmlformats.org/officeDocument/2006/relationships/image" Target="media/image224.png"/><Relationship Id="rId390" Type="http://schemas.openxmlformats.org/officeDocument/2006/relationships/image" Target="media/image375.png"/><Relationship Id="rId250" Type="http://schemas.openxmlformats.org/officeDocument/2006/relationships/image" Target="media/image235.png"/><Relationship Id="rId292" Type="http://schemas.openxmlformats.org/officeDocument/2006/relationships/image" Target="media/image277.png"/><Relationship Id="rId306" Type="http://schemas.openxmlformats.org/officeDocument/2006/relationships/image" Target="media/image291.png"/><Relationship Id="rId45" Type="http://schemas.openxmlformats.org/officeDocument/2006/relationships/image" Target="media/image30.png"/><Relationship Id="rId87" Type="http://schemas.openxmlformats.org/officeDocument/2006/relationships/image" Target="media/image72.png"/><Relationship Id="rId110" Type="http://schemas.openxmlformats.org/officeDocument/2006/relationships/image" Target="media/image95.png"/><Relationship Id="rId348" Type="http://schemas.openxmlformats.org/officeDocument/2006/relationships/image" Target="media/image333.png"/><Relationship Id="rId152" Type="http://schemas.openxmlformats.org/officeDocument/2006/relationships/image" Target="media/image137.png"/><Relationship Id="rId194" Type="http://schemas.openxmlformats.org/officeDocument/2006/relationships/image" Target="media/image179.png"/><Relationship Id="rId208" Type="http://schemas.openxmlformats.org/officeDocument/2006/relationships/image" Target="media/image193.png"/><Relationship Id="rId261" Type="http://schemas.openxmlformats.org/officeDocument/2006/relationships/image" Target="media/image246.png"/><Relationship Id="rId14" Type="http://schemas.openxmlformats.org/officeDocument/2006/relationships/hyperlink" Target="https://www.company.rt.ru/" TargetMode="External"/><Relationship Id="rId56" Type="http://schemas.openxmlformats.org/officeDocument/2006/relationships/image" Target="media/image41.png"/><Relationship Id="rId317" Type="http://schemas.openxmlformats.org/officeDocument/2006/relationships/image" Target="media/image302.png"/><Relationship Id="rId359" Type="http://schemas.openxmlformats.org/officeDocument/2006/relationships/image" Target="media/image344.png"/><Relationship Id="rId98" Type="http://schemas.openxmlformats.org/officeDocument/2006/relationships/image" Target="media/image83.png"/><Relationship Id="rId121" Type="http://schemas.openxmlformats.org/officeDocument/2006/relationships/image" Target="media/image106.png"/><Relationship Id="rId163" Type="http://schemas.openxmlformats.org/officeDocument/2006/relationships/image" Target="media/image148.png"/><Relationship Id="rId219" Type="http://schemas.openxmlformats.org/officeDocument/2006/relationships/image" Target="media/image204.png"/><Relationship Id="rId370" Type="http://schemas.openxmlformats.org/officeDocument/2006/relationships/image" Target="media/image355.png"/><Relationship Id="rId230" Type="http://schemas.openxmlformats.org/officeDocument/2006/relationships/image" Target="media/image215.png"/><Relationship Id="rId25" Type="http://schemas.openxmlformats.org/officeDocument/2006/relationships/image" Target="media/image10.png"/><Relationship Id="rId67" Type="http://schemas.openxmlformats.org/officeDocument/2006/relationships/image" Target="media/image52.png"/><Relationship Id="rId272" Type="http://schemas.openxmlformats.org/officeDocument/2006/relationships/image" Target="media/image257.png"/><Relationship Id="rId328" Type="http://schemas.openxmlformats.org/officeDocument/2006/relationships/image" Target="media/image313.png"/><Relationship Id="rId132" Type="http://schemas.openxmlformats.org/officeDocument/2006/relationships/image" Target="media/image117.png"/><Relationship Id="rId174" Type="http://schemas.openxmlformats.org/officeDocument/2006/relationships/image" Target="media/image159.png"/><Relationship Id="rId381" Type="http://schemas.openxmlformats.org/officeDocument/2006/relationships/image" Target="media/image366.png"/><Relationship Id="rId241" Type="http://schemas.openxmlformats.org/officeDocument/2006/relationships/image" Target="media/image226.png"/><Relationship Id="rId36" Type="http://schemas.openxmlformats.org/officeDocument/2006/relationships/image" Target="media/image21.png"/><Relationship Id="rId283" Type="http://schemas.openxmlformats.org/officeDocument/2006/relationships/image" Target="media/image268.png"/><Relationship Id="rId339" Type="http://schemas.openxmlformats.org/officeDocument/2006/relationships/image" Target="media/image324.png"/><Relationship Id="rId78" Type="http://schemas.openxmlformats.org/officeDocument/2006/relationships/image" Target="media/image63.png"/><Relationship Id="rId101" Type="http://schemas.openxmlformats.org/officeDocument/2006/relationships/image" Target="media/image86.png"/><Relationship Id="rId143" Type="http://schemas.openxmlformats.org/officeDocument/2006/relationships/image" Target="media/image128.png"/><Relationship Id="rId185" Type="http://schemas.openxmlformats.org/officeDocument/2006/relationships/image" Target="media/image170.png"/><Relationship Id="rId350" Type="http://schemas.openxmlformats.org/officeDocument/2006/relationships/image" Target="media/image335.png"/><Relationship Id="rId9" Type="http://schemas.openxmlformats.org/officeDocument/2006/relationships/footer" Target="footer1.xml"/><Relationship Id="rId210" Type="http://schemas.openxmlformats.org/officeDocument/2006/relationships/image" Target="media/image195.png"/><Relationship Id="rId392" Type="http://schemas.openxmlformats.org/officeDocument/2006/relationships/fontTable" Target="fontTable.xml"/><Relationship Id="rId252" Type="http://schemas.openxmlformats.org/officeDocument/2006/relationships/image" Target="media/image237.png"/><Relationship Id="rId294" Type="http://schemas.openxmlformats.org/officeDocument/2006/relationships/image" Target="media/image279.png"/><Relationship Id="rId308" Type="http://schemas.openxmlformats.org/officeDocument/2006/relationships/image" Target="media/image293.png"/><Relationship Id="rId47" Type="http://schemas.openxmlformats.org/officeDocument/2006/relationships/image" Target="media/image32.png"/><Relationship Id="rId89" Type="http://schemas.openxmlformats.org/officeDocument/2006/relationships/image" Target="media/image74.png"/><Relationship Id="rId112" Type="http://schemas.openxmlformats.org/officeDocument/2006/relationships/image" Target="media/image97.png"/><Relationship Id="rId154" Type="http://schemas.openxmlformats.org/officeDocument/2006/relationships/image" Target="media/image139.png"/><Relationship Id="rId361" Type="http://schemas.openxmlformats.org/officeDocument/2006/relationships/image" Target="media/image346.png"/><Relationship Id="rId196" Type="http://schemas.openxmlformats.org/officeDocument/2006/relationships/image" Target="media/image181.png"/><Relationship Id="rId16" Type="http://schemas.openxmlformats.org/officeDocument/2006/relationships/hyperlink" Target="mailto:rostelecom@rt.ru" TargetMode="External"/><Relationship Id="rId221" Type="http://schemas.openxmlformats.org/officeDocument/2006/relationships/image" Target="media/image206.png"/><Relationship Id="rId242" Type="http://schemas.openxmlformats.org/officeDocument/2006/relationships/image" Target="media/image227.png"/><Relationship Id="rId263" Type="http://schemas.openxmlformats.org/officeDocument/2006/relationships/image" Target="media/image248.png"/><Relationship Id="rId284" Type="http://schemas.openxmlformats.org/officeDocument/2006/relationships/image" Target="media/image269.png"/><Relationship Id="rId319" Type="http://schemas.openxmlformats.org/officeDocument/2006/relationships/image" Target="media/image304.png"/><Relationship Id="rId37" Type="http://schemas.openxmlformats.org/officeDocument/2006/relationships/image" Target="media/image22.png"/><Relationship Id="rId58" Type="http://schemas.openxmlformats.org/officeDocument/2006/relationships/image" Target="media/image43.png"/><Relationship Id="rId79" Type="http://schemas.openxmlformats.org/officeDocument/2006/relationships/image" Target="media/image64.png"/><Relationship Id="rId102" Type="http://schemas.openxmlformats.org/officeDocument/2006/relationships/image" Target="media/image87.png"/><Relationship Id="rId123" Type="http://schemas.openxmlformats.org/officeDocument/2006/relationships/image" Target="media/image108.png"/><Relationship Id="rId144" Type="http://schemas.openxmlformats.org/officeDocument/2006/relationships/image" Target="media/image129.png"/><Relationship Id="rId330" Type="http://schemas.openxmlformats.org/officeDocument/2006/relationships/image" Target="media/image315.png"/><Relationship Id="rId90" Type="http://schemas.openxmlformats.org/officeDocument/2006/relationships/image" Target="media/image75.png"/><Relationship Id="rId165" Type="http://schemas.openxmlformats.org/officeDocument/2006/relationships/image" Target="media/image150.png"/><Relationship Id="rId186" Type="http://schemas.openxmlformats.org/officeDocument/2006/relationships/image" Target="media/image171.png"/><Relationship Id="rId351" Type="http://schemas.openxmlformats.org/officeDocument/2006/relationships/image" Target="media/image336.png"/><Relationship Id="rId372" Type="http://schemas.openxmlformats.org/officeDocument/2006/relationships/image" Target="media/image357.png"/><Relationship Id="rId393" Type="http://schemas.openxmlformats.org/officeDocument/2006/relationships/theme" Target="theme/theme1.xml"/><Relationship Id="rId211" Type="http://schemas.openxmlformats.org/officeDocument/2006/relationships/image" Target="media/image196.png"/><Relationship Id="rId232" Type="http://schemas.openxmlformats.org/officeDocument/2006/relationships/image" Target="media/image217.png"/><Relationship Id="rId253" Type="http://schemas.openxmlformats.org/officeDocument/2006/relationships/image" Target="media/image238.png"/><Relationship Id="rId274" Type="http://schemas.openxmlformats.org/officeDocument/2006/relationships/image" Target="media/image259.png"/><Relationship Id="rId295" Type="http://schemas.openxmlformats.org/officeDocument/2006/relationships/image" Target="media/image280.png"/><Relationship Id="rId309" Type="http://schemas.openxmlformats.org/officeDocument/2006/relationships/image" Target="media/image294.png"/><Relationship Id="rId27" Type="http://schemas.openxmlformats.org/officeDocument/2006/relationships/image" Target="media/image12.png"/><Relationship Id="rId48" Type="http://schemas.openxmlformats.org/officeDocument/2006/relationships/image" Target="media/image33.png"/><Relationship Id="rId69" Type="http://schemas.openxmlformats.org/officeDocument/2006/relationships/image" Target="media/image54.png"/><Relationship Id="rId113" Type="http://schemas.openxmlformats.org/officeDocument/2006/relationships/image" Target="media/image98.png"/><Relationship Id="rId134" Type="http://schemas.openxmlformats.org/officeDocument/2006/relationships/image" Target="media/image119.png"/><Relationship Id="rId320" Type="http://schemas.openxmlformats.org/officeDocument/2006/relationships/image" Target="media/image305.png"/><Relationship Id="rId80" Type="http://schemas.openxmlformats.org/officeDocument/2006/relationships/image" Target="media/image65.png"/><Relationship Id="rId155" Type="http://schemas.openxmlformats.org/officeDocument/2006/relationships/image" Target="media/image140.png"/><Relationship Id="rId176" Type="http://schemas.openxmlformats.org/officeDocument/2006/relationships/image" Target="media/image161.png"/><Relationship Id="rId197" Type="http://schemas.openxmlformats.org/officeDocument/2006/relationships/image" Target="media/image182.png"/><Relationship Id="rId341" Type="http://schemas.openxmlformats.org/officeDocument/2006/relationships/image" Target="media/image326.png"/><Relationship Id="rId362" Type="http://schemas.openxmlformats.org/officeDocument/2006/relationships/image" Target="media/image347.png"/><Relationship Id="rId383" Type="http://schemas.openxmlformats.org/officeDocument/2006/relationships/image" Target="media/image368.png"/><Relationship Id="rId201" Type="http://schemas.openxmlformats.org/officeDocument/2006/relationships/image" Target="media/image186.png"/><Relationship Id="rId222" Type="http://schemas.openxmlformats.org/officeDocument/2006/relationships/image" Target="media/image207.png"/><Relationship Id="rId243" Type="http://schemas.openxmlformats.org/officeDocument/2006/relationships/image" Target="media/image228.png"/><Relationship Id="rId264" Type="http://schemas.openxmlformats.org/officeDocument/2006/relationships/image" Target="media/image249.png"/><Relationship Id="rId285" Type="http://schemas.openxmlformats.org/officeDocument/2006/relationships/image" Target="media/image270.png"/><Relationship Id="rId17" Type="http://schemas.openxmlformats.org/officeDocument/2006/relationships/image" Target="media/image2.png"/><Relationship Id="rId38" Type="http://schemas.openxmlformats.org/officeDocument/2006/relationships/image" Target="media/image23.png"/><Relationship Id="rId59" Type="http://schemas.openxmlformats.org/officeDocument/2006/relationships/image" Target="media/image44.png"/><Relationship Id="rId103" Type="http://schemas.openxmlformats.org/officeDocument/2006/relationships/image" Target="media/image88.png"/><Relationship Id="rId124" Type="http://schemas.openxmlformats.org/officeDocument/2006/relationships/image" Target="media/image109.png"/><Relationship Id="rId310" Type="http://schemas.openxmlformats.org/officeDocument/2006/relationships/image" Target="media/image295.png"/><Relationship Id="rId70" Type="http://schemas.openxmlformats.org/officeDocument/2006/relationships/image" Target="media/image55.png"/><Relationship Id="rId91" Type="http://schemas.openxmlformats.org/officeDocument/2006/relationships/image" Target="media/image76.png"/><Relationship Id="rId145" Type="http://schemas.openxmlformats.org/officeDocument/2006/relationships/image" Target="media/image130.png"/><Relationship Id="rId166" Type="http://schemas.openxmlformats.org/officeDocument/2006/relationships/image" Target="media/image151.png"/><Relationship Id="rId187" Type="http://schemas.openxmlformats.org/officeDocument/2006/relationships/image" Target="media/image172.png"/><Relationship Id="rId331" Type="http://schemas.openxmlformats.org/officeDocument/2006/relationships/image" Target="media/image316.png"/><Relationship Id="rId352" Type="http://schemas.openxmlformats.org/officeDocument/2006/relationships/image" Target="media/image337.png"/><Relationship Id="rId373" Type="http://schemas.openxmlformats.org/officeDocument/2006/relationships/image" Target="media/image358.png"/><Relationship Id="rId1" Type="http://schemas.openxmlformats.org/officeDocument/2006/relationships/customXml" Target="../customXml/item1.xml"/><Relationship Id="rId212" Type="http://schemas.openxmlformats.org/officeDocument/2006/relationships/image" Target="media/image197.png"/><Relationship Id="rId233" Type="http://schemas.openxmlformats.org/officeDocument/2006/relationships/image" Target="media/image218.png"/><Relationship Id="rId254" Type="http://schemas.openxmlformats.org/officeDocument/2006/relationships/image" Target="media/image239.png"/><Relationship Id="rId28" Type="http://schemas.openxmlformats.org/officeDocument/2006/relationships/image" Target="media/image13.png"/><Relationship Id="rId49" Type="http://schemas.openxmlformats.org/officeDocument/2006/relationships/image" Target="media/image34.png"/><Relationship Id="rId114" Type="http://schemas.openxmlformats.org/officeDocument/2006/relationships/image" Target="media/image99.png"/><Relationship Id="rId275" Type="http://schemas.openxmlformats.org/officeDocument/2006/relationships/image" Target="media/image260.png"/><Relationship Id="rId296" Type="http://schemas.openxmlformats.org/officeDocument/2006/relationships/image" Target="media/image281.png"/><Relationship Id="rId300" Type="http://schemas.openxmlformats.org/officeDocument/2006/relationships/image" Target="media/image285.png"/><Relationship Id="rId60" Type="http://schemas.openxmlformats.org/officeDocument/2006/relationships/image" Target="media/image45.png"/><Relationship Id="rId81" Type="http://schemas.openxmlformats.org/officeDocument/2006/relationships/image" Target="media/image66.png"/><Relationship Id="rId135" Type="http://schemas.openxmlformats.org/officeDocument/2006/relationships/image" Target="media/image120.png"/><Relationship Id="rId156" Type="http://schemas.openxmlformats.org/officeDocument/2006/relationships/image" Target="media/image141.png"/><Relationship Id="rId177" Type="http://schemas.openxmlformats.org/officeDocument/2006/relationships/image" Target="media/image162.png"/><Relationship Id="rId198" Type="http://schemas.openxmlformats.org/officeDocument/2006/relationships/image" Target="media/image183.png"/><Relationship Id="rId321" Type="http://schemas.openxmlformats.org/officeDocument/2006/relationships/image" Target="media/image306.png"/><Relationship Id="rId342" Type="http://schemas.openxmlformats.org/officeDocument/2006/relationships/image" Target="media/image327.png"/><Relationship Id="rId363" Type="http://schemas.openxmlformats.org/officeDocument/2006/relationships/image" Target="media/image348.png"/><Relationship Id="rId384" Type="http://schemas.openxmlformats.org/officeDocument/2006/relationships/image" Target="media/image369.png"/><Relationship Id="rId202" Type="http://schemas.openxmlformats.org/officeDocument/2006/relationships/image" Target="media/image187.png"/><Relationship Id="rId223" Type="http://schemas.openxmlformats.org/officeDocument/2006/relationships/image" Target="media/image208.png"/><Relationship Id="rId244" Type="http://schemas.openxmlformats.org/officeDocument/2006/relationships/image" Target="media/image229.png"/><Relationship Id="rId18" Type="http://schemas.openxmlformats.org/officeDocument/2006/relationships/image" Target="media/image3.png"/><Relationship Id="rId39" Type="http://schemas.openxmlformats.org/officeDocument/2006/relationships/image" Target="media/image24.png"/><Relationship Id="rId265" Type="http://schemas.openxmlformats.org/officeDocument/2006/relationships/image" Target="media/image250.png"/><Relationship Id="rId286" Type="http://schemas.openxmlformats.org/officeDocument/2006/relationships/image" Target="media/image271.png"/><Relationship Id="rId50" Type="http://schemas.openxmlformats.org/officeDocument/2006/relationships/image" Target="media/image35.png"/><Relationship Id="rId104" Type="http://schemas.openxmlformats.org/officeDocument/2006/relationships/image" Target="media/image89.png"/><Relationship Id="rId125" Type="http://schemas.openxmlformats.org/officeDocument/2006/relationships/image" Target="media/image110.png"/><Relationship Id="rId146" Type="http://schemas.openxmlformats.org/officeDocument/2006/relationships/image" Target="media/image131.png"/><Relationship Id="rId167" Type="http://schemas.openxmlformats.org/officeDocument/2006/relationships/image" Target="media/image152.png"/><Relationship Id="rId188" Type="http://schemas.openxmlformats.org/officeDocument/2006/relationships/image" Target="media/image173.png"/><Relationship Id="rId311" Type="http://schemas.openxmlformats.org/officeDocument/2006/relationships/image" Target="media/image296.png"/><Relationship Id="rId332" Type="http://schemas.openxmlformats.org/officeDocument/2006/relationships/image" Target="media/image317.png"/><Relationship Id="rId353" Type="http://schemas.openxmlformats.org/officeDocument/2006/relationships/image" Target="media/image338.png"/><Relationship Id="rId374" Type="http://schemas.openxmlformats.org/officeDocument/2006/relationships/image" Target="media/image359.png"/><Relationship Id="rId71" Type="http://schemas.openxmlformats.org/officeDocument/2006/relationships/image" Target="media/image56.png"/><Relationship Id="rId92" Type="http://schemas.openxmlformats.org/officeDocument/2006/relationships/image" Target="media/image77.png"/><Relationship Id="rId213" Type="http://schemas.openxmlformats.org/officeDocument/2006/relationships/image" Target="media/image198.png"/><Relationship Id="rId234" Type="http://schemas.openxmlformats.org/officeDocument/2006/relationships/image" Target="media/image219.png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55" Type="http://schemas.openxmlformats.org/officeDocument/2006/relationships/image" Target="media/image240.png"/><Relationship Id="rId276" Type="http://schemas.openxmlformats.org/officeDocument/2006/relationships/image" Target="media/image261.png"/><Relationship Id="rId297" Type="http://schemas.openxmlformats.org/officeDocument/2006/relationships/image" Target="media/image282.png"/><Relationship Id="rId40" Type="http://schemas.openxmlformats.org/officeDocument/2006/relationships/image" Target="media/image25.png"/><Relationship Id="rId115" Type="http://schemas.openxmlformats.org/officeDocument/2006/relationships/image" Target="media/image100.png"/><Relationship Id="rId136" Type="http://schemas.openxmlformats.org/officeDocument/2006/relationships/image" Target="media/image121.png"/><Relationship Id="rId157" Type="http://schemas.openxmlformats.org/officeDocument/2006/relationships/image" Target="media/image142.png"/><Relationship Id="rId178" Type="http://schemas.openxmlformats.org/officeDocument/2006/relationships/image" Target="media/image163.png"/><Relationship Id="rId301" Type="http://schemas.openxmlformats.org/officeDocument/2006/relationships/image" Target="media/image286.png"/><Relationship Id="rId322" Type="http://schemas.openxmlformats.org/officeDocument/2006/relationships/image" Target="media/image307.png"/><Relationship Id="rId343" Type="http://schemas.openxmlformats.org/officeDocument/2006/relationships/image" Target="media/image328.png"/><Relationship Id="rId364" Type="http://schemas.openxmlformats.org/officeDocument/2006/relationships/image" Target="media/image349.png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199" Type="http://schemas.openxmlformats.org/officeDocument/2006/relationships/image" Target="media/image184.png"/><Relationship Id="rId203" Type="http://schemas.openxmlformats.org/officeDocument/2006/relationships/image" Target="media/image188.png"/><Relationship Id="rId385" Type="http://schemas.openxmlformats.org/officeDocument/2006/relationships/image" Target="media/image370.png"/><Relationship Id="rId19" Type="http://schemas.openxmlformats.org/officeDocument/2006/relationships/image" Target="media/image4.png"/><Relationship Id="rId224" Type="http://schemas.openxmlformats.org/officeDocument/2006/relationships/image" Target="media/image209.png"/><Relationship Id="rId245" Type="http://schemas.openxmlformats.org/officeDocument/2006/relationships/image" Target="media/image230.png"/><Relationship Id="rId266" Type="http://schemas.openxmlformats.org/officeDocument/2006/relationships/image" Target="media/image251.png"/><Relationship Id="rId287" Type="http://schemas.openxmlformats.org/officeDocument/2006/relationships/image" Target="media/image272.png"/><Relationship Id="rId30" Type="http://schemas.openxmlformats.org/officeDocument/2006/relationships/image" Target="media/image15.png"/><Relationship Id="rId105" Type="http://schemas.openxmlformats.org/officeDocument/2006/relationships/image" Target="media/image90.png"/><Relationship Id="rId126" Type="http://schemas.openxmlformats.org/officeDocument/2006/relationships/image" Target="media/image111.png"/><Relationship Id="rId147" Type="http://schemas.openxmlformats.org/officeDocument/2006/relationships/image" Target="media/image132.png"/><Relationship Id="rId168" Type="http://schemas.openxmlformats.org/officeDocument/2006/relationships/image" Target="media/image153.png"/><Relationship Id="rId312" Type="http://schemas.openxmlformats.org/officeDocument/2006/relationships/image" Target="media/image297.png"/><Relationship Id="rId333" Type="http://schemas.openxmlformats.org/officeDocument/2006/relationships/image" Target="media/image318.png"/><Relationship Id="rId354" Type="http://schemas.openxmlformats.org/officeDocument/2006/relationships/image" Target="media/image339.png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93" Type="http://schemas.openxmlformats.org/officeDocument/2006/relationships/image" Target="media/image78.png"/><Relationship Id="rId189" Type="http://schemas.openxmlformats.org/officeDocument/2006/relationships/image" Target="media/image174.png"/><Relationship Id="rId375" Type="http://schemas.openxmlformats.org/officeDocument/2006/relationships/image" Target="media/image360.png"/><Relationship Id="rId3" Type="http://schemas.openxmlformats.org/officeDocument/2006/relationships/styles" Target="styles.xml"/><Relationship Id="rId214" Type="http://schemas.openxmlformats.org/officeDocument/2006/relationships/image" Target="media/image199.png"/><Relationship Id="rId235" Type="http://schemas.openxmlformats.org/officeDocument/2006/relationships/image" Target="media/image220.png"/><Relationship Id="rId256" Type="http://schemas.openxmlformats.org/officeDocument/2006/relationships/image" Target="media/image241.png"/><Relationship Id="rId277" Type="http://schemas.openxmlformats.org/officeDocument/2006/relationships/image" Target="media/image262.png"/><Relationship Id="rId298" Type="http://schemas.openxmlformats.org/officeDocument/2006/relationships/image" Target="media/image283.png"/><Relationship Id="rId116" Type="http://schemas.openxmlformats.org/officeDocument/2006/relationships/image" Target="media/image101.png"/><Relationship Id="rId137" Type="http://schemas.openxmlformats.org/officeDocument/2006/relationships/image" Target="media/image122.png"/><Relationship Id="rId158" Type="http://schemas.openxmlformats.org/officeDocument/2006/relationships/image" Target="media/image143.png"/><Relationship Id="rId302" Type="http://schemas.openxmlformats.org/officeDocument/2006/relationships/image" Target="media/image287.png"/><Relationship Id="rId323" Type="http://schemas.openxmlformats.org/officeDocument/2006/relationships/image" Target="media/image308.png"/><Relationship Id="rId344" Type="http://schemas.openxmlformats.org/officeDocument/2006/relationships/image" Target="media/image329.png"/><Relationship Id="rId20" Type="http://schemas.openxmlformats.org/officeDocument/2006/relationships/image" Target="media/image5.png"/><Relationship Id="rId41" Type="http://schemas.openxmlformats.org/officeDocument/2006/relationships/image" Target="media/image26.png"/><Relationship Id="rId62" Type="http://schemas.openxmlformats.org/officeDocument/2006/relationships/image" Target="media/image47.png"/><Relationship Id="rId83" Type="http://schemas.openxmlformats.org/officeDocument/2006/relationships/image" Target="media/image68.png"/><Relationship Id="rId179" Type="http://schemas.openxmlformats.org/officeDocument/2006/relationships/image" Target="media/image164.png"/><Relationship Id="rId365" Type="http://schemas.openxmlformats.org/officeDocument/2006/relationships/image" Target="media/image350.png"/><Relationship Id="rId386" Type="http://schemas.openxmlformats.org/officeDocument/2006/relationships/image" Target="media/image371.png"/><Relationship Id="rId190" Type="http://schemas.openxmlformats.org/officeDocument/2006/relationships/image" Target="media/image175.png"/><Relationship Id="rId204" Type="http://schemas.openxmlformats.org/officeDocument/2006/relationships/image" Target="media/image189.png"/><Relationship Id="rId225" Type="http://schemas.openxmlformats.org/officeDocument/2006/relationships/image" Target="media/image210.png"/><Relationship Id="rId246" Type="http://schemas.openxmlformats.org/officeDocument/2006/relationships/image" Target="media/image231.png"/><Relationship Id="rId267" Type="http://schemas.openxmlformats.org/officeDocument/2006/relationships/image" Target="media/image252.png"/><Relationship Id="rId288" Type="http://schemas.openxmlformats.org/officeDocument/2006/relationships/image" Target="media/image273.png"/><Relationship Id="rId106" Type="http://schemas.openxmlformats.org/officeDocument/2006/relationships/image" Target="media/image91.png"/><Relationship Id="rId127" Type="http://schemas.openxmlformats.org/officeDocument/2006/relationships/image" Target="media/image112.png"/><Relationship Id="rId313" Type="http://schemas.openxmlformats.org/officeDocument/2006/relationships/image" Target="media/image298.png"/><Relationship Id="rId10" Type="http://schemas.openxmlformats.org/officeDocument/2006/relationships/header" Target="header2.xml"/><Relationship Id="rId31" Type="http://schemas.openxmlformats.org/officeDocument/2006/relationships/image" Target="media/image16.png"/><Relationship Id="rId52" Type="http://schemas.openxmlformats.org/officeDocument/2006/relationships/image" Target="media/image37.png"/><Relationship Id="rId73" Type="http://schemas.openxmlformats.org/officeDocument/2006/relationships/image" Target="media/image58.png"/><Relationship Id="rId94" Type="http://schemas.openxmlformats.org/officeDocument/2006/relationships/image" Target="media/image79.png"/><Relationship Id="rId148" Type="http://schemas.openxmlformats.org/officeDocument/2006/relationships/image" Target="media/image133.png"/><Relationship Id="rId169" Type="http://schemas.openxmlformats.org/officeDocument/2006/relationships/image" Target="media/image154.png"/><Relationship Id="rId334" Type="http://schemas.openxmlformats.org/officeDocument/2006/relationships/image" Target="media/image319.png"/><Relationship Id="rId355" Type="http://schemas.openxmlformats.org/officeDocument/2006/relationships/image" Target="media/image340.png"/><Relationship Id="rId376" Type="http://schemas.openxmlformats.org/officeDocument/2006/relationships/image" Target="media/image361.png"/><Relationship Id="rId4" Type="http://schemas.openxmlformats.org/officeDocument/2006/relationships/settings" Target="settings.xml"/><Relationship Id="rId180" Type="http://schemas.openxmlformats.org/officeDocument/2006/relationships/image" Target="media/image165.png"/><Relationship Id="rId215" Type="http://schemas.openxmlformats.org/officeDocument/2006/relationships/image" Target="media/image200.png"/><Relationship Id="rId236" Type="http://schemas.openxmlformats.org/officeDocument/2006/relationships/image" Target="media/image221.png"/><Relationship Id="rId257" Type="http://schemas.openxmlformats.org/officeDocument/2006/relationships/image" Target="media/image242.png"/><Relationship Id="rId278" Type="http://schemas.openxmlformats.org/officeDocument/2006/relationships/image" Target="media/image263.png"/><Relationship Id="rId303" Type="http://schemas.openxmlformats.org/officeDocument/2006/relationships/image" Target="media/image288.png"/><Relationship Id="rId42" Type="http://schemas.openxmlformats.org/officeDocument/2006/relationships/image" Target="media/image27.png"/><Relationship Id="rId84" Type="http://schemas.openxmlformats.org/officeDocument/2006/relationships/image" Target="media/image69.png"/><Relationship Id="rId138" Type="http://schemas.openxmlformats.org/officeDocument/2006/relationships/image" Target="media/image123.png"/><Relationship Id="rId345" Type="http://schemas.openxmlformats.org/officeDocument/2006/relationships/image" Target="media/image330.png"/><Relationship Id="rId387" Type="http://schemas.openxmlformats.org/officeDocument/2006/relationships/image" Target="media/image372.png"/><Relationship Id="rId191" Type="http://schemas.openxmlformats.org/officeDocument/2006/relationships/image" Target="media/image176.png"/><Relationship Id="rId205" Type="http://schemas.openxmlformats.org/officeDocument/2006/relationships/image" Target="media/image190.png"/><Relationship Id="rId247" Type="http://schemas.openxmlformats.org/officeDocument/2006/relationships/image" Target="media/image232.png"/><Relationship Id="rId107" Type="http://schemas.openxmlformats.org/officeDocument/2006/relationships/image" Target="media/image92.png"/><Relationship Id="rId289" Type="http://schemas.openxmlformats.org/officeDocument/2006/relationships/image" Target="media/image274.png"/><Relationship Id="rId11" Type="http://schemas.openxmlformats.org/officeDocument/2006/relationships/hyperlink" Target="https://rtkit.ru/" TargetMode="External"/><Relationship Id="rId53" Type="http://schemas.openxmlformats.org/officeDocument/2006/relationships/image" Target="media/image38.png"/><Relationship Id="rId149" Type="http://schemas.openxmlformats.org/officeDocument/2006/relationships/image" Target="media/image134.png"/><Relationship Id="rId314" Type="http://schemas.openxmlformats.org/officeDocument/2006/relationships/image" Target="media/image299.png"/><Relationship Id="rId356" Type="http://schemas.openxmlformats.org/officeDocument/2006/relationships/image" Target="media/image341.png"/><Relationship Id="rId95" Type="http://schemas.openxmlformats.org/officeDocument/2006/relationships/image" Target="media/image80.png"/><Relationship Id="rId160" Type="http://schemas.openxmlformats.org/officeDocument/2006/relationships/image" Target="media/image145.png"/><Relationship Id="rId216" Type="http://schemas.openxmlformats.org/officeDocument/2006/relationships/image" Target="media/image201.png"/><Relationship Id="rId258" Type="http://schemas.openxmlformats.org/officeDocument/2006/relationships/image" Target="media/image243.png"/><Relationship Id="rId22" Type="http://schemas.openxmlformats.org/officeDocument/2006/relationships/image" Target="media/image7.png"/><Relationship Id="rId64" Type="http://schemas.openxmlformats.org/officeDocument/2006/relationships/image" Target="media/image49.png"/><Relationship Id="rId118" Type="http://schemas.openxmlformats.org/officeDocument/2006/relationships/image" Target="media/image103.png"/><Relationship Id="rId325" Type="http://schemas.openxmlformats.org/officeDocument/2006/relationships/image" Target="media/image310.png"/><Relationship Id="rId367" Type="http://schemas.openxmlformats.org/officeDocument/2006/relationships/image" Target="media/image352.png"/><Relationship Id="rId171" Type="http://schemas.openxmlformats.org/officeDocument/2006/relationships/image" Target="media/image156.png"/><Relationship Id="rId227" Type="http://schemas.openxmlformats.org/officeDocument/2006/relationships/image" Target="media/image212.png"/><Relationship Id="rId269" Type="http://schemas.openxmlformats.org/officeDocument/2006/relationships/image" Target="media/image254.png"/><Relationship Id="rId33" Type="http://schemas.openxmlformats.org/officeDocument/2006/relationships/image" Target="media/image18.jpeg"/><Relationship Id="rId129" Type="http://schemas.openxmlformats.org/officeDocument/2006/relationships/image" Target="media/image114.png"/><Relationship Id="rId280" Type="http://schemas.openxmlformats.org/officeDocument/2006/relationships/image" Target="media/image265.png"/><Relationship Id="rId336" Type="http://schemas.openxmlformats.org/officeDocument/2006/relationships/image" Target="media/image321.png"/><Relationship Id="rId75" Type="http://schemas.openxmlformats.org/officeDocument/2006/relationships/image" Target="media/image60.png"/><Relationship Id="rId140" Type="http://schemas.openxmlformats.org/officeDocument/2006/relationships/image" Target="media/image125.png"/><Relationship Id="rId182" Type="http://schemas.openxmlformats.org/officeDocument/2006/relationships/image" Target="media/image167.png"/><Relationship Id="rId378" Type="http://schemas.openxmlformats.org/officeDocument/2006/relationships/image" Target="media/image363.png"/><Relationship Id="rId6" Type="http://schemas.openxmlformats.org/officeDocument/2006/relationships/footnotes" Target="footnotes.xml"/><Relationship Id="rId238" Type="http://schemas.openxmlformats.org/officeDocument/2006/relationships/image" Target="media/image223.png"/><Relationship Id="rId291" Type="http://schemas.openxmlformats.org/officeDocument/2006/relationships/image" Target="media/image276.png"/><Relationship Id="rId305" Type="http://schemas.openxmlformats.org/officeDocument/2006/relationships/image" Target="media/image290.png"/><Relationship Id="rId347" Type="http://schemas.openxmlformats.org/officeDocument/2006/relationships/image" Target="media/image332.png"/><Relationship Id="rId44" Type="http://schemas.openxmlformats.org/officeDocument/2006/relationships/image" Target="media/image29.png"/><Relationship Id="rId86" Type="http://schemas.openxmlformats.org/officeDocument/2006/relationships/image" Target="media/image71.png"/><Relationship Id="rId151" Type="http://schemas.openxmlformats.org/officeDocument/2006/relationships/image" Target="media/image136.png"/><Relationship Id="rId389" Type="http://schemas.openxmlformats.org/officeDocument/2006/relationships/image" Target="media/image374.png"/><Relationship Id="rId193" Type="http://schemas.openxmlformats.org/officeDocument/2006/relationships/image" Target="media/image178.png"/><Relationship Id="rId207" Type="http://schemas.openxmlformats.org/officeDocument/2006/relationships/image" Target="media/image192.png"/><Relationship Id="rId249" Type="http://schemas.openxmlformats.org/officeDocument/2006/relationships/image" Target="media/image234.png"/><Relationship Id="rId13" Type="http://schemas.openxmlformats.org/officeDocument/2006/relationships/hyperlink" Target="mailto:rit-info@rt.ru" TargetMode="External"/><Relationship Id="rId109" Type="http://schemas.openxmlformats.org/officeDocument/2006/relationships/image" Target="media/image94.png"/><Relationship Id="rId260" Type="http://schemas.openxmlformats.org/officeDocument/2006/relationships/image" Target="media/image245.png"/><Relationship Id="rId316" Type="http://schemas.openxmlformats.org/officeDocument/2006/relationships/image" Target="media/image301.png"/><Relationship Id="rId55" Type="http://schemas.openxmlformats.org/officeDocument/2006/relationships/image" Target="media/image40.png"/><Relationship Id="rId97" Type="http://schemas.openxmlformats.org/officeDocument/2006/relationships/image" Target="media/image82.png"/><Relationship Id="rId120" Type="http://schemas.openxmlformats.org/officeDocument/2006/relationships/image" Target="media/image105.png"/><Relationship Id="rId358" Type="http://schemas.openxmlformats.org/officeDocument/2006/relationships/image" Target="media/image343.png"/><Relationship Id="rId162" Type="http://schemas.openxmlformats.org/officeDocument/2006/relationships/image" Target="media/image147.png"/><Relationship Id="rId218" Type="http://schemas.openxmlformats.org/officeDocument/2006/relationships/image" Target="media/image203.png"/><Relationship Id="rId271" Type="http://schemas.openxmlformats.org/officeDocument/2006/relationships/image" Target="media/image256.png"/><Relationship Id="rId24" Type="http://schemas.openxmlformats.org/officeDocument/2006/relationships/image" Target="media/image9.png"/><Relationship Id="rId66" Type="http://schemas.openxmlformats.org/officeDocument/2006/relationships/image" Target="media/image51.png"/><Relationship Id="rId131" Type="http://schemas.openxmlformats.org/officeDocument/2006/relationships/image" Target="media/image116.png"/><Relationship Id="rId327" Type="http://schemas.openxmlformats.org/officeDocument/2006/relationships/image" Target="media/image312.png"/><Relationship Id="rId369" Type="http://schemas.openxmlformats.org/officeDocument/2006/relationships/image" Target="media/image354.png"/><Relationship Id="rId173" Type="http://schemas.openxmlformats.org/officeDocument/2006/relationships/image" Target="media/image158.png"/><Relationship Id="rId229" Type="http://schemas.openxmlformats.org/officeDocument/2006/relationships/image" Target="media/image214.png"/><Relationship Id="rId380" Type="http://schemas.openxmlformats.org/officeDocument/2006/relationships/image" Target="media/image365.png"/><Relationship Id="rId240" Type="http://schemas.openxmlformats.org/officeDocument/2006/relationships/image" Target="media/image225.png"/><Relationship Id="rId35" Type="http://schemas.openxmlformats.org/officeDocument/2006/relationships/image" Target="media/image20.png"/><Relationship Id="rId77" Type="http://schemas.openxmlformats.org/officeDocument/2006/relationships/image" Target="media/image62.png"/><Relationship Id="rId100" Type="http://schemas.openxmlformats.org/officeDocument/2006/relationships/image" Target="media/image85.png"/><Relationship Id="rId282" Type="http://schemas.openxmlformats.org/officeDocument/2006/relationships/image" Target="media/image267.png"/><Relationship Id="rId338" Type="http://schemas.openxmlformats.org/officeDocument/2006/relationships/image" Target="media/image323.png"/><Relationship Id="rId8" Type="http://schemas.openxmlformats.org/officeDocument/2006/relationships/header" Target="header1.xml"/><Relationship Id="rId142" Type="http://schemas.openxmlformats.org/officeDocument/2006/relationships/image" Target="media/image127.png"/><Relationship Id="rId184" Type="http://schemas.openxmlformats.org/officeDocument/2006/relationships/image" Target="media/image169.png"/><Relationship Id="rId391" Type="http://schemas.openxmlformats.org/officeDocument/2006/relationships/image" Target="media/image376.png"/><Relationship Id="rId251" Type="http://schemas.openxmlformats.org/officeDocument/2006/relationships/image" Target="media/image236.png"/><Relationship Id="rId46" Type="http://schemas.openxmlformats.org/officeDocument/2006/relationships/image" Target="media/image31.png"/><Relationship Id="rId293" Type="http://schemas.openxmlformats.org/officeDocument/2006/relationships/image" Target="media/image278.png"/><Relationship Id="rId307" Type="http://schemas.openxmlformats.org/officeDocument/2006/relationships/image" Target="media/image292.png"/><Relationship Id="rId349" Type="http://schemas.openxmlformats.org/officeDocument/2006/relationships/image" Target="media/image334.png"/><Relationship Id="rId88" Type="http://schemas.openxmlformats.org/officeDocument/2006/relationships/image" Target="media/image73.png"/><Relationship Id="rId111" Type="http://schemas.openxmlformats.org/officeDocument/2006/relationships/image" Target="media/image96.png"/><Relationship Id="rId153" Type="http://schemas.openxmlformats.org/officeDocument/2006/relationships/image" Target="media/image138.png"/><Relationship Id="rId195" Type="http://schemas.openxmlformats.org/officeDocument/2006/relationships/image" Target="media/image180.png"/><Relationship Id="rId209" Type="http://schemas.openxmlformats.org/officeDocument/2006/relationships/image" Target="media/image194.png"/><Relationship Id="rId360" Type="http://schemas.openxmlformats.org/officeDocument/2006/relationships/image" Target="media/image345.png"/><Relationship Id="rId220" Type="http://schemas.openxmlformats.org/officeDocument/2006/relationships/image" Target="media/image205.png"/><Relationship Id="rId15" Type="http://schemas.openxmlformats.org/officeDocument/2006/relationships/hyperlink" Target="https://yandex.ru/maps/org/rostelekom/106360393160/?ll=37.647401%2C55.742474&amp;z=18" TargetMode="External"/><Relationship Id="rId57" Type="http://schemas.openxmlformats.org/officeDocument/2006/relationships/image" Target="media/image42.png"/><Relationship Id="rId262" Type="http://schemas.openxmlformats.org/officeDocument/2006/relationships/image" Target="media/image247.png"/><Relationship Id="rId318" Type="http://schemas.openxmlformats.org/officeDocument/2006/relationships/image" Target="media/image303.png"/><Relationship Id="rId99" Type="http://schemas.openxmlformats.org/officeDocument/2006/relationships/image" Target="media/image84.png"/><Relationship Id="rId122" Type="http://schemas.openxmlformats.org/officeDocument/2006/relationships/image" Target="media/image107.png"/><Relationship Id="rId164" Type="http://schemas.openxmlformats.org/officeDocument/2006/relationships/image" Target="media/image149.png"/><Relationship Id="rId371" Type="http://schemas.openxmlformats.org/officeDocument/2006/relationships/image" Target="media/image356.png"/><Relationship Id="rId26" Type="http://schemas.openxmlformats.org/officeDocument/2006/relationships/image" Target="media/image11.png"/><Relationship Id="rId231" Type="http://schemas.openxmlformats.org/officeDocument/2006/relationships/image" Target="media/image216.png"/><Relationship Id="rId273" Type="http://schemas.openxmlformats.org/officeDocument/2006/relationships/image" Target="media/image258.png"/><Relationship Id="rId329" Type="http://schemas.openxmlformats.org/officeDocument/2006/relationships/image" Target="media/image314.png"/><Relationship Id="rId68" Type="http://schemas.openxmlformats.org/officeDocument/2006/relationships/image" Target="media/image53.png"/><Relationship Id="rId133" Type="http://schemas.openxmlformats.org/officeDocument/2006/relationships/image" Target="media/image118.png"/><Relationship Id="rId175" Type="http://schemas.openxmlformats.org/officeDocument/2006/relationships/image" Target="media/image160.png"/><Relationship Id="rId340" Type="http://schemas.openxmlformats.org/officeDocument/2006/relationships/image" Target="media/image325.png"/><Relationship Id="rId200" Type="http://schemas.openxmlformats.org/officeDocument/2006/relationships/image" Target="media/image185.png"/><Relationship Id="rId382" Type="http://schemas.openxmlformats.org/officeDocument/2006/relationships/image" Target="media/image36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Govorov.a.s\Documents\&#1055;&#1086;&#1083;&#1100;&#1079;&#1086;&#1074;&#1072;&#1090;&#1077;&#1083;&#1100;&#1089;&#1082;&#1080;&#1077;%20&#1096;&#1072;&#1073;&#1083;&#1086;&#1085;&#1099;%20Office\GOST.dot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C84798-97EB-2748-B95D-D29C47DE99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C:\Users\Govorov.a.s\Documents\Пользовательские шаблоны Office\GOST.dotm</Template>
  <TotalTime>768</TotalTime>
  <Pages>171</Pages>
  <Words>22424</Words>
  <Characters>127817</Characters>
  <Application>Microsoft Office Word</Application>
  <DocSecurity>0</DocSecurity>
  <Lines>1065</Lines>
  <Paragraphs>299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Руководство пользователя</vt:lpstr>
    </vt:vector>
  </TitlesOfParts>
  <Company>ООО "РТК ИТ"</Company>
  <LinksUpToDate>false</LinksUpToDate>
  <CharactersWithSpaces>149942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Руководство пользователя</dc:title>
  <dc:subject>Руководство</dc:subject>
  <dc:creator>Дарья Бочкова</dc:creator>
  <cp:keywords>РП</cp:keywords>
  <cp:lastModifiedBy>Microsoft Office User</cp:lastModifiedBy>
  <cp:revision>13</cp:revision>
  <cp:lastPrinted>2024-07-09T20:23:00Z</cp:lastPrinted>
  <dcterms:created xsi:type="dcterms:W3CDTF">2024-07-09T07:46:00Z</dcterms:created>
  <dcterms:modified xsi:type="dcterms:W3CDTF">2024-07-29T14:10:00Z</dcterms:modified>
</cp:coreProperties>
</file>